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90073" w14:textId="7A43CAC1" w:rsidR="00F87859" w:rsidRDefault="00B47AA2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0880" behindDoc="0" locked="0" layoutInCell="1" allowOverlap="1" wp14:anchorId="6EC577BC" wp14:editId="5A6A53DA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2879725" cy="1076325"/>
            <wp:effectExtent l="0" t="0" r="3175" b="3175"/>
            <wp:wrapNone/>
            <wp:docPr id="1269005807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2A91A287" wp14:editId="2419B07D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31A1C" w14:textId="220E9166" w:rsidR="00F87859" w:rsidRDefault="00F87859" w:rsidP="00F87859">
      <w:pPr>
        <w:rPr>
          <w:rFonts w:cs="Arial"/>
          <w:szCs w:val="32"/>
        </w:rPr>
      </w:pPr>
    </w:p>
    <w:p w14:paraId="350D9850" w14:textId="23ECB9B8" w:rsidR="00F87859" w:rsidRDefault="00B47AA2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1904" behindDoc="0" locked="0" layoutInCell="1" allowOverlap="1" wp14:anchorId="1F65D7FA" wp14:editId="3C1FB0FB">
            <wp:simplePos x="0" y="0"/>
            <wp:positionH relativeFrom="margin">
              <wp:posOffset>0</wp:posOffset>
            </wp:positionH>
            <wp:positionV relativeFrom="paragraph">
              <wp:posOffset>24130</wp:posOffset>
            </wp:positionV>
            <wp:extent cx="2879725" cy="968375"/>
            <wp:effectExtent l="0" t="0" r="3175" b="0"/>
            <wp:wrapNone/>
            <wp:docPr id="1536996301" name="Picture 1" descr="Ministry of Social Development te Manatů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6301" name="Picture 1" descr="Ministry of Social Development te Manatů Whakahiato Ora logo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6598FD84" w14:textId="77777777" w:rsidR="00F87859" w:rsidRDefault="00F87859" w:rsidP="00F87859">
      <w:pPr>
        <w:rPr>
          <w:rFonts w:cs="Arial"/>
          <w:szCs w:val="32"/>
        </w:rPr>
      </w:pPr>
    </w:p>
    <w:p w14:paraId="3942A398" w14:textId="77777777" w:rsidR="00F87859" w:rsidRDefault="00F87859" w:rsidP="00F87859">
      <w:pPr>
        <w:rPr>
          <w:rFonts w:cs="Arial"/>
          <w:szCs w:val="32"/>
        </w:rPr>
      </w:pPr>
    </w:p>
    <w:p w14:paraId="4C8AD49C" w14:textId="77777777" w:rsidR="00F87859" w:rsidRPr="00775A50" w:rsidRDefault="00F87859" w:rsidP="007E7233">
      <w:pPr>
        <w:ind w:left="0"/>
        <w:rPr>
          <w:rFonts w:cs="Arial"/>
          <w:b/>
          <w:sz w:val="28"/>
          <w:szCs w:val="28"/>
        </w:rPr>
      </w:pPr>
    </w:p>
    <w:p w14:paraId="050B4F13" w14:textId="6F7BD114" w:rsidR="00887F23" w:rsidRDefault="00775A50" w:rsidP="00F87859">
      <w:pPr>
        <w:pStyle w:val="Title"/>
      </w:pPr>
      <w:r>
        <w:t>Factsheet – Updates to assessments and allocations and flexible funding</w:t>
      </w:r>
    </w:p>
    <w:p w14:paraId="1DE53CAF" w14:textId="77777777" w:rsidR="00887F23" w:rsidRDefault="00323EB3" w:rsidP="00F87859">
      <w:pPr>
        <w:pStyle w:val="Title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84F7E17" wp14:editId="58BE585D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3060700" cy="3060700"/>
            <wp:effectExtent l="0" t="0" r="0" b="0"/>
            <wp:wrapNone/>
            <wp:docPr id="5" name="Picture 5" descr="A pile of NZ money behind a hand using a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le of NZ money behind a hand using a calculator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5C290" w14:textId="77777777" w:rsidR="00887F23" w:rsidRDefault="00887F23" w:rsidP="00F87859">
      <w:pPr>
        <w:pStyle w:val="Title"/>
      </w:pPr>
    </w:p>
    <w:p w14:paraId="3B1608F9" w14:textId="77777777" w:rsidR="00887F23" w:rsidRDefault="00887F23" w:rsidP="00F87859">
      <w:pPr>
        <w:pStyle w:val="Title"/>
      </w:pPr>
    </w:p>
    <w:p w14:paraId="5762F945" w14:textId="77777777" w:rsidR="00887F23" w:rsidRDefault="00887F23" w:rsidP="00F87859">
      <w:pPr>
        <w:pStyle w:val="Title"/>
      </w:pPr>
    </w:p>
    <w:p w14:paraId="67AEA205" w14:textId="0B18EBD5" w:rsidR="00F90E4D" w:rsidRDefault="00F87859" w:rsidP="00775A50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775A50">
        <w:t>February 2026</w:t>
      </w:r>
    </w:p>
    <w:p w14:paraId="092BE026" w14:textId="77777777" w:rsidR="00F90E4D" w:rsidRDefault="00F90E4D" w:rsidP="00F90E4D">
      <w:pPr>
        <w:pStyle w:val="Heading1"/>
      </w:pPr>
      <w:r>
        <w:br w:type="page"/>
      </w:r>
      <w:bookmarkStart w:id="0" w:name="_Toc208412178"/>
      <w:r>
        <w:lastRenderedPageBreak/>
        <w:t>What you will find in here</w:t>
      </w:r>
      <w:bookmarkEnd w:id="0"/>
    </w:p>
    <w:p w14:paraId="7342D9A8" w14:textId="77777777" w:rsidR="00F90E4D" w:rsidRPr="007163D4" w:rsidRDefault="00F90E4D" w:rsidP="00F90E4D">
      <w:pPr>
        <w:rPr>
          <w:sz w:val="34"/>
          <w:szCs w:val="26"/>
        </w:rPr>
      </w:pPr>
    </w:p>
    <w:p w14:paraId="66A509A6" w14:textId="77777777" w:rsidR="00F90E4D" w:rsidRPr="007163D4" w:rsidRDefault="00F90E4D" w:rsidP="00F90E4D">
      <w:pPr>
        <w:rPr>
          <w:sz w:val="34"/>
          <w:szCs w:val="26"/>
        </w:rPr>
      </w:pPr>
    </w:p>
    <w:p w14:paraId="64701CD0" w14:textId="6DF40E3F" w:rsidR="00F90E4D" w:rsidRPr="000A3C46" w:rsidRDefault="00F90E4D" w:rsidP="00F90E4D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3C0E4CE7" w14:textId="46D36D63" w:rsidR="00F90E4D" w:rsidRPr="00D80634" w:rsidRDefault="00F90E4D" w:rsidP="00F90E4D">
      <w:pPr>
        <w:pStyle w:val="contentspage"/>
        <w:rPr>
          <w:sz w:val="26"/>
          <w:szCs w:val="26"/>
        </w:rPr>
      </w:pPr>
      <w:r>
        <w:rPr>
          <w:noProof/>
          <w:sz w:val="26"/>
          <w:szCs w:val="26"/>
          <w:lang w:val="en-NZ" w:eastAsia="en-NZ"/>
        </w:rPr>
        <w:drawing>
          <wp:anchor distT="0" distB="0" distL="114300" distR="114300" simplePos="0" relativeHeight="251876352" behindDoc="0" locked="0" layoutInCell="1" allowOverlap="1" wp14:anchorId="5A4865D9" wp14:editId="0DE02B7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46150" cy="946150"/>
            <wp:effectExtent l="0" t="0" r="6350" b="6350"/>
            <wp:wrapNone/>
            <wp:docPr id="109817907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7907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8FEA1" w14:textId="77777777" w:rsidR="00F90E4D" w:rsidRPr="00D80634" w:rsidRDefault="00F90E4D" w:rsidP="00F90E4D">
      <w:pPr>
        <w:pStyle w:val="contentspage"/>
        <w:rPr>
          <w:sz w:val="26"/>
          <w:szCs w:val="26"/>
        </w:rPr>
      </w:pPr>
    </w:p>
    <w:p w14:paraId="6D3D2F9E" w14:textId="0DBB1420" w:rsidR="00F90E4D" w:rsidRPr="00F90E4D" w:rsidRDefault="00F90E4D" w:rsidP="00F90E4D">
      <w:pPr>
        <w:pStyle w:val="contentspage"/>
        <w:rPr>
          <w:rStyle w:val="Hyperlink"/>
          <w:color w:val="auto"/>
          <w:u w:val="none"/>
        </w:rPr>
      </w:pPr>
      <w:r w:rsidRPr="00F90E4D">
        <w:fldChar w:fldCharType="begin"/>
      </w:r>
      <w:r w:rsidRPr="00F90E4D">
        <w:instrText>HYPERLINK  \l "_What_this_Easy"</w:instrText>
      </w:r>
      <w:r w:rsidRPr="00F90E4D">
        <w:fldChar w:fldCharType="separate"/>
      </w:r>
      <w:r w:rsidRPr="00F90E4D">
        <w:rPr>
          <w:rStyle w:val="Hyperlink"/>
          <w:color w:val="auto"/>
          <w:u w:val="none"/>
        </w:rPr>
        <w:t>What this Easy Read is about</w:t>
      </w:r>
      <w:r w:rsidRPr="00F90E4D">
        <w:rPr>
          <w:rStyle w:val="Hyperlink"/>
          <w:color w:val="auto"/>
          <w:u w:val="none"/>
        </w:rPr>
        <w:tab/>
        <w:t>2</w:t>
      </w:r>
    </w:p>
    <w:p w14:paraId="5F58A507" w14:textId="6594999A" w:rsidR="00F90E4D" w:rsidRPr="00F90E4D" w:rsidRDefault="00F90E4D" w:rsidP="00F90E4D">
      <w:pPr>
        <w:pStyle w:val="contentspage"/>
        <w:rPr>
          <w:sz w:val="26"/>
          <w:szCs w:val="26"/>
        </w:rPr>
      </w:pPr>
      <w:r w:rsidRPr="00F90E4D">
        <w:fldChar w:fldCharType="end"/>
      </w:r>
    </w:p>
    <w:p w14:paraId="66BFD548" w14:textId="72B27A66" w:rsidR="00F90E4D" w:rsidRPr="00F90E4D" w:rsidRDefault="00F90E4D" w:rsidP="00F90E4D">
      <w:pPr>
        <w:pStyle w:val="contentspage"/>
        <w:rPr>
          <w:sz w:val="26"/>
          <w:szCs w:val="26"/>
        </w:rPr>
      </w:pPr>
      <w:r w:rsidRPr="00F90E4D">
        <w:rPr>
          <w:noProof/>
        </w:rPr>
        <w:drawing>
          <wp:anchor distT="0" distB="0" distL="114300" distR="114300" simplePos="0" relativeHeight="251880448" behindDoc="0" locked="0" layoutInCell="1" allowOverlap="1" wp14:anchorId="59B39671" wp14:editId="6133736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78873" cy="762000"/>
            <wp:effectExtent l="0" t="0" r="6985" b="0"/>
            <wp:wrapNone/>
            <wp:docPr id="205588518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8518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61FE4" w14:textId="7B424E09" w:rsidR="00F90E4D" w:rsidRPr="00F90E4D" w:rsidRDefault="00F90E4D" w:rsidP="00F90E4D">
      <w:pPr>
        <w:pStyle w:val="contentspage"/>
        <w:rPr>
          <w:rStyle w:val="Hyperlink"/>
          <w:color w:val="auto"/>
          <w:u w:val="none"/>
        </w:rPr>
      </w:pPr>
      <w:r w:rsidRPr="00F90E4D">
        <w:fldChar w:fldCharType="begin"/>
      </w:r>
      <w:r w:rsidRPr="00F90E4D">
        <w:instrText>HYPERLINK  \l "_What_is_happening"</w:instrText>
      </w:r>
      <w:r w:rsidRPr="00F90E4D">
        <w:fldChar w:fldCharType="separate"/>
      </w:r>
      <w:r w:rsidRPr="00F90E4D">
        <w:rPr>
          <w:rStyle w:val="Hyperlink"/>
          <w:color w:val="auto"/>
          <w:u w:val="none"/>
        </w:rPr>
        <w:t xml:space="preserve">What is happening </w:t>
      </w:r>
      <w:proofErr w:type="gramStart"/>
      <w:r w:rsidRPr="00F90E4D">
        <w:rPr>
          <w:rStyle w:val="Hyperlink"/>
          <w:color w:val="auto"/>
          <w:u w:val="none"/>
        </w:rPr>
        <w:t>in</w:t>
      </w:r>
      <w:proofErr w:type="gramEnd"/>
      <w:r w:rsidRPr="00F90E4D">
        <w:rPr>
          <w:rStyle w:val="Hyperlink"/>
          <w:color w:val="auto"/>
          <w:u w:val="none"/>
        </w:rPr>
        <w:t xml:space="preserve"> February</w:t>
      </w:r>
      <w:r w:rsidRPr="00F90E4D">
        <w:rPr>
          <w:rStyle w:val="Hyperlink"/>
          <w:color w:val="auto"/>
          <w:u w:val="none"/>
        </w:rPr>
        <w:tab/>
        <w:t>4</w:t>
      </w:r>
    </w:p>
    <w:p w14:paraId="30E26DE2" w14:textId="7DB8474B" w:rsidR="00F90E4D" w:rsidRPr="00F90E4D" w:rsidRDefault="00F90E4D" w:rsidP="00F90E4D">
      <w:pPr>
        <w:pStyle w:val="contentspage"/>
        <w:rPr>
          <w:sz w:val="26"/>
          <w:szCs w:val="26"/>
        </w:rPr>
      </w:pPr>
      <w:r w:rsidRPr="00F90E4D">
        <w:fldChar w:fldCharType="end"/>
      </w:r>
    </w:p>
    <w:p w14:paraId="799E3AD5" w14:textId="32280728" w:rsidR="00F90E4D" w:rsidRPr="00F90E4D" w:rsidRDefault="00F90E4D" w:rsidP="00F90E4D">
      <w:pPr>
        <w:pStyle w:val="contentspage"/>
        <w:rPr>
          <w:sz w:val="26"/>
          <w:szCs w:val="26"/>
        </w:rPr>
      </w:pPr>
      <w:r w:rsidRPr="00F90E4D">
        <w:rPr>
          <w:noProof/>
        </w:rPr>
        <w:drawing>
          <wp:anchor distT="0" distB="0" distL="114300" distR="114300" simplePos="0" relativeHeight="251878400" behindDoc="0" locked="0" layoutInCell="1" allowOverlap="1" wp14:anchorId="78A0A2A2" wp14:editId="7835E36E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683135" cy="766151"/>
            <wp:effectExtent l="0" t="0" r="3175" b="0"/>
            <wp:wrapNone/>
            <wp:docPr id="1975163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63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83135" cy="76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40560" w14:textId="1C8BEFF9" w:rsidR="00F90E4D" w:rsidRPr="00F90E4D" w:rsidRDefault="00F90E4D" w:rsidP="00F90E4D">
      <w:pPr>
        <w:pStyle w:val="contentspage"/>
        <w:rPr>
          <w:rStyle w:val="Hyperlink"/>
          <w:color w:val="auto"/>
          <w:u w:val="none"/>
        </w:rPr>
      </w:pPr>
      <w:r w:rsidRPr="00F90E4D">
        <w:fldChar w:fldCharType="begin"/>
      </w:r>
      <w:r w:rsidRPr="00F90E4D">
        <w:instrText>HYPERLINK  \l "_What_is_happening_1"</w:instrText>
      </w:r>
      <w:r w:rsidRPr="00F90E4D">
        <w:fldChar w:fldCharType="separate"/>
      </w:r>
      <w:r w:rsidRPr="00F90E4D">
        <w:rPr>
          <w:rStyle w:val="Hyperlink"/>
          <w:color w:val="auto"/>
          <w:u w:val="none"/>
        </w:rPr>
        <w:t xml:space="preserve">What is happening </w:t>
      </w:r>
      <w:proofErr w:type="gramStart"/>
      <w:r w:rsidRPr="00F90E4D">
        <w:rPr>
          <w:rStyle w:val="Hyperlink"/>
          <w:color w:val="auto"/>
          <w:u w:val="none"/>
        </w:rPr>
        <w:t>in</w:t>
      </w:r>
      <w:proofErr w:type="gramEnd"/>
      <w:r w:rsidRPr="00F90E4D">
        <w:rPr>
          <w:rStyle w:val="Hyperlink"/>
          <w:color w:val="auto"/>
          <w:u w:val="none"/>
        </w:rPr>
        <w:t xml:space="preserve"> April</w:t>
      </w:r>
      <w:r w:rsidRPr="00F90E4D">
        <w:rPr>
          <w:rStyle w:val="Hyperlink"/>
          <w:color w:val="auto"/>
          <w:u w:val="none"/>
        </w:rPr>
        <w:tab/>
        <w:t>9</w:t>
      </w:r>
    </w:p>
    <w:p w14:paraId="3A8F016D" w14:textId="7B779465" w:rsidR="00F90E4D" w:rsidRPr="00F90E4D" w:rsidRDefault="00F90E4D" w:rsidP="00F90E4D">
      <w:pPr>
        <w:pStyle w:val="contentspage"/>
        <w:rPr>
          <w:sz w:val="26"/>
          <w:szCs w:val="26"/>
        </w:rPr>
      </w:pPr>
      <w:r w:rsidRPr="00F90E4D">
        <w:fldChar w:fldCharType="end"/>
      </w:r>
    </w:p>
    <w:p w14:paraId="1B368C5D" w14:textId="3FE248AC" w:rsidR="00F90E4D" w:rsidRPr="00F90E4D" w:rsidRDefault="00F90E4D" w:rsidP="00F90E4D">
      <w:pPr>
        <w:pStyle w:val="contentspage"/>
        <w:rPr>
          <w:sz w:val="26"/>
          <w:szCs w:val="26"/>
        </w:rPr>
      </w:pPr>
      <w:r w:rsidRPr="00F90E4D">
        <w:rPr>
          <w:noProof/>
          <w:sz w:val="26"/>
          <w:szCs w:val="26"/>
          <w:lang w:eastAsia="en-NZ"/>
        </w:rPr>
        <w:drawing>
          <wp:anchor distT="0" distB="0" distL="114300" distR="114300" simplePos="0" relativeHeight="251874304" behindDoc="0" locked="0" layoutInCell="1" allowOverlap="1" wp14:anchorId="5D8B8C2D" wp14:editId="4D37653B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1009650" cy="847425"/>
            <wp:effectExtent l="0" t="0" r="0" b="0"/>
            <wp:wrapNone/>
            <wp:docPr id="151442550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82575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32" cy="84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3967E" w14:textId="381505AC" w:rsidR="00F90E4D" w:rsidRPr="00F90E4D" w:rsidRDefault="00F90E4D" w:rsidP="00F90E4D">
      <w:pPr>
        <w:pStyle w:val="contentspage"/>
        <w:rPr>
          <w:rStyle w:val="Hyperlink"/>
          <w:color w:val="auto"/>
          <w:u w:val="none"/>
        </w:rPr>
      </w:pPr>
      <w:r w:rsidRPr="00F90E4D">
        <w:fldChar w:fldCharType="begin"/>
      </w:r>
      <w:r w:rsidRPr="00F90E4D">
        <w:instrText>HYPERLINK  \l "_Budgets"</w:instrText>
      </w:r>
      <w:r w:rsidRPr="00F90E4D">
        <w:fldChar w:fldCharType="separate"/>
      </w:r>
      <w:r w:rsidRPr="00F90E4D">
        <w:rPr>
          <w:rStyle w:val="Hyperlink"/>
          <w:color w:val="auto"/>
          <w:u w:val="none"/>
        </w:rPr>
        <w:t>Budgets</w:t>
      </w:r>
      <w:r w:rsidRPr="00F90E4D">
        <w:rPr>
          <w:rStyle w:val="Hyperlink"/>
          <w:color w:val="auto"/>
          <w:u w:val="none"/>
        </w:rPr>
        <w:tab/>
        <w:t>10</w:t>
      </w:r>
    </w:p>
    <w:p w14:paraId="02A116ED" w14:textId="26DC4762" w:rsidR="00F90E4D" w:rsidRPr="00F90E4D" w:rsidRDefault="00F90E4D" w:rsidP="00F90E4D">
      <w:pPr>
        <w:pStyle w:val="contentspage"/>
        <w:rPr>
          <w:sz w:val="26"/>
          <w:szCs w:val="26"/>
        </w:rPr>
      </w:pPr>
      <w:r w:rsidRPr="00F90E4D">
        <w:fldChar w:fldCharType="end"/>
      </w:r>
    </w:p>
    <w:p w14:paraId="78F92995" w14:textId="51F1275A" w:rsidR="00F90E4D" w:rsidRPr="00F90E4D" w:rsidRDefault="00F90E4D" w:rsidP="00F90E4D">
      <w:pPr>
        <w:pStyle w:val="contentspage"/>
        <w:rPr>
          <w:sz w:val="26"/>
          <w:szCs w:val="26"/>
        </w:rPr>
      </w:pPr>
    </w:p>
    <w:p w14:paraId="09BD2EC6" w14:textId="665180A5" w:rsidR="00F90E4D" w:rsidRPr="00F90E4D" w:rsidRDefault="00F90E4D" w:rsidP="00F90E4D">
      <w:pPr>
        <w:pStyle w:val="contentspage"/>
        <w:rPr>
          <w:rStyle w:val="Hyperlink"/>
          <w:color w:val="auto"/>
          <w:u w:val="none"/>
        </w:rPr>
      </w:pPr>
      <w:r w:rsidRPr="00F90E4D">
        <w:fldChar w:fldCharType="begin"/>
      </w:r>
      <w:r w:rsidRPr="00F90E4D">
        <w:instrText>HYPERLINK  \l "_What_happens_now?"</w:instrText>
      </w:r>
      <w:r w:rsidRPr="00F90E4D">
        <w:fldChar w:fldCharType="separate"/>
      </w:r>
      <w:r w:rsidRPr="00F90E4D">
        <w:rPr>
          <w:rStyle w:val="Hyperlink"/>
          <w:noProof/>
          <w:color w:val="auto"/>
          <w:u w:val="none"/>
        </w:rPr>
        <w:drawing>
          <wp:anchor distT="0" distB="0" distL="114300" distR="114300" simplePos="0" relativeHeight="251882496" behindDoc="0" locked="0" layoutInCell="1" allowOverlap="1" wp14:anchorId="65CFFBD4" wp14:editId="1950D63B">
            <wp:simplePos x="0" y="0"/>
            <wp:positionH relativeFrom="margin">
              <wp:align>left</wp:align>
            </wp:positionH>
            <wp:positionV relativeFrom="page">
              <wp:posOffset>7175500</wp:posOffset>
            </wp:positionV>
            <wp:extent cx="1009650" cy="1009650"/>
            <wp:effectExtent l="0" t="0" r="0" b="0"/>
            <wp:wrapNone/>
            <wp:docPr id="48649028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9028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E4D">
        <w:rPr>
          <w:rStyle w:val="Hyperlink"/>
          <w:color w:val="auto"/>
          <w:u w:val="none"/>
        </w:rPr>
        <w:t>What happens now?</w:t>
      </w:r>
      <w:r w:rsidRPr="00F90E4D">
        <w:rPr>
          <w:rStyle w:val="Hyperlink"/>
          <w:color w:val="auto"/>
          <w:u w:val="none"/>
        </w:rPr>
        <w:tab/>
        <w:t>12</w:t>
      </w:r>
    </w:p>
    <w:p w14:paraId="543B2F84" w14:textId="3E7A3598" w:rsidR="00F90E4D" w:rsidRPr="00F90E4D" w:rsidRDefault="00F90E4D" w:rsidP="00F90E4D">
      <w:pPr>
        <w:pStyle w:val="contentspage"/>
        <w:rPr>
          <w:sz w:val="26"/>
          <w:szCs w:val="26"/>
        </w:rPr>
      </w:pPr>
      <w:r w:rsidRPr="00F90E4D">
        <w:fldChar w:fldCharType="end"/>
      </w:r>
    </w:p>
    <w:p w14:paraId="7D9AB8AF" w14:textId="61296BE3" w:rsidR="00F90E4D" w:rsidRPr="00F90E4D" w:rsidRDefault="00F90E4D" w:rsidP="00F90E4D">
      <w:pPr>
        <w:pStyle w:val="contentspage"/>
        <w:rPr>
          <w:sz w:val="26"/>
          <w:szCs w:val="26"/>
        </w:rPr>
      </w:pPr>
    </w:p>
    <w:p w14:paraId="33AC1AB2" w14:textId="1A1D519F" w:rsidR="00F90E4D" w:rsidRPr="00F90E4D" w:rsidRDefault="00F90E4D" w:rsidP="00F90E4D">
      <w:pPr>
        <w:pStyle w:val="contentspage"/>
        <w:rPr>
          <w:rStyle w:val="Hyperlink"/>
          <w:color w:val="auto"/>
          <w:u w:val="none"/>
        </w:rPr>
      </w:pPr>
      <w:r w:rsidRPr="00F90E4D">
        <w:fldChar w:fldCharType="begin"/>
      </w:r>
      <w:r w:rsidRPr="00F90E4D">
        <w:instrText>HYPERLINK  \l "_More_information"</w:instrText>
      </w:r>
      <w:r w:rsidRPr="00F90E4D">
        <w:fldChar w:fldCharType="separate"/>
      </w:r>
      <w:r w:rsidRPr="00F90E4D">
        <w:rPr>
          <w:rStyle w:val="Hyperlink"/>
          <w:color w:val="auto"/>
          <w:u w:val="none"/>
        </w:rPr>
        <w:t>More information</w:t>
      </w:r>
      <w:r w:rsidRPr="00F90E4D">
        <w:rPr>
          <w:rStyle w:val="Hyperlink"/>
          <w:color w:val="auto"/>
          <w:u w:val="none"/>
        </w:rPr>
        <w:tab/>
        <w:t>13</w:t>
      </w:r>
    </w:p>
    <w:p w14:paraId="7E076874" w14:textId="2EAB6062" w:rsidR="00F90E4D" w:rsidRDefault="00F90E4D">
      <w:pPr>
        <w:spacing w:line="240" w:lineRule="auto"/>
        <w:ind w:left="0"/>
        <w:rPr>
          <w:rFonts w:eastAsiaTheme="majorEastAsia" w:cstheme="majorBidi"/>
          <w:b/>
          <w:color w:val="000000" w:themeColor="text1"/>
          <w:kern w:val="28"/>
          <w:sz w:val="44"/>
          <w:szCs w:val="26"/>
        </w:rPr>
      </w:pPr>
      <w:r w:rsidRPr="00F90E4D">
        <w:rPr>
          <w:rFonts w:cs="Arial"/>
          <w:bCs/>
          <w:szCs w:val="32"/>
        </w:rPr>
        <w:fldChar w:fldCharType="end"/>
      </w:r>
      <w:r>
        <w:rPr>
          <w:rFonts w:eastAsiaTheme="majorEastAsia" w:cstheme="majorBidi"/>
          <w:color w:val="000000" w:themeColor="text1"/>
          <w:szCs w:val="26"/>
        </w:rPr>
        <w:br w:type="page"/>
      </w:r>
    </w:p>
    <w:p w14:paraId="2E141250" w14:textId="601AC514" w:rsidR="00775A50" w:rsidRDefault="00775A50" w:rsidP="00775A50">
      <w:pPr>
        <w:pStyle w:val="Heading1"/>
        <w:rPr>
          <w:rFonts w:eastAsiaTheme="majorEastAsia" w:cstheme="majorBidi"/>
          <w:color w:val="000000" w:themeColor="text1"/>
          <w:szCs w:val="26"/>
        </w:rPr>
      </w:pPr>
      <w:bookmarkStart w:id="1" w:name="_What_this_Easy"/>
      <w:bookmarkEnd w:id="1"/>
      <w:r>
        <w:rPr>
          <w:rFonts w:eastAsiaTheme="majorEastAsia" w:cstheme="majorBidi"/>
          <w:color w:val="000000" w:themeColor="text1"/>
          <w:szCs w:val="26"/>
        </w:rPr>
        <w:lastRenderedPageBreak/>
        <w:t>What this Easy Read is about</w:t>
      </w:r>
    </w:p>
    <w:p w14:paraId="0DF48D6F" w14:textId="77777777" w:rsidR="00775A50" w:rsidRDefault="00775A50" w:rsidP="00B47AA2"/>
    <w:p w14:paraId="0336E407" w14:textId="6046726E" w:rsidR="00775A50" w:rsidRDefault="00775A50" w:rsidP="00B47AA2"/>
    <w:p w14:paraId="232FC787" w14:textId="1FA3518E" w:rsidR="00775A50" w:rsidRDefault="00B47AA2" w:rsidP="00B47AA2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3952" behindDoc="0" locked="0" layoutInCell="1" allowOverlap="1" wp14:anchorId="1AE89B9E" wp14:editId="26D55E68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1701800" cy="636064"/>
            <wp:effectExtent l="0" t="0" r="0" b="0"/>
            <wp:wrapNone/>
            <wp:docPr id="514974967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63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A50">
        <w:t xml:space="preserve">This Easy Read is from </w:t>
      </w:r>
      <w:r w:rsidR="00543178">
        <w:t xml:space="preserve">the </w:t>
      </w:r>
      <w:r w:rsidR="00775A50">
        <w:t>Disability Support Services unit at the Ministry of Social Development.</w:t>
      </w:r>
    </w:p>
    <w:p w14:paraId="62929407" w14:textId="02B7A84F" w:rsidR="00775A50" w:rsidRDefault="00B47AA2" w:rsidP="00B47AA2">
      <w:r>
        <w:rPr>
          <w:noProof/>
        </w:rPr>
        <w:drawing>
          <wp:anchor distT="0" distB="0" distL="114300" distR="114300" simplePos="0" relativeHeight="251776000" behindDoc="0" locked="0" layoutInCell="1" allowOverlap="1" wp14:anchorId="2CF94A0F" wp14:editId="629391B9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1620000" cy="1620000"/>
            <wp:effectExtent l="0" t="0" r="0" b="0"/>
            <wp:wrapNone/>
            <wp:docPr id="188655438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B7616" w14:textId="1C627F69" w:rsidR="00775A50" w:rsidRDefault="00B47AA2" w:rsidP="00B47AA2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1672635B" wp14:editId="02886474">
                <wp:simplePos x="0" y="0"/>
                <wp:positionH relativeFrom="margin">
                  <wp:align>right</wp:align>
                </wp:positionH>
                <wp:positionV relativeFrom="paragraph">
                  <wp:posOffset>286385</wp:posOffset>
                </wp:positionV>
                <wp:extent cx="3600000" cy="723600"/>
                <wp:effectExtent l="0" t="0" r="635" b="635"/>
                <wp:wrapNone/>
                <wp:docPr id="1689691505" name="Rectangle 16896915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23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6FE90" id="Rectangle 1689691505" o:spid="_x0000_s1026" alt="&quot;&quot;" style="position:absolute;margin-left:232.25pt;margin-top:22.55pt;width:283.45pt;height:57pt;z-index:-25152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" fillcolor="#fff2cc [663]" stroked="f" strokeweight="1pt">
                <w10:wrap anchorx="margin"/>
              </v:rect>
            </w:pict>
          </mc:Fallback>
        </mc:AlternateContent>
      </w:r>
    </w:p>
    <w:p w14:paraId="3CEC039E" w14:textId="3F3937EF" w:rsidR="00775A50" w:rsidRDefault="00775A50" w:rsidP="00B47AA2">
      <w:r>
        <w:t xml:space="preserve">In this Easy Read </w:t>
      </w:r>
      <w:r w:rsidRPr="00B47AA2">
        <w:rPr>
          <w:b/>
          <w:bCs/>
        </w:rPr>
        <w:t>we</w:t>
      </w:r>
      <w:r w:rsidR="00B47AA2" w:rsidRPr="00B47AA2">
        <w:rPr>
          <w:b/>
          <w:bCs/>
        </w:rPr>
        <w:t xml:space="preserve"> </w:t>
      </w:r>
      <w:r w:rsidRPr="00B47AA2">
        <w:rPr>
          <w:b/>
          <w:bCs/>
        </w:rPr>
        <w:t>/</w:t>
      </w:r>
      <w:r w:rsidR="00B47AA2" w:rsidRPr="00B47AA2">
        <w:rPr>
          <w:b/>
          <w:bCs/>
        </w:rPr>
        <w:t xml:space="preserve"> </w:t>
      </w:r>
      <w:r w:rsidRPr="00B47AA2">
        <w:rPr>
          <w:b/>
          <w:bCs/>
        </w:rPr>
        <w:t>us</w:t>
      </w:r>
      <w:r>
        <w:t xml:space="preserve"> means </w:t>
      </w:r>
      <w:r w:rsidRPr="00B47AA2">
        <w:rPr>
          <w:b/>
          <w:bCs/>
        </w:rPr>
        <w:t>Disability Support Services</w:t>
      </w:r>
      <w:r w:rsidR="00822A76">
        <w:rPr>
          <w:b/>
          <w:bCs/>
        </w:rPr>
        <w:t>.</w:t>
      </w:r>
    </w:p>
    <w:p w14:paraId="219DE7B1" w14:textId="77777777" w:rsidR="00775A50" w:rsidRDefault="00775A50" w:rsidP="00B47AA2"/>
    <w:p w14:paraId="1E376304" w14:textId="69B3D959" w:rsidR="00775A50" w:rsidRDefault="00B47AA2" w:rsidP="00B47AA2">
      <w:r>
        <w:rPr>
          <w:noProof/>
        </w:rPr>
        <w:drawing>
          <wp:anchor distT="0" distB="0" distL="114300" distR="114300" simplePos="0" relativeHeight="251777024" behindDoc="0" locked="0" layoutInCell="1" allowOverlap="1" wp14:anchorId="3C0955B0" wp14:editId="524A4D28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1620000" cy="1036800"/>
            <wp:effectExtent l="0" t="0" r="0" b="0"/>
            <wp:wrapNone/>
            <wp:docPr id="186839955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3229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2C55" w14:textId="65A58787" w:rsidR="00775A50" w:rsidRDefault="00543178" w:rsidP="00B47AA2">
      <w:r>
        <w:t>This</w:t>
      </w:r>
      <w:r w:rsidR="00775A50">
        <w:t xml:space="preserve"> information</w:t>
      </w:r>
      <w:r w:rsidR="008135F9">
        <w:t xml:space="preserve"> is</w:t>
      </w:r>
      <w:r w:rsidR="00775A50">
        <w:t xml:space="preserve"> for people who </w:t>
      </w:r>
      <w:r w:rsidR="00275DD0">
        <w:t xml:space="preserve">get supports from </w:t>
      </w:r>
      <w:r w:rsidR="00775A50">
        <w:t>Disability Support Services.</w:t>
      </w:r>
    </w:p>
    <w:p w14:paraId="1ABD5DFF" w14:textId="77777777" w:rsidR="008135F9" w:rsidRDefault="008135F9" w:rsidP="00B47AA2"/>
    <w:p w14:paraId="3A5E3450" w14:textId="7201A1B4" w:rsidR="008135F9" w:rsidRDefault="00B47AA2" w:rsidP="00B47AA2"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3A56270" wp14:editId="411A1CF1">
                <wp:simplePos x="0" y="0"/>
                <wp:positionH relativeFrom="column">
                  <wp:posOffset>0</wp:posOffset>
                </wp:positionH>
                <wp:positionV relativeFrom="paragraph">
                  <wp:posOffset>364490</wp:posOffset>
                </wp:positionV>
                <wp:extent cx="1812290" cy="908050"/>
                <wp:effectExtent l="0" t="0" r="0" b="6350"/>
                <wp:wrapNone/>
                <wp:docPr id="17043336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908050"/>
                          <a:chOff x="0" y="0"/>
                          <a:chExt cx="1812290" cy="908050"/>
                        </a:xfrm>
                      </wpg:grpSpPr>
                      <pic:pic xmlns:pic="http://schemas.openxmlformats.org/drawingml/2006/picture">
                        <pic:nvPicPr>
                          <pic:cNvPr id="79936298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0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21053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5715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30DCA8" id="Group 2" o:spid="_x0000_s1026" alt="&quot;&quot;" style="position:absolute;margin-left:0;margin-top:28.7pt;width:142.7pt;height:71.5pt;z-index:251782144" coordsize="18122,90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089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">
                  <v:imagedata r:id="rId26" o:title=""/>
                </v:shape>
                <v:shape id="Picture 1" o:spid="_x0000_s1028" type="#_x0000_t75" style="position:absolute;left:10033;top:571;width:8089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">
                  <v:imagedata r:id="rId27" o:title=""/>
                </v:shape>
              </v:group>
            </w:pict>
          </mc:Fallback>
        </mc:AlternateContent>
      </w:r>
    </w:p>
    <w:p w14:paraId="794C92B6" w14:textId="4ABA19CF" w:rsidR="00775A50" w:rsidRDefault="00775A50" w:rsidP="00B47AA2">
      <w:r>
        <w:t>The information in this factsheet is true as of February 2026.</w:t>
      </w:r>
    </w:p>
    <w:p w14:paraId="7C2B3363" w14:textId="77777777" w:rsidR="00775A50" w:rsidRDefault="00775A50" w:rsidP="00B47AA2"/>
    <w:p w14:paraId="04BFB55F" w14:textId="27ED8623" w:rsidR="00775A50" w:rsidRDefault="00775A50" w:rsidP="00B47AA2"/>
    <w:p w14:paraId="403FDB3B" w14:textId="2BD93104" w:rsidR="00775A50" w:rsidRDefault="00B47AA2" w:rsidP="00B47AA2">
      <w:r>
        <w:rPr>
          <w:noProof/>
        </w:rPr>
        <w:drawing>
          <wp:anchor distT="0" distB="0" distL="114300" distR="114300" simplePos="0" relativeHeight="251778048" behindDoc="0" locked="0" layoutInCell="1" allowOverlap="1" wp14:anchorId="3D11D4AC" wp14:editId="077EE767">
            <wp:simplePos x="0" y="0"/>
            <wp:positionH relativeFrom="margin">
              <wp:align>left</wp:align>
            </wp:positionH>
            <wp:positionV relativeFrom="paragraph">
              <wp:posOffset>-384810</wp:posOffset>
            </wp:positionV>
            <wp:extent cx="1439545" cy="1454150"/>
            <wp:effectExtent l="0" t="0" r="8255" b="0"/>
            <wp:wrapNone/>
            <wp:docPr id="10692652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652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A50">
        <w:t>Some of the information in this factsheet may change in the future.</w:t>
      </w:r>
    </w:p>
    <w:p w14:paraId="2AA5E5F4" w14:textId="77777777" w:rsidR="00775A50" w:rsidRDefault="00775A50" w:rsidP="00B47AA2"/>
    <w:p w14:paraId="5E5F88B0" w14:textId="1485B6D5" w:rsidR="00775A50" w:rsidRDefault="00B47AA2" w:rsidP="00B47A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56EB4BF" wp14:editId="09AA1A45">
                <wp:simplePos x="0" y="0"/>
                <wp:positionH relativeFrom="margin">
                  <wp:align>left</wp:align>
                </wp:positionH>
                <wp:positionV relativeFrom="paragraph">
                  <wp:posOffset>140335</wp:posOffset>
                </wp:positionV>
                <wp:extent cx="1812290" cy="908050"/>
                <wp:effectExtent l="0" t="0" r="0" b="6350"/>
                <wp:wrapNone/>
                <wp:docPr id="1360181234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907702"/>
                          <a:chOff x="0" y="174"/>
                          <a:chExt cx="1812290" cy="907702"/>
                        </a:xfrm>
                      </wpg:grpSpPr>
                      <pic:pic xmlns:pic="http://schemas.openxmlformats.org/drawingml/2006/picture">
                        <pic:nvPicPr>
                          <pic:cNvPr id="6722644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74"/>
                            <a:ext cx="808990" cy="907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4972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03300" y="5715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C70BA" id="Group 2" o:spid="_x0000_s1026" alt="&quot;&quot;" style="position:absolute;margin-left:0;margin-top:11.05pt;width:142.7pt;height:71.5pt;z-index:251784192;mso-position-horizontal:left;mso-position-horizontal-relative:margin" coordorigin=",1" coordsize="18122,9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">
                <v:shape id="Picture 1" o:spid="_x0000_s1027" type="#_x0000_t75" style="position:absolute;top:1;width:8089;height: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">
                  <v:imagedata r:id="rId31" o:title=""/>
                </v:shape>
                <v:shape id="Picture 1" o:spid="_x0000_s1028" type="#_x0000_t75" style="position:absolute;left:10033;top:571;width:8089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">
                  <v:imagedata r:id="rId32" o:title=""/>
                </v:shape>
                <w10:wrap anchorx="margin"/>
              </v:group>
            </w:pict>
          </mc:Fallback>
        </mc:AlternateContent>
      </w:r>
      <w:r w:rsidR="00775A50">
        <w:t xml:space="preserve">In September 2025 the Government said there would be changes to </w:t>
      </w:r>
      <w:r w:rsidR="00275DD0">
        <w:t>d</w:t>
      </w:r>
      <w:r w:rsidR="00775A50">
        <w:t xml:space="preserve">isability </w:t>
      </w:r>
      <w:r w:rsidR="00275DD0">
        <w:t>s</w:t>
      </w:r>
      <w:r w:rsidR="00775A50">
        <w:t xml:space="preserve">upport </w:t>
      </w:r>
      <w:r w:rsidR="00275DD0">
        <w:t>s</w:t>
      </w:r>
      <w:r w:rsidR="00775A50">
        <w:t>ervices.</w:t>
      </w:r>
    </w:p>
    <w:p w14:paraId="2F46D5FD" w14:textId="77777777" w:rsidR="00775A50" w:rsidRDefault="00775A50" w:rsidP="00B47AA2"/>
    <w:p w14:paraId="59EF10FB" w14:textId="5E0DCF02" w:rsidR="00775A50" w:rsidRDefault="00B47AA2" w:rsidP="00B47AA2">
      <w:r>
        <w:rPr>
          <w:noProof/>
        </w:rPr>
        <w:drawing>
          <wp:anchor distT="0" distB="0" distL="114300" distR="114300" simplePos="0" relativeHeight="251785216" behindDoc="0" locked="0" layoutInCell="1" allowOverlap="1" wp14:anchorId="5DA20B92" wp14:editId="70270D61">
            <wp:simplePos x="0" y="0"/>
            <wp:positionH relativeFrom="margin">
              <wp:align>left</wp:align>
            </wp:positionH>
            <wp:positionV relativeFrom="page">
              <wp:posOffset>2520950</wp:posOffset>
            </wp:positionV>
            <wp:extent cx="1367464" cy="977857"/>
            <wp:effectExtent l="0" t="0" r="4445" b="0"/>
            <wp:wrapNone/>
            <wp:docPr id="11213799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799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464" cy="977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E7AA3" w14:textId="094CB022" w:rsidR="00775A50" w:rsidRDefault="00775A50" w:rsidP="00B47AA2">
      <w:r>
        <w:t>The changes are about:</w:t>
      </w:r>
    </w:p>
    <w:p w14:paraId="6C43A975" w14:textId="369B7A4B" w:rsidR="00775A50" w:rsidRDefault="00775A50" w:rsidP="00775A50">
      <w:pPr>
        <w:pStyle w:val="Listtoplevel"/>
      </w:pPr>
      <w:r>
        <w:t>making things fair for everyone</w:t>
      </w:r>
    </w:p>
    <w:p w14:paraId="71B8D916" w14:textId="27C4D43D" w:rsidR="00775A50" w:rsidRPr="00775A50" w:rsidRDefault="00B47AA2" w:rsidP="00775A50">
      <w:pPr>
        <w:pStyle w:val="Listtoplevel"/>
      </w:pPr>
      <w:r>
        <w:drawing>
          <wp:anchor distT="0" distB="0" distL="114300" distR="114300" simplePos="0" relativeHeight="251786240" behindDoc="0" locked="0" layoutInCell="1" allowOverlap="1" wp14:anchorId="5414D82B" wp14:editId="20CAD9F8">
            <wp:simplePos x="0" y="0"/>
            <wp:positionH relativeFrom="margin">
              <wp:align>left</wp:align>
            </wp:positionH>
            <wp:positionV relativeFrom="page">
              <wp:posOffset>3892550</wp:posOffset>
            </wp:positionV>
            <wp:extent cx="1200150" cy="1201282"/>
            <wp:effectExtent l="0" t="0" r="0" b="0"/>
            <wp:wrapNone/>
            <wp:docPr id="156555083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5083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A50">
        <w:t xml:space="preserve">giving disabled people more choice and control over their </w:t>
      </w:r>
      <w:r w:rsidR="00775A50">
        <w:rPr>
          <w:b/>
          <w:bCs/>
        </w:rPr>
        <w:t>flexible funding.</w:t>
      </w:r>
    </w:p>
    <w:p w14:paraId="58DF8122" w14:textId="6D457D6C" w:rsidR="00775A50" w:rsidRDefault="00775A50" w:rsidP="00B47AA2"/>
    <w:p w14:paraId="3AE7A940" w14:textId="3BCF7AC8" w:rsidR="00775A50" w:rsidRDefault="000943A1" w:rsidP="00B47AA2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2BD8651" wp14:editId="7753BA9D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3599815" cy="1123950"/>
                <wp:effectExtent l="0" t="0" r="635" b="0"/>
                <wp:wrapNone/>
                <wp:docPr id="1178437487" name="Rectangle 1178437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239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53DC6" id="Rectangle 1178437487" o:spid="_x0000_s1026" alt="&quot;&quot;" style="position:absolute;margin-left:232.25pt;margin-top:22.65pt;width:283.45pt;height:88.5pt;z-index:-251526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" fillcolor="#c5e0b4" stroked="f" strokeweight="1pt">
                <w10:wrap anchorx="margin"/>
              </v:rect>
            </w:pict>
          </mc:Fallback>
        </mc:AlternateContent>
      </w:r>
      <w:r w:rsidR="00B47AA2">
        <w:rPr>
          <w:noProof/>
        </w:rPr>
        <w:drawing>
          <wp:anchor distT="0" distB="0" distL="114300" distR="114300" simplePos="0" relativeHeight="251792384" behindDoc="0" locked="0" layoutInCell="1" allowOverlap="1" wp14:anchorId="309E38B1" wp14:editId="7E3C6D99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1800000" cy="734400"/>
            <wp:effectExtent l="0" t="0" r="0" b="8890"/>
            <wp:wrapNone/>
            <wp:docPr id="39446080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6080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534C8" w14:textId="3690BAA1" w:rsidR="00775A50" w:rsidRDefault="000943A1" w:rsidP="00B47AA2">
      <w:r>
        <w:t xml:space="preserve">Here </w:t>
      </w:r>
      <w:r>
        <w:rPr>
          <w:b/>
          <w:bCs/>
        </w:rPr>
        <w:t>f</w:t>
      </w:r>
      <w:r w:rsidR="00775A50">
        <w:rPr>
          <w:b/>
          <w:bCs/>
        </w:rPr>
        <w:t>lexible funding</w:t>
      </w:r>
      <w:r w:rsidR="00775A50">
        <w:t xml:space="preserve"> is money </w:t>
      </w:r>
      <w:r>
        <w:t xml:space="preserve">from Disability Support Services </w:t>
      </w:r>
      <w:r w:rsidR="00775A50">
        <w:t>that you can choose how to spend.</w:t>
      </w:r>
    </w:p>
    <w:p w14:paraId="017EE8F7" w14:textId="77777777" w:rsidR="003F655A" w:rsidRDefault="003F655A" w:rsidP="00B47AA2"/>
    <w:p w14:paraId="547C5771" w14:textId="0F0E10A4" w:rsidR="003F655A" w:rsidRDefault="00B47AA2" w:rsidP="00B47AA2"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BACE12E" wp14:editId="4EF9D502">
                <wp:simplePos x="0" y="0"/>
                <wp:positionH relativeFrom="margin">
                  <wp:align>left</wp:align>
                </wp:positionH>
                <wp:positionV relativeFrom="paragraph">
                  <wp:posOffset>210820</wp:posOffset>
                </wp:positionV>
                <wp:extent cx="1812290" cy="908050"/>
                <wp:effectExtent l="0" t="0" r="0" b="6350"/>
                <wp:wrapNone/>
                <wp:docPr id="109902089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908050"/>
                          <a:chOff x="0" y="0"/>
                          <a:chExt cx="1812290" cy="908050"/>
                        </a:xfrm>
                      </wpg:grpSpPr>
                      <pic:pic xmlns:pic="http://schemas.openxmlformats.org/drawingml/2006/picture">
                        <pic:nvPicPr>
                          <pic:cNvPr id="206960275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08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82479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5715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6E2807" id="Group 2" o:spid="_x0000_s1026" alt="&quot;&quot;" style="position:absolute;margin-left:0;margin-top:16.6pt;width:142.7pt;height:71.5pt;z-index:251794432;mso-position-horizontal:left;mso-position-horizontal-relative:margin" coordsize="18122,90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">
                <v:shape id="Picture 1" o:spid="_x0000_s1027" type="#_x0000_t75" style="position:absolute;width:8089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">
                  <v:imagedata r:id="rId26" o:title=""/>
                </v:shape>
                <v:shape id="Picture 1" o:spid="_x0000_s1028" type="#_x0000_t75" style="position:absolute;left:10033;top:571;width:8089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0343C8A1" w14:textId="5CF3C65F" w:rsidR="003F655A" w:rsidRDefault="003F655A" w:rsidP="00B47AA2">
      <w:r>
        <w:t>These changes will start from the middle of February 2026.</w:t>
      </w:r>
    </w:p>
    <w:p w14:paraId="44315529" w14:textId="77777777" w:rsidR="00B47AA2" w:rsidRDefault="00B47AA2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8A76EAB" w14:textId="5E217278" w:rsidR="003F655A" w:rsidRDefault="003F655A" w:rsidP="003F655A">
      <w:pPr>
        <w:pStyle w:val="Heading1"/>
      </w:pPr>
      <w:bookmarkStart w:id="2" w:name="_What_is_happening"/>
      <w:bookmarkEnd w:id="2"/>
      <w:r>
        <w:lastRenderedPageBreak/>
        <w:t>What is happening in February</w:t>
      </w:r>
    </w:p>
    <w:p w14:paraId="1C1582F4" w14:textId="77777777" w:rsidR="003F655A" w:rsidRDefault="003F655A" w:rsidP="003F655A">
      <w:pPr>
        <w:pStyle w:val="BodyText"/>
      </w:pPr>
    </w:p>
    <w:p w14:paraId="38CC4C7C" w14:textId="03075DEC" w:rsidR="003F655A" w:rsidRDefault="003F655A" w:rsidP="003F655A">
      <w:pPr>
        <w:pStyle w:val="BodyText"/>
      </w:pPr>
    </w:p>
    <w:p w14:paraId="3E32A063" w14:textId="4CAACDB2" w:rsidR="003F655A" w:rsidRDefault="000943A1" w:rsidP="003F655A">
      <w:pPr>
        <w:pStyle w:val="BodyText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113708B6" wp14:editId="660EAF92">
            <wp:simplePos x="0" y="0"/>
            <wp:positionH relativeFrom="margin">
              <wp:align>left</wp:align>
            </wp:positionH>
            <wp:positionV relativeFrom="page">
              <wp:posOffset>2438400</wp:posOffset>
            </wp:positionV>
            <wp:extent cx="1346200" cy="1346200"/>
            <wp:effectExtent l="0" t="0" r="6350" b="6350"/>
            <wp:wrapNone/>
            <wp:docPr id="185215801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5801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55A">
        <w:t>The February changes are about making a better way to:</w:t>
      </w:r>
    </w:p>
    <w:p w14:paraId="005A9F8B" w14:textId="7184270B" w:rsidR="003F655A" w:rsidRDefault="0011015A" w:rsidP="003F655A">
      <w:pPr>
        <w:pStyle w:val="Listtoplevel"/>
      </w:pPr>
      <w:r>
        <w:t>find out what disabled people need</w:t>
      </w:r>
    </w:p>
    <w:p w14:paraId="12A232B3" w14:textId="75DAB865" w:rsidR="003F655A" w:rsidRDefault="009236F1" w:rsidP="003F655A">
      <w:pPr>
        <w:pStyle w:val="Listtoplevel"/>
      </w:pPr>
      <w:r>
        <w:drawing>
          <wp:anchor distT="0" distB="0" distL="114300" distR="114300" simplePos="0" relativeHeight="251796480" behindDoc="0" locked="0" layoutInCell="1" allowOverlap="1" wp14:anchorId="34AC9CCE" wp14:editId="683ABA72">
            <wp:simplePos x="0" y="0"/>
            <wp:positionH relativeFrom="margin">
              <wp:align>left</wp:align>
            </wp:positionH>
            <wp:positionV relativeFrom="page">
              <wp:posOffset>4159250</wp:posOffset>
            </wp:positionV>
            <wp:extent cx="1028700" cy="1028700"/>
            <wp:effectExtent l="0" t="0" r="0" b="0"/>
            <wp:wrapNone/>
            <wp:docPr id="69342634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2634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55A">
        <w:t>decide what funding is offered for supports.</w:t>
      </w:r>
    </w:p>
    <w:p w14:paraId="513CE8CF" w14:textId="77777777" w:rsidR="003F655A" w:rsidRDefault="003F655A" w:rsidP="003F655A"/>
    <w:p w14:paraId="1AD3D8C7" w14:textId="1C8AE3AA" w:rsidR="003F655A" w:rsidRDefault="009236F1" w:rsidP="003F655A">
      <w:r>
        <w:rPr>
          <w:noProof/>
        </w:rPr>
        <w:drawing>
          <wp:anchor distT="0" distB="0" distL="114300" distR="114300" simplePos="0" relativeHeight="251798528" behindDoc="0" locked="0" layoutInCell="1" allowOverlap="1" wp14:anchorId="52D5302D" wp14:editId="1A4D247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36650" cy="1136650"/>
            <wp:effectExtent l="0" t="0" r="6350" b="6350"/>
            <wp:wrapNone/>
            <wp:docPr id="46232588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2588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0C038" w14:textId="083D43D2" w:rsidR="003F655A" w:rsidRDefault="009236F1" w:rsidP="003F655A">
      <w:r>
        <w:rPr>
          <w:noProof/>
        </w:rPr>
        <w:drawing>
          <wp:anchor distT="0" distB="0" distL="114300" distR="114300" simplePos="0" relativeHeight="251802624" behindDoc="0" locked="0" layoutInCell="1" allowOverlap="1" wp14:anchorId="06BE21AA" wp14:editId="1028344B">
            <wp:simplePos x="0" y="0"/>
            <wp:positionH relativeFrom="margin">
              <wp:align>left</wp:align>
            </wp:positionH>
            <wp:positionV relativeFrom="paragraph">
              <wp:posOffset>934720</wp:posOffset>
            </wp:positionV>
            <wp:extent cx="1439545" cy="1154615"/>
            <wp:effectExtent l="0" t="0" r="0" b="7620"/>
            <wp:wrapNone/>
            <wp:docPr id="100555170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5170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5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55A">
        <w:t>From the middle of February 2026 these things will be done in the same way by all:</w:t>
      </w:r>
    </w:p>
    <w:p w14:paraId="3202DAB8" w14:textId="0EA155CC" w:rsidR="003F655A" w:rsidRPr="003F655A" w:rsidRDefault="003F655A" w:rsidP="003F655A">
      <w:pPr>
        <w:pStyle w:val="Listtoplevel"/>
        <w:rPr>
          <w:b/>
          <w:bCs/>
        </w:rPr>
      </w:pPr>
      <w:r w:rsidRPr="003F655A">
        <w:rPr>
          <w:b/>
          <w:bCs/>
        </w:rPr>
        <w:t>Needs Assessment Service Coordination organisations</w:t>
      </w:r>
    </w:p>
    <w:p w14:paraId="03E5B426" w14:textId="5972B112" w:rsidR="003F655A" w:rsidRDefault="009236F1" w:rsidP="003F655A">
      <w:pPr>
        <w:pStyle w:val="Listtoplevel"/>
      </w:pPr>
      <w:r>
        <w:rPr>
          <w:rFonts w:ascii="Times New Roman" w:hAnsi="Times New Roman" w:cs="Times New Roman"/>
          <w:bdr w:val="none" w:sz="0" w:space="0" w:color="auto" w:frame="1"/>
          <w:lang w:eastAsia="en-NZ"/>
        </w:rPr>
        <w:drawing>
          <wp:anchor distT="0" distB="0" distL="114300" distR="114300" simplePos="0" relativeHeight="251800576" behindDoc="0" locked="0" layoutInCell="1" allowOverlap="1" wp14:anchorId="1FFFF182" wp14:editId="416DE75C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1800000" cy="435600"/>
            <wp:effectExtent l="0" t="0" r="0" b="0"/>
            <wp:wrapThrough wrapText="bothSides">
              <wp:wrapPolygon edited="0">
                <wp:start x="0" y="3784"/>
                <wp:lineTo x="0" y="14190"/>
                <wp:lineTo x="7317" y="17028"/>
                <wp:lineTo x="9146" y="17028"/>
                <wp:lineTo x="21265" y="14190"/>
                <wp:lineTo x="21265" y="6622"/>
                <wp:lineTo x="18064" y="3784"/>
                <wp:lineTo x="0" y="3784"/>
              </wp:wrapPolygon>
            </wp:wrapThrough>
            <wp:docPr id="1276672217" name="Picture 12766722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55A" w:rsidRPr="003F655A">
        <w:rPr>
          <w:b/>
          <w:bCs/>
        </w:rPr>
        <w:t>Enabling Good</w:t>
      </w:r>
      <w:r w:rsidR="003F655A">
        <w:t xml:space="preserve"> </w:t>
      </w:r>
      <w:r w:rsidR="003F655A" w:rsidRPr="003F655A">
        <w:rPr>
          <w:b/>
          <w:bCs/>
        </w:rPr>
        <w:t>Lives</w:t>
      </w:r>
      <w:r w:rsidR="003F655A">
        <w:t xml:space="preserve"> sites.</w:t>
      </w:r>
    </w:p>
    <w:p w14:paraId="0536B22C" w14:textId="77777777" w:rsidR="003F655A" w:rsidRDefault="003F655A" w:rsidP="003F655A"/>
    <w:p w14:paraId="67A8C5ED" w14:textId="77777777" w:rsidR="003F655A" w:rsidRDefault="003F655A" w:rsidP="003F655A"/>
    <w:p w14:paraId="55213D14" w14:textId="77777777" w:rsidR="003F655A" w:rsidRPr="003F655A" w:rsidRDefault="003F655A" w:rsidP="003F655A">
      <w:pPr>
        <w:pStyle w:val="BodyText"/>
      </w:pPr>
    </w:p>
    <w:p w14:paraId="1AD13CE1" w14:textId="75C2D934" w:rsidR="00275DD0" w:rsidRDefault="003E0364" w:rsidP="003F655A">
      <w:r w:rsidRPr="00275DD0">
        <w:rPr>
          <w:b/>
          <w:bCs/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6A17BAEA" wp14:editId="4F13839F">
            <wp:simplePos x="0" y="0"/>
            <wp:positionH relativeFrom="margin">
              <wp:align>left</wp:align>
            </wp:positionH>
            <wp:positionV relativeFrom="paragraph">
              <wp:posOffset>-16510</wp:posOffset>
            </wp:positionV>
            <wp:extent cx="1440000" cy="1652400"/>
            <wp:effectExtent l="0" t="0" r="8255" b="5080"/>
            <wp:wrapNone/>
            <wp:docPr id="29104341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4341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DD0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225C3A2" wp14:editId="618CB7D8">
                <wp:simplePos x="0" y="0"/>
                <wp:positionH relativeFrom="margin">
                  <wp:align>right</wp:align>
                </wp:positionH>
                <wp:positionV relativeFrom="paragraph">
                  <wp:posOffset>-127000</wp:posOffset>
                </wp:positionV>
                <wp:extent cx="3599815" cy="6985000"/>
                <wp:effectExtent l="0" t="0" r="635" b="6350"/>
                <wp:wrapNone/>
                <wp:docPr id="19878979" name="Rectangle 198789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9850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D5593" id="Rectangle 19878979" o:spid="_x0000_s1026" alt="&quot;&quot;" style="position:absolute;margin-left:232.25pt;margin-top:-10pt;width:283.45pt;height:550pt;z-index:-251553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" fillcolor="#c5e0b4" stroked="f" strokeweight="1pt">
                <w10:wrap anchorx="margin"/>
              </v:rect>
            </w:pict>
          </mc:Fallback>
        </mc:AlternateContent>
      </w:r>
      <w:r w:rsidR="00275DD0">
        <w:t>Disabled people can be supported by:</w:t>
      </w:r>
    </w:p>
    <w:p w14:paraId="73DF0926" w14:textId="1FD97DFB" w:rsidR="00275DD0" w:rsidRPr="00275DD0" w:rsidRDefault="003F655A" w:rsidP="00275DD0">
      <w:pPr>
        <w:pStyle w:val="Listtoplevel"/>
        <w:rPr>
          <w:b/>
          <w:bCs/>
          <w:lang w:eastAsia="en-NZ"/>
        </w:rPr>
      </w:pPr>
      <w:r w:rsidRPr="00275DD0">
        <w:rPr>
          <w:b/>
          <w:bCs/>
          <w:lang w:eastAsia="en-NZ"/>
        </w:rPr>
        <w:t>Needs Assessment Service</w:t>
      </w:r>
      <w:r w:rsidRPr="00275DD0">
        <w:rPr>
          <w:b/>
          <w:bCs/>
          <w:lang w:eastAsia="en-NZ"/>
        </w:rPr>
        <w:br/>
        <w:t>Coordination organisation</w:t>
      </w:r>
      <w:r w:rsidR="00975A3A" w:rsidRPr="00275DD0">
        <w:rPr>
          <w:b/>
          <w:bCs/>
          <w:lang w:eastAsia="en-NZ"/>
        </w:rPr>
        <w:t>s</w:t>
      </w:r>
      <w:r w:rsidRPr="00275DD0">
        <w:rPr>
          <w:b/>
          <w:bCs/>
          <w:lang w:eastAsia="en-NZ"/>
        </w:rPr>
        <w:t xml:space="preserve"> </w:t>
      </w:r>
    </w:p>
    <w:p w14:paraId="5B214512" w14:textId="77777777" w:rsidR="00275DD0" w:rsidRPr="00275DD0" w:rsidRDefault="00275DD0" w:rsidP="00275DD0">
      <w:pPr>
        <w:pStyle w:val="Listtoplevel"/>
        <w:rPr>
          <w:b/>
          <w:bCs/>
          <w:lang w:eastAsia="en-NZ"/>
        </w:rPr>
      </w:pPr>
      <w:r w:rsidRPr="00275DD0">
        <w:rPr>
          <w:b/>
          <w:bCs/>
          <w:lang w:eastAsia="en-NZ"/>
        </w:rPr>
        <w:t>Enabling Good lives sites.</w:t>
      </w:r>
    </w:p>
    <w:p w14:paraId="5B67AC8F" w14:textId="77777777" w:rsidR="00275DD0" w:rsidRDefault="00275DD0" w:rsidP="003F655A">
      <w:pPr>
        <w:rPr>
          <w:rFonts w:eastAsia="Times New Roman"/>
          <w:b/>
          <w:bCs/>
          <w:lang w:eastAsia="en-NZ"/>
        </w:rPr>
      </w:pPr>
    </w:p>
    <w:p w14:paraId="071BD9AE" w14:textId="77777777" w:rsidR="00275DD0" w:rsidRDefault="00275DD0" w:rsidP="003F655A">
      <w:pPr>
        <w:rPr>
          <w:rFonts w:eastAsia="Times New Roman"/>
          <w:lang w:eastAsia="en-NZ"/>
        </w:rPr>
      </w:pPr>
    </w:p>
    <w:p w14:paraId="2F41CAA0" w14:textId="1D0C48A9" w:rsidR="003F655A" w:rsidRDefault="003E0364" w:rsidP="003F655A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50F9FC6" wp14:editId="5691FDF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74800" cy="1574800"/>
            <wp:effectExtent l="0" t="0" r="6350" b="6350"/>
            <wp:wrapNone/>
            <wp:docPr id="2059690831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9083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DD0" w:rsidRPr="00275DD0">
        <w:rPr>
          <w:rFonts w:eastAsia="Times New Roman"/>
          <w:lang w:eastAsia="en-NZ"/>
        </w:rPr>
        <w:t>Both</w:t>
      </w:r>
      <w:r w:rsidR="00275DD0">
        <w:rPr>
          <w:rFonts w:eastAsia="Times New Roman"/>
          <w:b/>
          <w:bCs/>
          <w:lang w:eastAsia="en-NZ"/>
        </w:rPr>
        <w:t xml:space="preserve"> </w:t>
      </w:r>
      <w:r w:rsidR="003F655A">
        <w:rPr>
          <w:rFonts w:eastAsia="Times New Roman"/>
          <w:lang w:eastAsia="en-NZ"/>
        </w:rPr>
        <w:t>support disabled people to work out:</w:t>
      </w:r>
    </w:p>
    <w:p w14:paraId="0A071BE5" w14:textId="1A57F35A" w:rsidR="003F655A" w:rsidRDefault="003F655A" w:rsidP="003F655A">
      <w:pPr>
        <w:pStyle w:val="Listtoplevel"/>
        <w:rPr>
          <w:lang w:eastAsia="en-NZ"/>
        </w:rPr>
      </w:pPr>
      <w:r>
        <w:rPr>
          <w:lang w:eastAsia="en-NZ"/>
        </w:rPr>
        <w:t>what they need for a good life</w:t>
      </w:r>
    </w:p>
    <w:p w14:paraId="4DC5DA69" w14:textId="079C94FC" w:rsidR="003F655A" w:rsidRDefault="003F655A" w:rsidP="003F655A">
      <w:pPr>
        <w:pStyle w:val="Listtoplevel"/>
        <w:rPr>
          <w:lang w:eastAsia="en-NZ"/>
        </w:rPr>
      </w:pPr>
      <w:r>
        <w:rPr>
          <w:lang w:eastAsia="en-NZ"/>
        </w:rPr>
        <w:t>what support they can get.</w:t>
      </w:r>
    </w:p>
    <w:p w14:paraId="3A58CD27" w14:textId="77777777" w:rsidR="003F655A" w:rsidRDefault="003F655A" w:rsidP="003F655A">
      <w:pPr>
        <w:rPr>
          <w:rFonts w:eastAsia="Times New Roman"/>
          <w:lang w:eastAsia="en-NZ"/>
        </w:rPr>
      </w:pPr>
    </w:p>
    <w:p w14:paraId="7BC3374B" w14:textId="6B8B17D9" w:rsidR="003F655A" w:rsidRDefault="003E0364" w:rsidP="003F655A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87616" behindDoc="0" locked="0" layoutInCell="1" allowOverlap="1" wp14:anchorId="533A9E3F" wp14:editId="521EC0DD">
            <wp:simplePos x="0" y="0"/>
            <wp:positionH relativeFrom="margin">
              <wp:align>left</wp:align>
            </wp:positionH>
            <wp:positionV relativeFrom="page">
              <wp:posOffset>6497955</wp:posOffset>
            </wp:positionV>
            <wp:extent cx="1181100" cy="1200343"/>
            <wp:effectExtent l="0" t="0" r="0" b="0"/>
            <wp:wrapNone/>
            <wp:docPr id="138244686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8048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0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D2831" w14:textId="52B10148" w:rsidR="003F655A" w:rsidRDefault="003F655A" w:rsidP="003F655A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In this Easy Read </w:t>
      </w:r>
      <w:r>
        <w:rPr>
          <w:rFonts w:eastAsia="Times New Roman"/>
          <w:b/>
          <w:bCs/>
          <w:lang w:eastAsia="en-NZ"/>
        </w:rPr>
        <w:t xml:space="preserve">Needs Assessment Service Coordination organisations </w:t>
      </w:r>
      <w:r w:rsidRPr="00666CFD">
        <w:rPr>
          <w:rFonts w:eastAsia="Times New Roman"/>
          <w:lang w:eastAsia="en-NZ"/>
        </w:rPr>
        <w:t>are called</w:t>
      </w:r>
      <w:r>
        <w:rPr>
          <w:rFonts w:eastAsia="Times New Roman"/>
          <w:lang w:eastAsia="en-NZ"/>
        </w:rPr>
        <w:t xml:space="preserve"> </w:t>
      </w:r>
      <w:r>
        <w:rPr>
          <w:rFonts w:eastAsia="Times New Roman"/>
          <w:b/>
          <w:bCs/>
          <w:lang w:eastAsia="en-NZ"/>
        </w:rPr>
        <w:t>NASCs</w:t>
      </w:r>
      <w:r>
        <w:rPr>
          <w:rFonts w:eastAsia="Times New Roman"/>
          <w:lang w:eastAsia="en-NZ"/>
        </w:rPr>
        <w:t>.</w:t>
      </w:r>
    </w:p>
    <w:p w14:paraId="50C67530" w14:textId="77777777" w:rsidR="003F655A" w:rsidRDefault="003F655A" w:rsidP="003F655A">
      <w:pPr>
        <w:rPr>
          <w:rFonts w:eastAsia="Times New Roman"/>
          <w:lang w:eastAsia="en-NZ"/>
        </w:rPr>
      </w:pPr>
    </w:p>
    <w:p w14:paraId="18C60A2B" w14:textId="34549D32" w:rsidR="003F655A" w:rsidRDefault="003F655A" w:rsidP="003F655A">
      <w:pPr>
        <w:rPr>
          <w:lang w:eastAsia="en-NZ"/>
        </w:rPr>
      </w:pPr>
    </w:p>
    <w:p w14:paraId="37AE49DE" w14:textId="77777777" w:rsidR="00275DD0" w:rsidRDefault="00275DD0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7B2165B2" w14:textId="797DB387" w:rsidR="0011015A" w:rsidRDefault="003E0364" w:rsidP="0011015A">
      <w:pPr>
        <w:rPr>
          <w:rFonts w:eastAsia="Times New Roman"/>
          <w:lang w:eastAsia="en-NZ"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38955F0" wp14:editId="23D5D7FB">
                <wp:simplePos x="0" y="0"/>
                <wp:positionH relativeFrom="margin">
                  <wp:align>right</wp:align>
                </wp:positionH>
                <wp:positionV relativeFrom="paragraph">
                  <wp:posOffset>-74295</wp:posOffset>
                </wp:positionV>
                <wp:extent cx="3599815" cy="2806700"/>
                <wp:effectExtent l="0" t="0" r="635" b="0"/>
                <wp:wrapNone/>
                <wp:docPr id="398246852" name="Rectangle 3982468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8067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362ED" id="Rectangle 398246852" o:spid="_x0000_s1026" alt="&quot;&quot;" style="position:absolute;margin-left:232.25pt;margin-top:-5.85pt;width:283.45pt;height:221pt;z-index:-25151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 w:rsidR="009236F1">
        <w:rPr>
          <w:noProof/>
        </w:rPr>
        <w:drawing>
          <wp:anchor distT="0" distB="0" distL="114300" distR="114300" simplePos="0" relativeHeight="251806720" behindDoc="0" locked="0" layoutInCell="1" allowOverlap="1" wp14:anchorId="4CEE3451" wp14:editId="02BA0111">
            <wp:simplePos x="0" y="0"/>
            <wp:positionH relativeFrom="margin">
              <wp:align>left</wp:align>
            </wp:positionH>
            <wp:positionV relativeFrom="page">
              <wp:posOffset>920115</wp:posOffset>
            </wp:positionV>
            <wp:extent cx="1270000" cy="1850087"/>
            <wp:effectExtent l="0" t="0" r="6350" b="0"/>
            <wp:wrapNone/>
            <wp:docPr id="81309107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91076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272" cy="1851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5A">
        <w:rPr>
          <w:rFonts w:eastAsia="Times New Roman"/>
          <w:lang w:eastAsia="en-NZ"/>
        </w:rPr>
        <w:t xml:space="preserve">Here an </w:t>
      </w:r>
      <w:r w:rsidR="0011015A">
        <w:rPr>
          <w:rFonts w:eastAsia="Times New Roman"/>
          <w:b/>
          <w:bCs/>
          <w:lang w:eastAsia="en-NZ"/>
        </w:rPr>
        <w:t>assessment</w:t>
      </w:r>
      <w:r w:rsidR="0011015A">
        <w:rPr>
          <w:rFonts w:eastAsia="Times New Roman"/>
          <w:lang w:eastAsia="en-NZ"/>
        </w:rPr>
        <w:t xml:space="preserve"> means </w:t>
      </w:r>
      <w:r w:rsidR="009236F1">
        <w:rPr>
          <w:rFonts w:eastAsia="Times New Roman"/>
          <w:lang w:eastAsia="en-NZ"/>
        </w:rPr>
        <w:br/>
      </w:r>
      <w:r w:rsidR="0011015A">
        <w:rPr>
          <w:rFonts w:eastAsia="Times New Roman"/>
          <w:lang w:eastAsia="en-NZ"/>
        </w:rPr>
        <w:t>working with a NASC</w:t>
      </w:r>
      <w:r>
        <w:rPr>
          <w:rFonts w:eastAsia="Times New Roman"/>
          <w:lang w:eastAsia="en-NZ"/>
        </w:rPr>
        <w:t xml:space="preserve"> / Enabling Good Lives site</w:t>
      </w:r>
      <w:r w:rsidR="0011015A">
        <w:rPr>
          <w:rFonts w:eastAsia="Times New Roman"/>
          <w:lang w:eastAsia="en-NZ"/>
        </w:rPr>
        <w:t xml:space="preserve"> to decide the support</w:t>
      </w:r>
      <w:r w:rsidR="000943A1">
        <w:rPr>
          <w:rFonts w:eastAsia="Times New Roman"/>
          <w:lang w:eastAsia="en-NZ"/>
        </w:rPr>
        <w:t xml:space="preserve"> you:</w:t>
      </w:r>
    </w:p>
    <w:p w14:paraId="376B3B2E" w14:textId="70219A88" w:rsidR="0011015A" w:rsidRPr="00D14A62" w:rsidRDefault="0011015A" w:rsidP="00D14A62">
      <w:pPr>
        <w:pStyle w:val="Listtoplevel"/>
      </w:pPr>
      <w:r w:rsidRPr="00D14A62">
        <w:t>need</w:t>
      </w:r>
    </w:p>
    <w:p w14:paraId="012ABD9A" w14:textId="02F950FC" w:rsidR="0011015A" w:rsidRPr="00D14A62" w:rsidRDefault="0011015A" w:rsidP="00D14A62">
      <w:pPr>
        <w:pStyle w:val="Listtoplevel"/>
      </w:pPr>
      <w:r w:rsidRPr="00D14A62">
        <w:t>will get.</w:t>
      </w:r>
    </w:p>
    <w:p w14:paraId="226B4272" w14:textId="77777777" w:rsidR="0011015A" w:rsidRDefault="0011015A" w:rsidP="00D14A62">
      <w:pPr>
        <w:rPr>
          <w:rFonts w:eastAsia="Times New Roman"/>
          <w:lang w:eastAsia="en-NZ"/>
        </w:rPr>
      </w:pPr>
    </w:p>
    <w:p w14:paraId="593EE159" w14:textId="7551C9DC" w:rsidR="0011015A" w:rsidRPr="0011015A" w:rsidRDefault="009236F1" w:rsidP="00D14A62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40788920" wp14:editId="1D906BEB">
            <wp:simplePos x="0" y="0"/>
            <wp:positionH relativeFrom="margin">
              <wp:align>left</wp:align>
            </wp:positionH>
            <wp:positionV relativeFrom="page">
              <wp:posOffset>3926840</wp:posOffset>
            </wp:positionV>
            <wp:extent cx="1367464" cy="977857"/>
            <wp:effectExtent l="0" t="0" r="4445" b="0"/>
            <wp:wrapNone/>
            <wp:docPr id="93570008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0008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464" cy="977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5F21D" w14:textId="0DEEACBA" w:rsidR="003F655A" w:rsidRDefault="002271EA" w:rsidP="00D14A6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Doing assessments the same way</w:t>
      </w:r>
      <w:r w:rsidR="00342663">
        <w:rPr>
          <w:rFonts w:eastAsia="Times New Roman"/>
          <w:lang w:eastAsia="en-NZ"/>
        </w:rPr>
        <w:t xml:space="preserve"> will make things:</w:t>
      </w:r>
    </w:p>
    <w:p w14:paraId="5092AF8D" w14:textId="3B410202" w:rsidR="00342663" w:rsidRDefault="00342663" w:rsidP="00342663">
      <w:pPr>
        <w:pStyle w:val="Listtoplevel"/>
        <w:rPr>
          <w:lang w:eastAsia="en-NZ"/>
        </w:rPr>
      </w:pPr>
      <w:r>
        <w:rPr>
          <w:lang w:eastAsia="en-NZ"/>
        </w:rPr>
        <w:t>fairer for everyone</w:t>
      </w:r>
    </w:p>
    <w:p w14:paraId="5C78C4F5" w14:textId="380044A5" w:rsidR="00342663" w:rsidRDefault="009236F1" w:rsidP="00342663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09792" behindDoc="0" locked="0" layoutInCell="1" allowOverlap="1" wp14:anchorId="7D563545" wp14:editId="455D9CDB">
            <wp:simplePos x="0" y="0"/>
            <wp:positionH relativeFrom="margin">
              <wp:align>left</wp:align>
            </wp:positionH>
            <wp:positionV relativeFrom="page">
              <wp:posOffset>5207000</wp:posOffset>
            </wp:positionV>
            <wp:extent cx="984250" cy="1441450"/>
            <wp:effectExtent l="0" t="0" r="6350" b="6350"/>
            <wp:wrapNone/>
            <wp:docPr id="154857229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7229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663">
        <w:rPr>
          <w:lang w:eastAsia="en-NZ"/>
        </w:rPr>
        <w:t>the same no matter where you live in New Zealand.</w:t>
      </w:r>
    </w:p>
    <w:p w14:paraId="3DC8B849" w14:textId="2BA2C4E6" w:rsidR="00342663" w:rsidRDefault="00342663" w:rsidP="00342663">
      <w:pPr>
        <w:rPr>
          <w:rFonts w:eastAsia="Times New Roman"/>
          <w:lang w:eastAsia="en-NZ"/>
        </w:rPr>
      </w:pPr>
    </w:p>
    <w:p w14:paraId="49709353" w14:textId="3298428D" w:rsidR="00342663" w:rsidRDefault="00342663" w:rsidP="00342663">
      <w:pPr>
        <w:rPr>
          <w:rFonts w:eastAsia="Times New Roman"/>
          <w:lang w:eastAsia="en-NZ"/>
        </w:rPr>
      </w:pPr>
    </w:p>
    <w:p w14:paraId="28D7BE4A" w14:textId="6A2E039D" w:rsidR="00342663" w:rsidRDefault="009236F1" w:rsidP="00342663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10816" behindDoc="0" locked="0" layoutInCell="1" allowOverlap="1" wp14:anchorId="3C34EC3E" wp14:editId="360BF4E5">
            <wp:simplePos x="0" y="0"/>
            <wp:positionH relativeFrom="margin">
              <wp:align>left</wp:align>
            </wp:positionH>
            <wp:positionV relativeFrom="page">
              <wp:posOffset>6807200</wp:posOffset>
            </wp:positionV>
            <wp:extent cx="1181100" cy="1200343"/>
            <wp:effectExtent l="0" t="0" r="0" b="0"/>
            <wp:wrapNone/>
            <wp:docPr id="210368048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8048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0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663">
        <w:rPr>
          <w:rFonts w:eastAsia="Times New Roman"/>
          <w:lang w:eastAsia="en-NZ"/>
        </w:rPr>
        <w:t>This change will be for people who:</w:t>
      </w:r>
    </w:p>
    <w:p w14:paraId="3F1F1321" w14:textId="052E0BDB" w:rsidR="00342663" w:rsidRDefault="003E0364" w:rsidP="00342663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11840" behindDoc="0" locked="0" layoutInCell="1" allowOverlap="1" wp14:anchorId="05DB271A" wp14:editId="528984A2">
            <wp:simplePos x="0" y="0"/>
            <wp:positionH relativeFrom="margin">
              <wp:align>left</wp:align>
            </wp:positionH>
            <wp:positionV relativeFrom="paragraph">
              <wp:posOffset>511810</wp:posOffset>
            </wp:positionV>
            <wp:extent cx="1168400" cy="1176628"/>
            <wp:effectExtent l="0" t="0" r="0" b="5080"/>
            <wp:wrapNone/>
            <wp:docPr id="61778734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8734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7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663">
        <w:rPr>
          <w:lang w:eastAsia="en-NZ"/>
        </w:rPr>
        <w:t>are applying for DSS support for the first time</w:t>
      </w:r>
    </w:p>
    <w:p w14:paraId="5553121D" w14:textId="39BF9118" w:rsidR="00342663" w:rsidRDefault="00342663" w:rsidP="00342663">
      <w:pPr>
        <w:pStyle w:val="Listtoplevel"/>
        <w:rPr>
          <w:lang w:eastAsia="en-NZ"/>
        </w:rPr>
      </w:pPr>
      <w:r>
        <w:rPr>
          <w:lang w:eastAsia="en-NZ"/>
        </w:rPr>
        <w:t xml:space="preserve">have a </w:t>
      </w:r>
      <w:r w:rsidRPr="009236F1">
        <w:rPr>
          <w:b/>
          <w:bCs/>
          <w:lang w:eastAsia="en-NZ"/>
        </w:rPr>
        <w:t>reassessment</w:t>
      </w:r>
      <w:r>
        <w:rPr>
          <w:lang w:eastAsia="en-NZ"/>
        </w:rPr>
        <w:t xml:space="preserve"> in the future.</w:t>
      </w:r>
    </w:p>
    <w:p w14:paraId="38087CF6" w14:textId="0B450148" w:rsidR="00342663" w:rsidRDefault="0011015A" w:rsidP="003E0364">
      <w:pPr>
        <w:rPr>
          <w:lang w:eastAsia="en-NZ"/>
        </w:rPr>
      </w:pPr>
      <w:r>
        <w:rPr>
          <w:rFonts w:eastAsia="Times New Roman"/>
          <w:lang w:eastAsia="en-NZ"/>
        </w:rPr>
        <w:br w:type="page"/>
      </w:r>
      <w:r w:rsidR="003E0364"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1964DFE7" wp14:editId="50EF88C2">
            <wp:simplePos x="0" y="0"/>
            <wp:positionH relativeFrom="margin">
              <wp:posOffset>-6350</wp:posOffset>
            </wp:positionH>
            <wp:positionV relativeFrom="margin">
              <wp:posOffset>-19050</wp:posOffset>
            </wp:positionV>
            <wp:extent cx="1435100" cy="1435100"/>
            <wp:effectExtent l="0" t="0" r="0" b="0"/>
            <wp:wrapNone/>
            <wp:docPr id="136918870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8870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364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1E0C8DBB" wp14:editId="714ECC9E">
                <wp:simplePos x="0" y="0"/>
                <wp:positionH relativeFrom="margin">
                  <wp:align>right</wp:align>
                </wp:positionH>
                <wp:positionV relativeFrom="paragraph">
                  <wp:posOffset>-98425</wp:posOffset>
                </wp:positionV>
                <wp:extent cx="3599815" cy="1498600"/>
                <wp:effectExtent l="0" t="0" r="635" b="6350"/>
                <wp:wrapNone/>
                <wp:docPr id="893525706" name="Rectangle 8935257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986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FD15A" id="Rectangle 893525706" o:spid="_x0000_s1026" alt="&quot;&quot;" style="position:absolute;margin-left:232.25pt;margin-top:-7.75pt;width:283.45pt;height:118pt;z-index:-251502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" fillcolor="#c5e0b4" stroked="f" strokeweight="1pt">
                <w10:wrap anchorx="margin"/>
              </v:rect>
            </w:pict>
          </mc:Fallback>
        </mc:AlternateContent>
      </w:r>
      <w:r>
        <w:rPr>
          <w:rFonts w:eastAsia="Times New Roman"/>
          <w:lang w:eastAsia="en-NZ"/>
        </w:rPr>
        <w:t xml:space="preserve">Here a </w:t>
      </w:r>
      <w:r>
        <w:rPr>
          <w:rFonts w:eastAsia="Times New Roman"/>
          <w:b/>
          <w:bCs/>
          <w:lang w:eastAsia="en-NZ"/>
        </w:rPr>
        <w:t>reassessment</w:t>
      </w:r>
      <w:r>
        <w:rPr>
          <w:rFonts w:eastAsia="Times New Roman"/>
          <w:lang w:eastAsia="en-NZ"/>
        </w:rPr>
        <w:t xml:space="preserve"> is when a NASC </w:t>
      </w:r>
      <w:r w:rsidR="003E0364">
        <w:rPr>
          <w:rFonts w:eastAsia="Times New Roman"/>
          <w:lang w:eastAsia="en-NZ"/>
        </w:rPr>
        <w:t>/ Enabling Good Lives site checks you are getting the right support for your needs.</w:t>
      </w:r>
    </w:p>
    <w:p w14:paraId="15571E67" w14:textId="63F7B749" w:rsidR="0011015A" w:rsidRDefault="0011015A" w:rsidP="00342663">
      <w:pPr>
        <w:rPr>
          <w:rFonts w:eastAsia="Times New Roman"/>
          <w:lang w:eastAsia="en-NZ"/>
        </w:rPr>
      </w:pPr>
    </w:p>
    <w:p w14:paraId="18672F31" w14:textId="6076E949" w:rsidR="0011015A" w:rsidRPr="0011015A" w:rsidRDefault="0011015A" w:rsidP="00342663">
      <w:pPr>
        <w:rPr>
          <w:rFonts w:eastAsia="Times New Roman"/>
          <w:lang w:eastAsia="en-NZ"/>
        </w:rPr>
      </w:pPr>
    </w:p>
    <w:p w14:paraId="2521874E" w14:textId="54A79CC4" w:rsidR="00342663" w:rsidRDefault="003E0364" w:rsidP="00342663">
      <w:pPr>
        <w:pStyle w:val="Heading2"/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16960" behindDoc="0" locked="0" layoutInCell="1" allowOverlap="1" wp14:anchorId="10073B16" wp14:editId="3D35E51E">
            <wp:simplePos x="0" y="0"/>
            <wp:positionH relativeFrom="margin">
              <wp:align>left</wp:align>
            </wp:positionH>
            <wp:positionV relativeFrom="page">
              <wp:posOffset>3143250</wp:posOffset>
            </wp:positionV>
            <wp:extent cx="787400" cy="1467485"/>
            <wp:effectExtent l="0" t="0" r="0" b="0"/>
            <wp:wrapNone/>
            <wp:docPr id="520179947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79947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663">
        <w:rPr>
          <w:rFonts w:eastAsia="Times New Roman"/>
          <w:lang w:eastAsia="en-NZ"/>
        </w:rPr>
        <w:t>What will be different</w:t>
      </w:r>
    </w:p>
    <w:p w14:paraId="1FBD9264" w14:textId="5C79213A" w:rsidR="00342663" w:rsidRDefault="00342663" w:rsidP="00342663">
      <w:pPr>
        <w:rPr>
          <w:lang w:eastAsia="en-NZ"/>
        </w:rPr>
      </w:pPr>
    </w:p>
    <w:p w14:paraId="200B50F3" w14:textId="00B5AC82" w:rsidR="00342663" w:rsidRDefault="00342663" w:rsidP="00342663">
      <w:pPr>
        <w:rPr>
          <w:lang w:eastAsia="en-NZ"/>
        </w:rPr>
      </w:pPr>
      <w:r>
        <w:rPr>
          <w:lang w:eastAsia="en-NZ"/>
        </w:rPr>
        <w:t xml:space="preserve">Before </w:t>
      </w:r>
      <w:r w:rsidR="000515D9">
        <w:rPr>
          <w:lang w:eastAsia="en-NZ"/>
        </w:rPr>
        <w:t>the</w:t>
      </w:r>
      <w:r>
        <w:rPr>
          <w:lang w:eastAsia="en-NZ"/>
        </w:rPr>
        <w:t xml:space="preserve"> assessment you will be given information about what you can expect to happen.</w:t>
      </w:r>
    </w:p>
    <w:p w14:paraId="7E7931CC" w14:textId="2DEB3D50" w:rsidR="000515D9" w:rsidRDefault="000515D9" w:rsidP="00342663">
      <w:pPr>
        <w:rPr>
          <w:lang w:eastAsia="en-NZ"/>
        </w:rPr>
      </w:pPr>
    </w:p>
    <w:p w14:paraId="464C590D" w14:textId="186B5C4A" w:rsidR="000515D9" w:rsidRDefault="000515D9" w:rsidP="00342663">
      <w:pPr>
        <w:rPr>
          <w:lang w:eastAsia="en-NZ"/>
        </w:rPr>
      </w:pPr>
    </w:p>
    <w:p w14:paraId="198276B3" w14:textId="06DF75CC" w:rsidR="000515D9" w:rsidRDefault="003E0364" w:rsidP="00342663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17984" behindDoc="0" locked="0" layoutInCell="1" allowOverlap="1" wp14:anchorId="18369397" wp14:editId="4A54F119">
            <wp:simplePos x="0" y="0"/>
            <wp:positionH relativeFrom="margin">
              <wp:align>left</wp:align>
            </wp:positionH>
            <wp:positionV relativeFrom="page">
              <wp:posOffset>5549900</wp:posOffset>
            </wp:positionV>
            <wp:extent cx="1555750" cy="1208757"/>
            <wp:effectExtent l="0" t="0" r="6350" b="0"/>
            <wp:wrapNone/>
            <wp:docPr id="1753606935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06935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20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5D9">
        <w:rPr>
          <w:lang w:eastAsia="en-NZ"/>
        </w:rPr>
        <w:t xml:space="preserve">If support from other people is important to your </w:t>
      </w:r>
      <w:proofErr w:type="gramStart"/>
      <w:r w:rsidR="000515D9">
        <w:rPr>
          <w:lang w:eastAsia="en-NZ"/>
        </w:rPr>
        <w:t>needs</w:t>
      </w:r>
      <w:proofErr w:type="gramEnd"/>
      <w:r w:rsidR="000515D9">
        <w:rPr>
          <w:lang w:eastAsia="en-NZ"/>
        </w:rPr>
        <w:t xml:space="preserve"> then:</w:t>
      </w:r>
    </w:p>
    <w:p w14:paraId="0347916E" w14:textId="5BB5A81A" w:rsidR="000515D9" w:rsidRDefault="003E0364" w:rsidP="000515D9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19008" behindDoc="0" locked="0" layoutInCell="1" allowOverlap="1" wp14:anchorId="675B3CC4" wp14:editId="045170A1">
            <wp:simplePos x="0" y="0"/>
            <wp:positionH relativeFrom="margin">
              <wp:align>left</wp:align>
            </wp:positionH>
            <wp:positionV relativeFrom="page">
              <wp:posOffset>7054850</wp:posOffset>
            </wp:positionV>
            <wp:extent cx="1206500" cy="1206500"/>
            <wp:effectExtent l="0" t="0" r="0" b="0"/>
            <wp:wrapNone/>
            <wp:docPr id="2055751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51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5D9">
        <w:rPr>
          <w:lang w:eastAsia="en-NZ"/>
        </w:rPr>
        <w:t xml:space="preserve">the needs of your </w:t>
      </w:r>
      <w:r w:rsidR="002271EA">
        <w:rPr>
          <w:lang w:eastAsia="en-NZ"/>
        </w:rPr>
        <w:br/>
      </w:r>
      <w:r w:rsidR="002271EA" w:rsidRPr="002271EA">
        <w:rPr>
          <w:lang w:val="en-AU" w:eastAsia="en-NZ"/>
        </w:rPr>
        <w:t>whānau</w:t>
      </w:r>
      <w:r w:rsidR="002271EA">
        <w:rPr>
          <w:lang w:val="en-AU" w:eastAsia="en-NZ"/>
        </w:rPr>
        <w:t xml:space="preserve"> /</w:t>
      </w:r>
      <w:r w:rsidR="002271EA" w:rsidRPr="002271EA">
        <w:rPr>
          <w:lang w:val="en-AU" w:eastAsia="en-NZ"/>
        </w:rPr>
        <w:t xml:space="preserve"> </w:t>
      </w:r>
      <w:r w:rsidR="000515D9">
        <w:rPr>
          <w:lang w:eastAsia="en-NZ"/>
        </w:rPr>
        <w:t xml:space="preserve">family may also </w:t>
      </w:r>
      <w:r w:rsidR="002271EA">
        <w:rPr>
          <w:lang w:eastAsia="en-NZ"/>
        </w:rPr>
        <w:br/>
      </w:r>
      <w:r w:rsidR="000515D9">
        <w:rPr>
          <w:lang w:eastAsia="en-NZ"/>
        </w:rPr>
        <w:t>be part of the assessment</w:t>
      </w:r>
    </w:p>
    <w:p w14:paraId="0D4E4DB8" w14:textId="07F052C9" w:rsidR="000515D9" w:rsidRDefault="000515D9" w:rsidP="000515D9">
      <w:pPr>
        <w:pStyle w:val="Listtoplevel"/>
        <w:rPr>
          <w:lang w:eastAsia="en-NZ"/>
        </w:rPr>
      </w:pPr>
      <w:r>
        <w:rPr>
          <w:lang w:eastAsia="en-NZ"/>
        </w:rPr>
        <w:t>the needs of your carers may also be part of the assessment.</w:t>
      </w:r>
    </w:p>
    <w:p w14:paraId="018B6876" w14:textId="29A4911C" w:rsidR="00BF4013" w:rsidRDefault="00BF4013" w:rsidP="00BF4013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56358F42" wp14:editId="228F4B4C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322070" cy="1322070"/>
            <wp:effectExtent l="0" t="0" r="0" b="0"/>
            <wp:wrapNone/>
            <wp:docPr id="2725927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927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4BEFD" w14:textId="53231763" w:rsidR="00BF4013" w:rsidRDefault="00BF4013" w:rsidP="00BF4013">
      <w:pPr>
        <w:rPr>
          <w:lang w:eastAsia="en-NZ"/>
        </w:rPr>
      </w:pPr>
    </w:p>
    <w:p w14:paraId="00A35E3D" w14:textId="7AE7DB38" w:rsidR="00BF4013" w:rsidRDefault="00BF4013" w:rsidP="00BF4013">
      <w:pPr>
        <w:rPr>
          <w:lang w:eastAsia="en-NZ"/>
        </w:rPr>
      </w:pPr>
      <w:r>
        <w:rPr>
          <w:lang w:eastAsia="en-NZ"/>
        </w:rPr>
        <w:t>W</w:t>
      </w:r>
      <w:r w:rsidRPr="002271EA">
        <w:rPr>
          <w:lang w:eastAsia="en-NZ"/>
        </w:rPr>
        <w:t>hānau</w:t>
      </w:r>
      <w:r>
        <w:rPr>
          <w:lang w:eastAsia="en-NZ"/>
        </w:rPr>
        <w:t xml:space="preserve"> /</w:t>
      </w:r>
      <w:r w:rsidRPr="002271EA">
        <w:rPr>
          <w:lang w:eastAsia="en-NZ"/>
        </w:rPr>
        <w:t xml:space="preserve"> </w:t>
      </w:r>
      <w:r>
        <w:rPr>
          <w:lang w:eastAsia="en-NZ"/>
        </w:rPr>
        <w:t>family can also be carers.</w:t>
      </w:r>
    </w:p>
    <w:p w14:paraId="481803E6" w14:textId="77777777" w:rsidR="003E0364" w:rsidRDefault="003E0364" w:rsidP="000515D9">
      <w:pPr>
        <w:rPr>
          <w:lang w:eastAsia="en-NZ"/>
        </w:rPr>
      </w:pPr>
    </w:p>
    <w:p w14:paraId="12BFE3BD" w14:textId="77777777" w:rsidR="003E0364" w:rsidRDefault="003E0364" w:rsidP="000515D9">
      <w:pPr>
        <w:rPr>
          <w:lang w:eastAsia="en-NZ"/>
        </w:rPr>
      </w:pPr>
    </w:p>
    <w:p w14:paraId="5B9D3143" w14:textId="6C81E103" w:rsidR="000515D9" w:rsidRDefault="003E0364" w:rsidP="000515D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88640" behindDoc="0" locked="0" layoutInCell="1" allowOverlap="1" wp14:anchorId="4DA22C2C" wp14:editId="6092B6DF">
            <wp:simplePos x="0" y="0"/>
            <wp:positionH relativeFrom="margin">
              <wp:align>left</wp:align>
            </wp:positionH>
            <wp:positionV relativeFrom="page">
              <wp:posOffset>958850</wp:posOffset>
            </wp:positionV>
            <wp:extent cx="1409700" cy="1622770"/>
            <wp:effectExtent l="0" t="0" r="0" b="0"/>
            <wp:wrapNone/>
            <wp:docPr id="88786650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86650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2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5D9">
        <w:rPr>
          <w:lang w:eastAsia="en-NZ"/>
        </w:rPr>
        <w:t>After your assessment you will have a clear plan about:</w:t>
      </w:r>
    </w:p>
    <w:p w14:paraId="1CBEB789" w14:textId="41D9A1A0" w:rsidR="000515D9" w:rsidRDefault="000515D9" w:rsidP="000515D9">
      <w:pPr>
        <w:pStyle w:val="Listtoplevel"/>
        <w:rPr>
          <w:lang w:eastAsia="en-NZ"/>
        </w:rPr>
      </w:pPr>
      <w:r>
        <w:rPr>
          <w:lang w:eastAsia="en-NZ"/>
        </w:rPr>
        <w:t>your needs</w:t>
      </w:r>
    </w:p>
    <w:p w14:paraId="64EAED12" w14:textId="070EDDBF" w:rsidR="000515D9" w:rsidRDefault="003E0364" w:rsidP="000515D9">
      <w:pPr>
        <w:pStyle w:val="Listtoplevel"/>
        <w:rPr>
          <w:lang w:eastAsia="en-NZ"/>
        </w:rPr>
      </w:pPr>
      <w:r>
        <w:rPr>
          <w:lang w:eastAsia="en-NZ"/>
        </w:rPr>
        <w:t>your disability supports</w:t>
      </w:r>
      <w:r w:rsidR="000515D9">
        <w:rPr>
          <w:lang w:eastAsia="en-NZ"/>
        </w:rPr>
        <w:t>.</w:t>
      </w:r>
    </w:p>
    <w:p w14:paraId="55FFA21A" w14:textId="77777777" w:rsidR="000515D9" w:rsidRDefault="000515D9" w:rsidP="000515D9">
      <w:pPr>
        <w:rPr>
          <w:lang w:eastAsia="en-NZ"/>
        </w:rPr>
      </w:pPr>
    </w:p>
    <w:p w14:paraId="686F7527" w14:textId="42EF5348" w:rsidR="000515D9" w:rsidRDefault="003E0364" w:rsidP="000515D9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23104" behindDoc="0" locked="0" layoutInCell="1" allowOverlap="1" wp14:anchorId="0D12F5B3" wp14:editId="725AD02A">
            <wp:simplePos x="0" y="0"/>
            <wp:positionH relativeFrom="margin">
              <wp:align>left</wp:align>
            </wp:positionH>
            <wp:positionV relativeFrom="page">
              <wp:posOffset>3511550</wp:posOffset>
            </wp:positionV>
            <wp:extent cx="1333500" cy="1333500"/>
            <wp:effectExtent l="0" t="0" r="0" b="0"/>
            <wp:wrapNone/>
            <wp:docPr id="1079121678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21678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F1030" w14:textId="010F4C50" w:rsidR="000515D9" w:rsidRDefault="000515D9" w:rsidP="000515D9">
      <w:pPr>
        <w:rPr>
          <w:lang w:eastAsia="en-NZ"/>
        </w:rPr>
      </w:pPr>
      <w:r>
        <w:rPr>
          <w:lang w:eastAsia="en-NZ"/>
        </w:rPr>
        <w:t>These changes have been made because we heard from the disability community that the way assessments were done was:</w:t>
      </w:r>
    </w:p>
    <w:p w14:paraId="4B42AB9D" w14:textId="2B54401A" w:rsidR="000515D9" w:rsidRDefault="00D14A62" w:rsidP="000515D9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22080" behindDoc="0" locked="0" layoutInCell="1" allowOverlap="1" wp14:anchorId="281DC4F0" wp14:editId="68932286">
            <wp:simplePos x="0" y="0"/>
            <wp:positionH relativeFrom="margin">
              <wp:align>left</wp:align>
            </wp:positionH>
            <wp:positionV relativeFrom="page">
              <wp:posOffset>5232400</wp:posOffset>
            </wp:positionV>
            <wp:extent cx="1422400" cy="1217534"/>
            <wp:effectExtent l="0" t="0" r="0" b="1905"/>
            <wp:wrapNone/>
            <wp:docPr id="43842869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28693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1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5D9">
        <w:rPr>
          <w:lang w:eastAsia="en-NZ"/>
        </w:rPr>
        <w:t>confusing</w:t>
      </w:r>
    </w:p>
    <w:p w14:paraId="3A6A21DA" w14:textId="3B98A878" w:rsidR="000245A1" w:rsidRDefault="000515D9" w:rsidP="000515D9">
      <w:pPr>
        <w:pStyle w:val="Listtoplevel"/>
        <w:rPr>
          <w:lang w:eastAsia="en-NZ"/>
        </w:rPr>
      </w:pPr>
      <w:r>
        <w:rPr>
          <w:lang w:eastAsia="en-NZ"/>
        </w:rPr>
        <w:t>not the same everywhere.</w:t>
      </w:r>
    </w:p>
    <w:p w14:paraId="6A83CC7F" w14:textId="77777777" w:rsidR="000245A1" w:rsidRDefault="000245A1">
      <w:pPr>
        <w:spacing w:line="240" w:lineRule="auto"/>
        <w:ind w:left="0"/>
        <w:rPr>
          <w:rFonts w:eastAsiaTheme="minorHAnsi"/>
          <w:noProof/>
          <w:szCs w:val="22"/>
          <w:lang w:val="en-GB" w:eastAsia="en-NZ"/>
        </w:rPr>
      </w:pPr>
      <w:r>
        <w:rPr>
          <w:lang w:eastAsia="en-NZ"/>
        </w:rPr>
        <w:br w:type="page"/>
      </w:r>
    </w:p>
    <w:p w14:paraId="4D5448BC" w14:textId="4421C750" w:rsidR="00342663" w:rsidRDefault="000515D9" w:rsidP="000515D9">
      <w:pPr>
        <w:pStyle w:val="Heading1"/>
        <w:rPr>
          <w:lang w:eastAsia="en-NZ"/>
        </w:rPr>
      </w:pPr>
      <w:bookmarkStart w:id="3" w:name="_What_is_happening_1"/>
      <w:bookmarkEnd w:id="3"/>
      <w:r>
        <w:rPr>
          <w:lang w:eastAsia="en-NZ"/>
        </w:rPr>
        <w:lastRenderedPageBreak/>
        <w:t>What is happening in April</w:t>
      </w:r>
    </w:p>
    <w:p w14:paraId="36BEF712" w14:textId="77777777" w:rsidR="00342663" w:rsidRDefault="00342663" w:rsidP="00342663">
      <w:pPr>
        <w:rPr>
          <w:lang w:eastAsia="en-NZ"/>
        </w:rPr>
      </w:pPr>
    </w:p>
    <w:p w14:paraId="7EF11020" w14:textId="047B947B" w:rsidR="00342663" w:rsidRDefault="002E77C8" w:rsidP="00342663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24128" behindDoc="0" locked="0" layoutInCell="1" allowOverlap="1" wp14:anchorId="072455A9" wp14:editId="78A82752">
            <wp:simplePos x="0" y="0"/>
            <wp:positionH relativeFrom="margin">
              <wp:align>left</wp:align>
            </wp:positionH>
            <wp:positionV relativeFrom="page">
              <wp:posOffset>2139950</wp:posOffset>
            </wp:positionV>
            <wp:extent cx="1612900" cy="1205900"/>
            <wp:effectExtent l="0" t="0" r="6350" b="0"/>
            <wp:wrapNone/>
            <wp:docPr id="104283963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39634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9D4D2" w14:textId="76DC8231" w:rsidR="000515D9" w:rsidRDefault="001C5CC7" w:rsidP="00342663">
      <w:pPr>
        <w:rPr>
          <w:lang w:eastAsia="en-NZ"/>
        </w:rPr>
      </w:pPr>
      <w:r>
        <w:rPr>
          <w:lang w:eastAsia="en-NZ"/>
        </w:rPr>
        <w:t>You will get more choice and control over how you use your flexible funding on disability supports.</w:t>
      </w:r>
    </w:p>
    <w:p w14:paraId="3884A64E" w14:textId="77777777" w:rsidR="001C5CC7" w:rsidRDefault="001C5CC7" w:rsidP="00342663">
      <w:pPr>
        <w:rPr>
          <w:lang w:eastAsia="en-NZ"/>
        </w:rPr>
      </w:pPr>
    </w:p>
    <w:p w14:paraId="3CEC6D86" w14:textId="1F9FC6D1" w:rsidR="001C5CC7" w:rsidRDefault="002E77C8" w:rsidP="00342663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3EFA01E" wp14:editId="4A6834C2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228637" cy="939466"/>
                <wp:effectExtent l="0" t="0" r="0" b="0"/>
                <wp:wrapNone/>
                <wp:docPr id="1048430576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637" cy="939466"/>
                          <a:chOff x="0" y="0"/>
                          <a:chExt cx="1709189" cy="1260475"/>
                        </a:xfrm>
                      </wpg:grpSpPr>
                      <pic:pic xmlns:pic="http://schemas.openxmlformats.org/drawingml/2006/picture">
                        <pic:nvPicPr>
                          <pic:cNvPr id="1645834144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541871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709" y="193964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C548A" id="Group 3" o:spid="_x0000_s1026" alt="&quot;&quot;" style="position:absolute;margin-left:0;margin-top:1.05pt;width:96.75pt;height:73.95pt;z-index:251826176;mso-position-horizontal:left;mso-position-horizontal-relative:margin;mso-width-relative:margin;mso-height-relative:margin" coordsize="17091,12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">
                <v:shape id="Picture 19" o:spid="_x0000_s1027" type="#_x0000_t75" alt="&quot;&quot;" style="position:absolute;width:12604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">
                  <v:imagedata r:id="rId64" o:title=""/>
                </v:shape>
                <v:shape id="Picture 20" o:spid="_x0000_s1028" type="#_x0000_t75" alt="&quot;&quot;" style="position:absolute;left:7897;top:1939;width:9194;height: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">
                  <v:imagedata r:id="rId65" o:title=""/>
                </v:shape>
                <w10:wrap anchorx="margin"/>
              </v:group>
            </w:pict>
          </mc:Fallback>
        </mc:AlternateContent>
      </w:r>
    </w:p>
    <w:p w14:paraId="0F54C1AE" w14:textId="2D5E8EFA" w:rsidR="001C5CC7" w:rsidRPr="00342663" w:rsidRDefault="001C5CC7" w:rsidP="00342663">
      <w:pPr>
        <w:rPr>
          <w:lang w:eastAsia="en-NZ"/>
        </w:rPr>
      </w:pPr>
      <w:r>
        <w:rPr>
          <w:lang w:eastAsia="en-NZ"/>
        </w:rPr>
        <w:t xml:space="preserve">The </w:t>
      </w:r>
      <w:r w:rsidRPr="00D1131D">
        <w:rPr>
          <w:b/>
          <w:bCs/>
          <w:lang w:eastAsia="en-NZ"/>
        </w:rPr>
        <w:t xml:space="preserve">purchasing </w:t>
      </w:r>
      <w:r w:rsidR="000245A1" w:rsidRPr="00D1131D">
        <w:rPr>
          <w:b/>
          <w:bCs/>
          <w:lang w:eastAsia="en-NZ"/>
        </w:rPr>
        <w:t>guidelines</w:t>
      </w:r>
      <w:r>
        <w:rPr>
          <w:lang w:eastAsia="en-NZ"/>
        </w:rPr>
        <w:t xml:space="preserve"> will be taken away.</w:t>
      </w:r>
    </w:p>
    <w:p w14:paraId="6D07626D" w14:textId="5E6BA1A9" w:rsidR="003F655A" w:rsidRDefault="003F655A">
      <w:pPr>
        <w:spacing w:line="240" w:lineRule="auto"/>
        <w:ind w:left="0"/>
      </w:pPr>
    </w:p>
    <w:p w14:paraId="454C03D3" w14:textId="23AC3C6D" w:rsidR="000245A1" w:rsidRDefault="002E77C8" w:rsidP="000245A1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406B28D5" wp14:editId="599D1B09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3599815" cy="1143000"/>
                <wp:effectExtent l="0" t="0" r="635" b="0"/>
                <wp:wrapNone/>
                <wp:docPr id="524636995" name="Rectangle 5246369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1430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039A0" id="Rectangle 524636995" o:spid="_x0000_s1026" alt="&quot;&quot;" style="position:absolute;margin-left:232.25pt;margin-top:21.3pt;width:283.45pt;height:90pt;z-index:-25148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" fillcolor="#c5e0b4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38A88C0B" wp14:editId="1ABCD752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1072931" cy="1244600"/>
            <wp:effectExtent l="0" t="0" r="0" b="0"/>
            <wp:wrapNone/>
            <wp:docPr id="86535173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51734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13" cy="125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4EAB0" w14:textId="4C243258" w:rsidR="000245A1" w:rsidRDefault="000245A1" w:rsidP="000245A1">
      <w:pPr>
        <w:rPr>
          <w:lang w:eastAsia="en-NZ"/>
        </w:rPr>
      </w:pPr>
      <w:r>
        <w:rPr>
          <w:lang w:eastAsia="en-NZ"/>
        </w:rPr>
        <w:t xml:space="preserve">The </w:t>
      </w:r>
      <w:r>
        <w:rPr>
          <w:b/>
          <w:bCs/>
          <w:lang w:eastAsia="en-NZ"/>
        </w:rPr>
        <w:t xml:space="preserve">purchasing guidelines </w:t>
      </w:r>
      <w:r>
        <w:rPr>
          <w:lang w:eastAsia="en-NZ"/>
        </w:rPr>
        <w:t>are the rules about how people can spend their disability support funding.</w:t>
      </w:r>
    </w:p>
    <w:p w14:paraId="57786C65" w14:textId="77777777" w:rsidR="000245A1" w:rsidRDefault="000245A1" w:rsidP="000245A1">
      <w:pPr>
        <w:rPr>
          <w:lang w:eastAsia="en-NZ"/>
        </w:rPr>
      </w:pPr>
    </w:p>
    <w:p w14:paraId="44950FBC" w14:textId="77777777" w:rsidR="000245A1" w:rsidRDefault="000245A1" w:rsidP="000245A1">
      <w:pPr>
        <w:rPr>
          <w:lang w:eastAsia="en-NZ"/>
        </w:rPr>
      </w:pPr>
    </w:p>
    <w:p w14:paraId="6FDABAC9" w14:textId="77777777" w:rsidR="004F6437" w:rsidRDefault="004F6437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7353B5DE" w14:textId="4D057F09" w:rsidR="004F6437" w:rsidRDefault="004F6437" w:rsidP="004F6437">
      <w:pPr>
        <w:pStyle w:val="Heading1"/>
        <w:rPr>
          <w:lang w:eastAsia="en-NZ"/>
        </w:rPr>
      </w:pPr>
      <w:bookmarkStart w:id="4" w:name="_Budgets"/>
      <w:bookmarkEnd w:id="4"/>
      <w:r>
        <w:rPr>
          <w:lang w:eastAsia="en-NZ"/>
        </w:rPr>
        <w:lastRenderedPageBreak/>
        <w:t>Budgets</w:t>
      </w:r>
    </w:p>
    <w:p w14:paraId="3A74904A" w14:textId="77777777" w:rsidR="004F6437" w:rsidRDefault="004F6437" w:rsidP="000245A1">
      <w:pPr>
        <w:rPr>
          <w:lang w:eastAsia="en-NZ"/>
        </w:rPr>
      </w:pPr>
    </w:p>
    <w:p w14:paraId="56CAA038" w14:textId="4262FA05" w:rsidR="004F6437" w:rsidRDefault="002E77C8" w:rsidP="002E77C8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33344" behindDoc="0" locked="0" layoutInCell="1" allowOverlap="1" wp14:anchorId="276D78B6" wp14:editId="2FA7F366">
            <wp:simplePos x="0" y="0"/>
            <wp:positionH relativeFrom="margin">
              <wp:align>left</wp:align>
            </wp:positionH>
            <wp:positionV relativeFrom="page">
              <wp:posOffset>2006600</wp:posOffset>
            </wp:positionV>
            <wp:extent cx="1282700" cy="1080726"/>
            <wp:effectExtent l="0" t="0" r="0" b="5715"/>
            <wp:wrapNone/>
            <wp:docPr id="22448723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87234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51" cy="1084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44EF5" w14:textId="03A589CE" w:rsidR="000245A1" w:rsidRDefault="000245A1" w:rsidP="002E77C8">
      <w:pPr>
        <w:rPr>
          <w:lang w:eastAsia="en-NZ"/>
        </w:rPr>
      </w:pPr>
      <w:r>
        <w:rPr>
          <w:lang w:eastAsia="en-NZ"/>
        </w:rPr>
        <w:t xml:space="preserve">You will be given a </w:t>
      </w:r>
      <w:r>
        <w:rPr>
          <w:b/>
          <w:bCs/>
          <w:lang w:eastAsia="en-NZ"/>
        </w:rPr>
        <w:t>budget</w:t>
      </w:r>
      <w:r w:rsidRPr="000245A1">
        <w:rPr>
          <w:lang w:eastAsia="en-NZ"/>
        </w:rPr>
        <w:t xml:space="preserve"> </w:t>
      </w:r>
      <w:r w:rsidR="00C96F47">
        <w:rPr>
          <w:lang w:eastAsia="en-NZ"/>
        </w:rPr>
        <w:t xml:space="preserve">if </w:t>
      </w:r>
      <w:r>
        <w:rPr>
          <w:lang w:eastAsia="en-NZ"/>
        </w:rPr>
        <w:t>you get flexible funding.</w:t>
      </w:r>
    </w:p>
    <w:p w14:paraId="612DEE02" w14:textId="02E82617" w:rsidR="000245A1" w:rsidRDefault="000245A1" w:rsidP="002E77C8">
      <w:pPr>
        <w:rPr>
          <w:lang w:eastAsia="en-NZ"/>
        </w:rPr>
      </w:pPr>
    </w:p>
    <w:p w14:paraId="29F73C7D" w14:textId="7F2E6692" w:rsidR="000245A1" w:rsidRDefault="002E77C8" w:rsidP="002E77C8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34368" behindDoc="0" locked="0" layoutInCell="1" allowOverlap="1" wp14:anchorId="745DC731" wp14:editId="56007BA6">
            <wp:simplePos x="0" y="0"/>
            <wp:positionH relativeFrom="margin">
              <wp:align>left</wp:align>
            </wp:positionH>
            <wp:positionV relativeFrom="page">
              <wp:posOffset>3486150</wp:posOffset>
            </wp:positionV>
            <wp:extent cx="1111250" cy="1111250"/>
            <wp:effectExtent l="0" t="0" r="0" b="0"/>
            <wp:wrapNone/>
            <wp:docPr id="188239030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9030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638CE237" wp14:editId="7B231596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3599815" cy="781050"/>
                <wp:effectExtent l="0" t="0" r="635" b="0"/>
                <wp:wrapNone/>
                <wp:docPr id="861090533" name="Rectangle 861090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78105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C7024" id="Rectangle 861090533" o:spid="_x0000_s1026" alt="&quot;&quot;" style="position:absolute;margin-left:232.25pt;margin-top:18.55pt;width:283.45pt;height:61.5pt;z-index:-25148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" fillcolor="#c5e0b4" stroked="f" strokeweight="1pt">
                <w10:wrap anchorx="margin"/>
              </v:rect>
            </w:pict>
          </mc:Fallback>
        </mc:AlternateContent>
      </w:r>
    </w:p>
    <w:p w14:paraId="60CA8BF1" w14:textId="280FBF66" w:rsidR="000245A1" w:rsidRDefault="000245A1" w:rsidP="002E77C8">
      <w:pPr>
        <w:rPr>
          <w:lang w:eastAsia="en-NZ"/>
        </w:rPr>
      </w:pPr>
      <w:r>
        <w:rPr>
          <w:lang w:eastAsia="en-NZ"/>
        </w:rPr>
        <w:t xml:space="preserve">A </w:t>
      </w:r>
      <w:r>
        <w:rPr>
          <w:b/>
          <w:bCs/>
          <w:lang w:eastAsia="en-NZ"/>
        </w:rPr>
        <w:t>budget</w:t>
      </w:r>
      <w:r>
        <w:rPr>
          <w:lang w:eastAsia="en-NZ"/>
        </w:rPr>
        <w:t xml:space="preserve"> tells you how much </w:t>
      </w:r>
      <w:r w:rsidR="002E77C8">
        <w:rPr>
          <w:lang w:eastAsia="en-NZ"/>
        </w:rPr>
        <w:br/>
        <w:t xml:space="preserve">money </w:t>
      </w:r>
      <w:r>
        <w:rPr>
          <w:lang w:eastAsia="en-NZ"/>
        </w:rPr>
        <w:t>you can spend.</w:t>
      </w:r>
    </w:p>
    <w:p w14:paraId="0218ED62" w14:textId="77777777" w:rsidR="004F6437" w:rsidRDefault="004F6437" w:rsidP="000245A1">
      <w:pPr>
        <w:rPr>
          <w:lang w:eastAsia="en-NZ"/>
        </w:rPr>
      </w:pPr>
    </w:p>
    <w:p w14:paraId="39D31B3A" w14:textId="29404641" w:rsidR="002E77C8" w:rsidRDefault="002E77C8" w:rsidP="000245A1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35392" behindDoc="0" locked="0" layoutInCell="1" allowOverlap="1" wp14:anchorId="56B05E0C" wp14:editId="3A02460D">
            <wp:simplePos x="0" y="0"/>
            <wp:positionH relativeFrom="margin">
              <wp:align>left</wp:align>
            </wp:positionH>
            <wp:positionV relativeFrom="page">
              <wp:posOffset>4806950</wp:posOffset>
            </wp:positionV>
            <wp:extent cx="1136650" cy="1136650"/>
            <wp:effectExtent l="0" t="0" r="6350" b="0"/>
            <wp:wrapNone/>
            <wp:docPr id="1593515680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1568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ABAAF" w14:textId="467FA095" w:rsidR="004F6437" w:rsidRDefault="004F6437" w:rsidP="000245A1">
      <w:pPr>
        <w:rPr>
          <w:lang w:eastAsia="en-NZ"/>
        </w:rPr>
      </w:pPr>
      <w:r>
        <w:rPr>
          <w:lang w:eastAsia="en-NZ"/>
        </w:rPr>
        <w:t xml:space="preserve">You </w:t>
      </w:r>
      <w:r w:rsidR="002E77C8">
        <w:rPr>
          <w:lang w:eastAsia="en-NZ"/>
        </w:rPr>
        <w:t>can</w:t>
      </w:r>
      <w:r>
        <w:rPr>
          <w:lang w:eastAsia="en-NZ"/>
        </w:rPr>
        <w:t xml:space="preserve">not spend more than </w:t>
      </w:r>
      <w:r w:rsidR="002E77C8">
        <w:rPr>
          <w:lang w:eastAsia="en-NZ"/>
        </w:rPr>
        <w:t>your budget says.</w:t>
      </w:r>
    </w:p>
    <w:p w14:paraId="506EB112" w14:textId="77777777" w:rsidR="004F6437" w:rsidRDefault="004F6437" w:rsidP="000245A1">
      <w:pPr>
        <w:rPr>
          <w:lang w:eastAsia="en-NZ"/>
        </w:rPr>
      </w:pPr>
    </w:p>
    <w:p w14:paraId="2E94DF19" w14:textId="2FD0092C" w:rsidR="004F6437" w:rsidRDefault="002E77C8" w:rsidP="000245A1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36416" behindDoc="0" locked="0" layoutInCell="1" allowOverlap="1" wp14:anchorId="7D7C1728" wp14:editId="136A0D32">
            <wp:simplePos x="0" y="0"/>
            <wp:positionH relativeFrom="margin">
              <wp:align>left</wp:align>
            </wp:positionH>
            <wp:positionV relativeFrom="page">
              <wp:posOffset>6140450</wp:posOffset>
            </wp:positionV>
            <wp:extent cx="1496060" cy="1200150"/>
            <wp:effectExtent l="0" t="0" r="8890" b="0"/>
            <wp:wrapNone/>
            <wp:docPr id="707327387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2738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FFCDB" w14:textId="5915AE64" w:rsidR="004F6437" w:rsidRDefault="004F6437" w:rsidP="000245A1">
      <w:pPr>
        <w:rPr>
          <w:lang w:eastAsia="en-NZ"/>
        </w:rPr>
      </w:pPr>
      <w:r>
        <w:rPr>
          <w:lang w:eastAsia="en-NZ"/>
        </w:rPr>
        <w:t>There will be support to manage your budget if you need it.</w:t>
      </w:r>
    </w:p>
    <w:p w14:paraId="634B5A41" w14:textId="77777777" w:rsidR="004F6437" w:rsidRDefault="004F6437" w:rsidP="000245A1">
      <w:pPr>
        <w:rPr>
          <w:lang w:eastAsia="en-NZ"/>
        </w:rPr>
      </w:pPr>
    </w:p>
    <w:p w14:paraId="0F1B81FB" w14:textId="77777777" w:rsidR="004F6437" w:rsidRDefault="004F6437" w:rsidP="000245A1">
      <w:pPr>
        <w:rPr>
          <w:lang w:eastAsia="en-NZ"/>
        </w:rPr>
      </w:pPr>
    </w:p>
    <w:p w14:paraId="1D0B75CA" w14:textId="77777777" w:rsidR="004F6437" w:rsidRDefault="004F6437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227F031F" w14:textId="323E492C" w:rsidR="004F6437" w:rsidRDefault="003E0364" w:rsidP="000245A1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85568" behindDoc="0" locked="0" layoutInCell="1" allowOverlap="1" wp14:anchorId="05A0A4B6" wp14:editId="1A89F255">
            <wp:simplePos x="0" y="0"/>
            <wp:positionH relativeFrom="margin">
              <wp:align>left</wp:align>
            </wp:positionH>
            <wp:positionV relativeFrom="page">
              <wp:posOffset>851535</wp:posOffset>
            </wp:positionV>
            <wp:extent cx="1181100" cy="1200343"/>
            <wp:effectExtent l="0" t="0" r="0" b="0"/>
            <wp:wrapNone/>
            <wp:docPr id="86048362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8048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0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437">
        <w:rPr>
          <w:lang w:eastAsia="en-NZ"/>
        </w:rPr>
        <w:t>We will decide what your budget will be by looking at:</w:t>
      </w:r>
    </w:p>
    <w:p w14:paraId="0A6CBEB1" w14:textId="4AC123C6" w:rsidR="004F6437" w:rsidRDefault="003E0364" w:rsidP="004F6437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40512" behindDoc="0" locked="0" layoutInCell="1" allowOverlap="1" wp14:anchorId="0EDD72F0" wp14:editId="7C52FD57">
            <wp:simplePos x="0" y="0"/>
            <wp:positionH relativeFrom="margin">
              <wp:align>left</wp:align>
            </wp:positionH>
            <wp:positionV relativeFrom="page">
              <wp:posOffset>2249170</wp:posOffset>
            </wp:positionV>
            <wp:extent cx="1612900" cy="1205900"/>
            <wp:effectExtent l="0" t="0" r="6350" b="0"/>
            <wp:wrapNone/>
            <wp:docPr id="58387930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7930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437">
        <w:rPr>
          <w:lang w:eastAsia="en-NZ"/>
        </w:rPr>
        <w:t>if your needs have changed</w:t>
      </w:r>
    </w:p>
    <w:p w14:paraId="4AF84FAF" w14:textId="697BBAFB" w:rsidR="004F6437" w:rsidRDefault="004F6437" w:rsidP="004F6437">
      <w:pPr>
        <w:pStyle w:val="Listtoplevel"/>
        <w:rPr>
          <w:lang w:eastAsia="en-NZ"/>
        </w:rPr>
      </w:pPr>
      <w:r>
        <w:rPr>
          <w:lang w:eastAsia="en-NZ"/>
        </w:rPr>
        <w:t>if your funding has changed</w:t>
      </w:r>
    </w:p>
    <w:p w14:paraId="60AC20D6" w14:textId="7E1CA011" w:rsidR="004F6437" w:rsidRDefault="004F6437" w:rsidP="004F6437">
      <w:pPr>
        <w:pStyle w:val="Listtoplevel"/>
        <w:rPr>
          <w:lang w:eastAsia="en-NZ"/>
        </w:rPr>
      </w:pPr>
      <w:r>
        <w:rPr>
          <w:lang w:eastAsia="en-NZ"/>
        </w:rPr>
        <w:t>what you spent between:</w:t>
      </w:r>
    </w:p>
    <w:p w14:paraId="51A74B3D" w14:textId="318B9038" w:rsidR="004F6437" w:rsidRDefault="00236D0D" w:rsidP="004F6437">
      <w:pPr>
        <w:pStyle w:val="Listsecondlevel"/>
        <w:rPr>
          <w:lang w:eastAsia="en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4D26C9AE" wp14:editId="21BAA3D5">
                <wp:simplePos x="0" y="0"/>
                <wp:positionH relativeFrom="margin">
                  <wp:align>left</wp:align>
                </wp:positionH>
                <wp:positionV relativeFrom="paragraph">
                  <wp:posOffset>50650</wp:posOffset>
                </wp:positionV>
                <wp:extent cx="1530350" cy="766784"/>
                <wp:effectExtent l="0" t="0" r="0" b="0"/>
                <wp:wrapNone/>
                <wp:docPr id="113438187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766784"/>
                          <a:chOff x="0" y="174"/>
                          <a:chExt cx="1812290" cy="907702"/>
                        </a:xfrm>
                      </wpg:grpSpPr>
                      <pic:pic xmlns:pic="http://schemas.openxmlformats.org/drawingml/2006/picture">
                        <pic:nvPicPr>
                          <pic:cNvPr id="123412307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74"/>
                            <a:ext cx="808990" cy="907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20358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03300" y="5715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DC558" id="Group 2" o:spid="_x0000_s1026" alt="&quot;&quot;" style="position:absolute;margin-left:0;margin-top:4pt;width:120.5pt;height:60.4pt;z-index:251842560;mso-position-horizontal:left;mso-position-horizontal-relative:margin;mso-width-relative:margin;mso-height-relative:margin" coordorigin=",1" coordsize="18122,9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">
                <v:shape id="Picture 1" o:spid="_x0000_s1027" type="#_x0000_t75" style="position:absolute;top:1;width:8089;height: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">
                  <v:imagedata r:id="rId73" o:title=""/>
                </v:shape>
                <v:shape id="Picture 1" o:spid="_x0000_s1028" type="#_x0000_t75" style="position:absolute;left:10033;top:571;width:8089;height:8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">
                  <v:imagedata r:id="rId74" o:title=""/>
                </v:shape>
                <w10:wrap anchorx="margin"/>
              </v:group>
            </w:pict>
          </mc:Fallback>
        </mc:AlternateContent>
      </w:r>
      <w:r w:rsidR="004F6437">
        <w:rPr>
          <w:lang w:eastAsia="en-NZ"/>
        </w:rPr>
        <w:t>June 2023</w:t>
      </w:r>
    </w:p>
    <w:p w14:paraId="597A98AC" w14:textId="522888F0" w:rsidR="004F6437" w:rsidRDefault="00236D0D" w:rsidP="004F6437">
      <w:pPr>
        <w:pStyle w:val="Listsecondlevel"/>
        <w:numPr>
          <w:ilvl w:val="0"/>
          <w:numId w:val="0"/>
        </w:numPr>
        <w:ind w:left="4820"/>
        <w:rPr>
          <w:lang w:eastAsia="en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9998C0E" wp14:editId="7E8F6F04">
                <wp:simplePos x="0" y="0"/>
                <wp:positionH relativeFrom="margin">
                  <wp:align>left</wp:align>
                </wp:positionH>
                <wp:positionV relativeFrom="paragraph">
                  <wp:posOffset>585470</wp:posOffset>
                </wp:positionV>
                <wp:extent cx="1530350" cy="766784"/>
                <wp:effectExtent l="0" t="0" r="0" b="0"/>
                <wp:wrapNone/>
                <wp:docPr id="164707085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766784"/>
                          <a:chOff x="0" y="174"/>
                          <a:chExt cx="1812290" cy="907702"/>
                        </a:xfrm>
                      </wpg:grpSpPr>
                      <pic:pic xmlns:pic="http://schemas.openxmlformats.org/drawingml/2006/picture">
                        <pic:nvPicPr>
                          <pic:cNvPr id="8639512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74"/>
                            <a:ext cx="808990" cy="907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5761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03300" y="57305"/>
                            <a:ext cx="808990" cy="80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00624" id="Group 2" o:spid="_x0000_s1026" alt="&quot;&quot;" style="position:absolute;margin-left:0;margin-top:46.1pt;width:120.5pt;height:60.4pt;z-index:251844608;mso-position-horizontal:left;mso-position-horizontal-relative:margin;mso-width-relative:margin;mso-height-relative:margin" coordorigin=",1" coordsize="18122,9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">
                <v:shape id="Picture 1" o:spid="_x0000_s1027" type="#_x0000_t75" style="position:absolute;top:1;width:8089;height: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">
                  <v:imagedata r:id="rId73" o:title=""/>
                </v:shape>
                <v:shape id="Picture 1" o:spid="_x0000_s1028" type="#_x0000_t75" style="position:absolute;left:10033;top:573;width:8089;height:8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">
                  <v:imagedata r:id="rId32" o:title=""/>
                </v:shape>
                <w10:wrap anchorx="margin"/>
              </v:group>
            </w:pict>
          </mc:Fallback>
        </mc:AlternateContent>
      </w:r>
      <w:r w:rsidR="004F6437">
        <w:rPr>
          <w:lang w:eastAsia="en-NZ"/>
        </w:rPr>
        <w:t>and</w:t>
      </w:r>
    </w:p>
    <w:p w14:paraId="0A8EFA36" w14:textId="5417AAC3" w:rsidR="004F6437" w:rsidRDefault="004F6437" w:rsidP="004F6437">
      <w:pPr>
        <w:pStyle w:val="Listsecondlevel"/>
        <w:rPr>
          <w:lang w:eastAsia="en-NZ"/>
        </w:rPr>
      </w:pPr>
      <w:r>
        <w:rPr>
          <w:lang w:eastAsia="en-NZ"/>
        </w:rPr>
        <w:t>June 2025.</w:t>
      </w:r>
    </w:p>
    <w:p w14:paraId="0BBF1992" w14:textId="56E797B2" w:rsidR="004F6437" w:rsidRDefault="004F6437" w:rsidP="000245A1">
      <w:pPr>
        <w:rPr>
          <w:lang w:eastAsia="en-NZ"/>
        </w:rPr>
      </w:pPr>
    </w:p>
    <w:p w14:paraId="6DC24780" w14:textId="375AA705" w:rsidR="004F6437" w:rsidRDefault="00236D0D" w:rsidP="000245A1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2BC64D33" wp14:editId="0A7FE236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1394927" cy="1314450"/>
                <wp:effectExtent l="0" t="0" r="0" b="0"/>
                <wp:wrapNone/>
                <wp:docPr id="1975489855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4927" cy="1314450"/>
                          <a:chOff x="0" y="0"/>
                          <a:chExt cx="1543050" cy="1454150"/>
                        </a:xfrm>
                      </wpg:grpSpPr>
                      <pic:pic xmlns:pic="http://schemas.openxmlformats.org/drawingml/2006/picture">
                        <pic:nvPicPr>
                          <pic:cNvPr id="612770805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7296066" name="Multiplication Sign 27"/>
                        <wps:cNvSpPr/>
                        <wps:spPr>
                          <a:xfrm>
                            <a:off x="869950" y="673100"/>
                            <a:ext cx="673100" cy="7810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7B349" id="Group 28" o:spid="_x0000_s1026" alt="&quot;&quot;" style="position:absolute;margin-left:0;margin-top:11.3pt;width:109.85pt;height:103.5pt;z-index:251847680;mso-position-horizontal:left;mso-position-horizontal-relative:margin;mso-width-relative:margin;mso-height-relative:margin" coordsize="15430,1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">
                <v:shape id="Picture 26" o:spid="_x0000_s1027" type="#_x0000_t75" style="position:absolute;width:13017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">
                  <v:imagedata r:id="rId76" o:title=""/>
                </v:shape>
                <v:shape id="Multiplication Sign 27" o:spid="_x0000_s1028" style="position:absolute;left:8699;top:6731;width:6731;height:7810;visibility:visible;mso-wrap-style:square;v-text-anchor:middle" coordsize="673100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" path="m101700,239263l221624,135914,336550,269271,451476,135914,571400,239263,441045,390525,571400,541787,451476,645136,336550,511779,221624,645136,101700,541787,232055,390525,101700,239263xe" fillcolor="#e00" stroked="f" strokeweight="1pt">
                  <v:stroke joinstyle="miter"/>
                  <v:path arrowok="t" o:connecttype="custom" o:connectlocs="101700,239263;221624,135914;336550,269271;451476,135914;571400,239263;441045,390525;571400,541787;451476,645136;336550,511779;221624,645136;101700,541787;232055,390525;101700,239263" o:connectangles="0,0,0,0,0,0,0,0,0,0,0,0,0"/>
                </v:shape>
                <w10:wrap anchorx="margin"/>
              </v:group>
            </w:pict>
          </mc:Fallback>
        </mc:AlternateContent>
      </w:r>
    </w:p>
    <w:p w14:paraId="4D2EF35A" w14:textId="35B42816" w:rsidR="004F6437" w:rsidRDefault="004F6437" w:rsidP="004F6437">
      <w:pPr>
        <w:rPr>
          <w:lang w:eastAsia="en-NZ"/>
        </w:rPr>
      </w:pPr>
      <w:r>
        <w:rPr>
          <w:lang w:eastAsia="en-NZ"/>
        </w:rPr>
        <w:t>No one will get less money than what they have spent before.</w:t>
      </w:r>
    </w:p>
    <w:p w14:paraId="620633F4" w14:textId="77777777" w:rsidR="004F6437" w:rsidRDefault="004F6437" w:rsidP="004F6437">
      <w:pPr>
        <w:rPr>
          <w:lang w:eastAsia="en-NZ"/>
        </w:rPr>
      </w:pPr>
    </w:p>
    <w:p w14:paraId="6CB2268E" w14:textId="77777777" w:rsidR="004F6437" w:rsidRDefault="004F6437" w:rsidP="004F6437">
      <w:pPr>
        <w:rPr>
          <w:lang w:eastAsia="en-NZ"/>
        </w:rPr>
      </w:pPr>
    </w:p>
    <w:p w14:paraId="43B807E8" w14:textId="483AECFD" w:rsidR="004F6437" w:rsidRDefault="00236D0D" w:rsidP="004F6437">
      <w:pPr>
        <w:rPr>
          <w:lang w:eastAsia="en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659A4D88" wp14:editId="4CA10B4C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1530350" cy="766784"/>
                <wp:effectExtent l="0" t="0" r="0" b="0"/>
                <wp:wrapNone/>
                <wp:docPr id="589514785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766490"/>
                          <a:chOff x="0" y="348"/>
                          <a:chExt cx="1812290" cy="907354"/>
                        </a:xfrm>
                      </wpg:grpSpPr>
                      <pic:pic xmlns:pic="http://schemas.openxmlformats.org/drawingml/2006/picture">
                        <pic:nvPicPr>
                          <pic:cNvPr id="171969107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48"/>
                            <a:ext cx="808991" cy="907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5917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03299" y="57305"/>
                            <a:ext cx="808991" cy="80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A6096" id="Group 2" o:spid="_x0000_s1026" alt="&quot;&quot;" style="position:absolute;margin-left:0;margin-top:10.15pt;width:120.5pt;height:60.4pt;z-index:251849728;mso-position-horizontal:left;mso-position-horizontal-relative:margin;mso-width-relative:margin;mso-height-relative:margin" coordorigin=",3" coordsize="18122,9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">
                <v:shape id="Picture 1" o:spid="_x0000_s1027" type="#_x0000_t75" style="position:absolute;top:3;width:8089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">
                  <v:imagedata r:id="rId77" o:title=""/>
                </v:shape>
                <v:shape id="Picture 1" o:spid="_x0000_s1028" type="#_x0000_t75" style="position:absolute;left:10032;top:573;width:8090;height:8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">
                  <v:imagedata r:id="rId27" o:title=""/>
                </v:shape>
                <w10:wrap anchorx="margin"/>
              </v:group>
            </w:pict>
          </mc:Fallback>
        </mc:AlternateContent>
      </w:r>
      <w:r w:rsidR="004F6437">
        <w:rPr>
          <w:lang w:eastAsia="en-NZ"/>
        </w:rPr>
        <w:t>We will let people know about their budget for flexible funding before April 2026.</w:t>
      </w:r>
    </w:p>
    <w:p w14:paraId="43662B98" w14:textId="77777777" w:rsidR="004F6437" w:rsidRDefault="004F6437" w:rsidP="004F6437">
      <w:pPr>
        <w:rPr>
          <w:lang w:eastAsia="en-NZ"/>
        </w:rPr>
      </w:pPr>
    </w:p>
    <w:p w14:paraId="2CE08803" w14:textId="77777777" w:rsidR="004F6437" w:rsidRDefault="004F6437" w:rsidP="004F6437">
      <w:pPr>
        <w:rPr>
          <w:lang w:eastAsia="en-NZ"/>
        </w:rPr>
      </w:pPr>
    </w:p>
    <w:p w14:paraId="6102C000" w14:textId="3305AA7B" w:rsidR="004F6437" w:rsidRDefault="004F6437" w:rsidP="004F6437">
      <w:pPr>
        <w:pStyle w:val="Heading1"/>
        <w:rPr>
          <w:lang w:eastAsia="en-NZ"/>
        </w:rPr>
      </w:pPr>
      <w:bookmarkStart w:id="5" w:name="_What_happens_now?"/>
      <w:bookmarkEnd w:id="5"/>
      <w:r>
        <w:rPr>
          <w:lang w:eastAsia="en-NZ"/>
        </w:rPr>
        <w:lastRenderedPageBreak/>
        <w:t>What happens now?</w:t>
      </w:r>
    </w:p>
    <w:p w14:paraId="0E872890" w14:textId="77777777" w:rsidR="004F6437" w:rsidRDefault="004F6437" w:rsidP="004F6437">
      <w:pPr>
        <w:pStyle w:val="BodyText"/>
        <w:rPr>
          <w:lang w:eastAsia="en-NZ"/>
        </w:rPr>
      </w:pPr>
    </w:p>
    <w:p w14:paraId="1633E588" w14:textId="42234DB8" w:rsidR="004F6437" w:rsidRDefault="00236D0D" w:rsidP="004F6437">
      <w:pPr>
        <w:pStyle w:val="BodyText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50752" behindDoc="0" locked="0" layoutInCell="1" allowOverlap="1" wp14:anchorId="7BCC3935" wp14:editId="51B2EC21">
            <wp:simplePos x="0" y="0"/>
            <wp:positionH relativeFrom="margin">
              <wp:align>left</wp:align>
            </wp:positionH>
            <wp:positionV relativeFrom="page">
              <wp:posOffset>2012950</wp:posOffset>
            </wp:positionV>
            <wp:extent cx="1111250" cy="1450770"/>
            <wp:effectExtent l="0" t="0" r="0" b="0"/>
            <wp:wrapNone/>
            <wp:docPr id="144345478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5478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735" cy="14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D7256" w14:textId="75BBD690" w:rsidR="004F6437" w:rsidRDefault="004F6437" w:rsidP="004F6437">
      <w:pPr>
        <w:pStyle w:val="BodyText"/>
        <w:rPr>
          <w:lang w:eastAsia="en-NZ"/>
        </w:rPr>
      </w:pPr>
      <w:r>
        <w:rPr>
          <w:lang w:eastAsia="en-NZ"/>
        </w:rPr>
        <w:t>You do not need to do anything now.</w:t>
      </w:r>
    </w:p>
    <w:p w14:paraId="231A9319" w14:textId="77777777" w:rsidR="004F6437" w:rsidRDefault="004F6437" w:rsidP="004F6437">
      <w:pPr>
        <w:pStyle w:val="BodyText"/>
        <w:rPr>
          <w:lang w:eastAsia="en-NZ"/>
        </w:rPr>
      </w:pPr>
    </w:p>
    <w:p w14:paraId="3CA59209" w14:textId="50577D73" w:rsidR="004F6437" w:rsidRDefault="004F6437" w:rsidP="004F6437">
      <w:pPr>
        <w:pStyle w:val="BodyText"/>
        <w:rPr>
          <w:lang w:eastAsia="en-NZ"/>
        </w:rPr>
      </w:pPr>
    </w:p>
    <w:p w14:paraId="52A97773" w14:textId="334E4F17" w:rsidR="004F6437" w:rsidRDefault="00236D0D" w:rsidP="004F6437">
      <w:pPr>
        <w:pStyle w:val="BodyText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51776" behindDoc="0" locked="0" layoutInCell="1" allowOverlap="1" wp14:anchorId="6C23A372" wp14:editId="660C86BB">
            <wp:simplePos x="0" y="0"/>
            <wp:positionH relativeFrom="margin">
              <wp:align>left</wp:align>
            </wp:positionH>
            <wp:positionV relativeFrom="page">
              <wp:posOffset>3892550</wp:posOffset>
            </wp:positionV>
            <wp:extent cx="1590236" cy="1295400"/>
            <wp:effectExtent l="0" t="0" r="0" b="0"/>
            <wp:wrapNone/>
            <wp:docPr id="170141085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1085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3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437">
        <w:rPr>
          <w:lang w:eastAsia="en-NZ"/>
        </w:rPr>
        <w:t>You will still be supported by your:</w:t>
      </w:r>
    </w:p>
    <w:p w14:paraId="0B1E25F9" w14:textId="6E28EE63" w:rsidR="004F6437" w:rsidRDefault="004F6437" w:rsidP="00236D0D">
      <w:pPr>
        <w:pStyle w:val="Listtoplevel"/>
        <w:rPr>
          <w:lang w:eastAsia="en-NZ"/>
        </w:rPr>
      </w:pPr>
      <w:r>
        <w:rPr>
          <w:lang w:eastAsia="en-NZ"/>
        </w:rPr>
        <w:t>NASC</w:t>
      </w:r>
    </w:p>
    <w:p w14:paraId="0D1EE332" w14:textId="562D5014" w:rsidR="004F6437" w:rsidRDefault="004F6437" w:rsidP="00236D0D">
      <w:pPr>
        <w:pStyle w:val="Listtoplevel"/>
        <w:rPr>
          <w:lang w:eastAsia="en-NZ"/>
        </w:rPr>
      </w:pPr>
      <w:r>
        <w:rPr>
          <w:lang w:eastAsia="en-NZ"/>
        </w:rPr>
        <w:t xml:space="preserve">Enabling </w:t>
      </w:r>
      <w:r w:rsidR="00F501F5">
        <w:rPr>
          <w:lang w:eastAsia="en-NZ"/>
        </w:rPr>
        <w:t xml:space="preserve">Good Lives </w:t>
      </w:r>
      <w:r>
        <w:rPr>
          <w:lang w:eastAsia="en-NZ"/>
        </w:rPr>
        <w:t>site</w:t>
      </w:r>
    </w:p>
    <w:p w14:paraId="01C63639" w14:textId="035A6847" w:rsidR="004F6437" w:rsidRDefault="003E0364" w:rsidP="00236D0D">
      <w:pPr>
        <w:pStyle w:val="Listtoplevel"/>
        <w:rPr>
          <w:lang w:eastAsia="en-NZ"/>
        </w:rPr>
      </w:pPr>
      <w:r>
        <w:rPr>
          <w:lang w:eastAsia="en-NZ"/>
        </w:rPr>
        <w:t>Host</w:t>
      </w:r>
      <w:r w:rsidR="004F6437">
        <w:rPr>
          <w:lang w:eastAsia="en-NZ"/>
        </w:rPr>
        <w:t>.</w:t>
      </w:r>
    </w:p>
    <w:p w14:paraId="034DEFB0" w14:textId="77777777" w:rsidR="004F6437" w:rsidRDefault="004F6437" w:rsidP="004F6437">
      <w:pPr>
        <w:pStyle w:val="BodyText"/>
        <w:rPr>
          <w:lang w:eastAsia="en-NZ"/>
        </w:rPr>
      </w:pPr>
    </w:p>
    <w:p w14:paraId="3A426579" w14:textId="379976EF" w:rsidR="004F6437" w:rsidRDefault="00236D0D" w:rsidP="004F6437">
      <w:pPr>
        <w:pStyle w:val="BodyText"/>
        <w:rPr>
          <w:lang w:eastAsia="en-N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0F7C70CC" wp14:editId="63E64AD5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1720850" cy="906145"/>
                <wp:effectExtent l="0" t="0" r="0" b="8255"/>
                <wp:wrapNone/>
                <wp:docPr id="1170248730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906145"/>
                          <a:chOff x="0" y="348"/>
                          <a:chExt cx="1812290" cy="907354"/>
                        </a:xfrm>
                      </wpg:grpSpPr>
                      <pic:pic xmlns:pic="http://schemas.openxmlformats.org/drawingml/2006/picture">
                        <pic:nvPicPr>
                          <pic:cNvPr id="3840578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348"/>
                            <a:ext cx="808991" cy="907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57087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03299" y="57305"/>
                            <a:ext cx="808991" cy="80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57AB7" id="Group 2" o:spid="_x0000_s1026" alt="&quot;&quot;" style="position:absolute;margin-left:0;margin-top:20.85pt;width:135.5pt;height:71.35pt;z-index:251853824;mso-position-horizontal:left;mso-position-horizontal-relative:margin;mso-width-relative:margin;mso-height-relative:margin" coordorigin=",3" coordsize="18122,9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">
                <v:shape id="Picture 1" o:spid="_x0000_s1027" type="#_x0000_t75" style="position:absolute;top:3;width:8089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">
                  <v:imagedata r:id="rId81" o:title=""/>
                </v:shape>
                <v:shape id="Picture 1" o:spid="_x0000_s1028" type="#_x0000_t75" style="position:absolute;left:10032;top:573;width:8090;height:8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2AE290FC" w14:textId="6343B591" w:rsidR="004F6437" w:rsidRDefault="004F6437" w:rsidP="004F6437">
      <w:pPr>
        <w:pStyle w:val="BodyText"/>
        <w:rPr>
          <w:lang w:eastAsia="en-NZ"/>
        </w:rPr>
      </w:pPr>
      <w:r>
        <w:rPr>
          <w:lang w:eastAsia="en-NZ"/>
        </w:rPr>
        <w:t>The purchasing guidelines will still be the rules we follow until April 2026.</w:t>
      </w:r>
    </w:p>
    <w:p w14:paraId="0E728D4B" w14:textId="398D9B5D" w:rsidR="004F6437" w:rsidRDefault="00236D0D" w:rsidP="004F6437">
      <w:pPr>
        <w:pStyle w:val="BodyText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7CAE45F0" wp14:editId="4B4232EB">
            <wp:simplePos x="0" y="0"/>
            <wp:positionH relativeFrom="margin">
              <wp:align>left</wp:align>
            </wp:positionH>
            <wp:positionV relativeFrom="page">
              <wp:posOffset>8086090</wp:posOffset>
            </wp:positionV>
            <wp:extent cx="1050515" cy="1530350"/>
            <wp:effectExtent l="0" t="0" r="0" b="0"/>
            <wp:wrapNone/>
            <wp:docPr id="154152153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52153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1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9CF6C" w14:textId="5B752EB4" w:rsidR="004F6437" w:rsidRDefault="004F6437" w:rsidP="004F6437">
      <w:pPr>
        <w:pStyle w:val="BodyText"/>
        <w:rPr>
          <w:lang w:eastAsia="en-NZ"/>
        </w:rPr>
      </w:pPr>
    </w:p>
    <w:p w14:paraId="1C289F88" w14:textId="77F3981A" w:rsidR="004F6437" w:rsidRDefault="004F6437" w:rsidP="004F6437">
      <w:pPr>
        <w:pStyle w:val="BodyText"/>
        <w:rPr>
          <w:lang w:eastAsia="en-NZ"/>
        </w:rPr>
      </w:pPr>
      <w:r>
        <w:rPr>
          <w:lang w:eastAsia="en-NZ"/>
        </w:rPr>
        <w:t>This will be true even if you have just had an assessment.</w:t>
      </w:r>
    </w:p>
    <w:p w14:paraId="33CF562A" w14:textId="77777777" w:rsidR="004F6437" w:rsidRDefault="004F6437" w:rsidP="004F6437">
      <w:pPr>
        <w:pStyle w:val="BodyText"/>
        <w:rPr>
          <w:lang w:eastAsia="en-NZ"/>
        </w:rPr>
      </w:pPr>
    </w:p>
    <w:p w14:paraId="4AB02F45" w14:textId="35B72F65" w:rsidR="00316DBA" w:rsidRDefault="004F6437" w:rsidP="004F6437">
      <w:pPr>
        <w:pStyle w:val="Heading1"/>
      </w:pPr>
      <w:bookmarkStart w:id="6" w:name="_More_information"/>
      <w:bookmarkEnd w:id="6"/>
      <w:r>
        <w:lastRenderedPageBreak/>
        <w:t>More information</w:t>
      </w:r>
    </w:p>
    <w:p w14:paraId="16409155" w14:textId="2F2798D3" w:rsidR="004F6437" w:rsidRDefault="004F6437" w:rsidP="004F6437">
      <w:pPr>
        <w:pStyle w:val="BodyText"/>
      </w:pPr>
    </w:p>
    <w:p w14:paraId="0EA2879E" w14:textId="40670424" w:rsidR="004F6437" w:rsidRDefault="00236D0D" w:rsidP="004F6437">
      <w:pPr>
        <w:pStyle w:val="BodyText"/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2003AC2A" wp14:editId="638F65CB">
            <wp:simplePos x="0" y="0"/>
            <wp:positionH relativeFrom="margin">
              <wp:align>left</wp:align>
            </wp:positionH>
            <wp:positionV relativeFrom="page">
              <wp:posOffset>2266950</wp:posOffset>
            </wp:positionV>
            <wp:extent cx="1689100" cy="1689100"/>
            <wp:effectExtent l="0" t="0" r="0" b="6350"/>
            <wp:wrapNone/>
            <wp:docPr id="1655476143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76143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B790E" w14:textId="50DC358D" w:rsidR="004F6437" w:rsidRDefault="004F6437" w:rsidP="004F6437">
      <w:pPr>
        <w:pStyle w:val="BodyText"/>
      </w:pPr>
      <w:r>
        <w:t>Thank you to the disability community for:</w:t>
      </w:r>
    </w:p>
    <w:p w14:paraId="2E996B25" w14:textId="7D342A8F" w:rsidR="004F6437" w:rsidRDefault="004F6437" w:rsidP="004F6437">
      <w:pPr>
        <w:pStyle w:val="Listtoplevel"/>
      </w:pPr>
      <w:r>
        <w:t>telling us what you think</w:t>
      </w:r>
    </w:p>
    <w:p w14:paraId="390AE37C" w14:textId="120348DE" w:rsidR="004F6437" w:rsidRDefault="004F6437" w:rsidP="004F6437">
      <w:pPr>
        <w:pStyle w:val="Listtoplevel"/>
      </w:pPr>
      <w:r>
        <w:t>waiting for us to make these changes.</w:t>
      </w:r>
    </w:p>
    <w:p w14:paraId="280B14F1" w14:textId="77777777" w:rsidR="004F6437" w:rsidRDefault="004F6437" w:rsidP="004F6437"/>
    <w:p w14:paraId="7576C0D6" w14:textId="0869268B" w:rsidR="004F6437" w:rsidRDefault="00236D0D" w:rsidP="004F6437">
      <w:r>
        <w:rPr>
          <w:noProof/>
        </w:rPr>
        <w:drawing>
          <wp:anchor distT="0" distB="0" distL="114300" distR="114300" simplePos="0" relativeHeight="251857920" behindDoc="0" locked="0" layoutInCell="1" allowOverlap="1" wp14:anchorId="77D3876E" wp14:editId="039FDECF">
            <wp:simplePos x="0" y="0"/>
            <wp:positionH relativeFrom="margin">
              <wp:align>left</wp:align>
            </wp:positionH>
            <wp:positionV relativeFrom="page">
              <wp:posOffset>5410200</wp:posOffset>
            </wp:positionV>
            <wp:extent cx="1320800" cy="1320800"/>
            <wp:effectExtent l="0" t="0" r="0" b="0"/>
            <wp:wrapNone/>
            <wp:docPr id="2128752717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52717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A880A" w14:textId="60F4FC61" w:rsidR="00E757C5" w:rsidRDefault="00440527" w:rsidP="00236D0D">
      <w:r>
        <w:t>You can find more about the changes being made on the Disability Support Services website at:</w:t>
      </w:r>
    </w:p>
    <w:p w14:paraId="31395FD5" w14:textId="0C0F26FF" w:rsidR="00440527" w:rsidRDefault="00440527" w:rsidP="00440527"/>
    <w:p w14:paraId="7DB4CCD4" w14:textId="2407C1EE" w:rsidR="00F90E4D" w:rsidRDefault="00440527" w:rsidP="00440527">
      <w:hyperlink r:id="rId85" w:history="1">
        <w:r w:rsidRPr="00440527">
          <w:rPr>
            <w:rStyle w:val="Hyperlink"/>
            <w:rFonts w:eastAsia="Times New Roman" w:cs="Times New Roman"/>
            <w:b/>
            <w:bCs/>
            <w:color w:val="auto"/>
            <w:u w:val="none"/>
          </w:rPr>
          <w:t>https://bit.ly/4kivM9h</w:t>
        </w:r>
      </w:hyperlink>
    </w:p>
    <w:p w14:paraId="03E3F6AF" w14:textId="3C57AC20" w:rsidR="002271EA" w:rsidRDefault="002271EA" w:rsidP="00440527">
      <w:r>
        <w:rPr>
          <w:noProof/>
        </w:rPr>
        <w:drawing>
          <wp:anchor distT="0" distB="0" distL="114300" distR="114300" simplePos="0" relativeHeight="251883520" behindDoc="0" locked="0" layoutInCell="1" allowOverlap="1" wp14:anchorId="119018B7" wp14:editId="4376E62D">
            <wp:simplePos x="0" y="0"/>
            <wp:positionH relativeFrom="margin">
              <wp:align>left</wp:align>
            </wp:positionH>
            <wp:positionV relativeFrom="page">
              <wp:posOffset>7308850</wp:posOffset>
            </wp:positionV>
            <wp:extent cx="1198880" cy="1536700"/>
            <wp:effectExtent l="0" t="0" r="1270" b="6350"/>
            <wp:wrapNone/>
            <wp:docPr id="97216749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6749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8F6ED" w14:textId="77777777" w:rsidR="002271EA" w:rsidRDefault="002271EA" w:rsidP="00440527"/>
    <w:p w14:paraId="77EB8C3C" w14:textId="495DDCC8" w:rsidR="002271EA" w:rsidRPr="002271EA" w:rsidRDefault="002271EA" w:rsidP="00440527">
      <w:pPr>
        <w:rPr>
          <w:rFonts w:eastAsia="Times New Roman" w:cs="Times New Roman"/>
        </w:rPr>
      </w:pPr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5033C214" w14:textId="77777777" w:rsidR="00F90E4D" w:rsidRDefault="00F90E4D">
      <w:pPr>
        <w:spacing w:line="240" w:lineRule="auto"/>
        <w:ind w:left="0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br w:type="page"/>
      </w:r>
    </w:p>
    <w:p w14:paraId="60CB6D6A" w14:textId="77777777" w:rsidR="00F90E4D" w:rsidRPr="00666CFD" w:rsidRDefault="00F90E4D" w:rsidP="00F90E4D">
      <w:pPr>
        <w:tabs>
          <w:tab w:val="left" w:pos="142"/>
        </w:tabs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59968" behindDoc="0" locked="0" layoutInCell="1" allowOverlap="1" wp14:anchorId="3730438E" wp14:editId="519C5DAD">
            <wp:simplePos x="0" y="0"/>
            <wp:positionH relativeFrom="margin">
              <wp:posOffset>-71755</wp:posOffset>
            </wp:positionH>
            <wp:positionV relativeFrom="paragraph">
              <wp:posOffset>476504</wp:posOffset>
            </wp:positionV>
            <wp:extent cx="1619885" cy="543560"/>
            <wp:effectExtent l="0" t="0" r="5715" b="2540"/>
            <wp:wrapNone/>
            <wp:docPr id="573190228" name="Picture 1" descr="Ministry of Social Development te Manatū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90228" name="Picture 1" descr="Ministry of Social Development te Manatū Whakahiato Ora logo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70208" behindDoc="0" locked="0" layoutInCell="1" allowOverlap="1" wp14:anchorId="76C28D70" wp14:editId="20B8E87E">
            <wp:simplePos x="0" y="0"/>
            <wp:positionH relativeFrom="margin">
              <wp:posOffset>-71755</wp:posOffset>
            </wp:positionH>
            <wp:positionV relativeFrom="paragraph">
              <wp:posOffset>-30353</wp:posOffset>
            </wp:positionV>
            <wp:extent cx="1619885" cy="604520"/>
            <wp:effectExtent l="0" t="0" r="5715" b="5080"/>
            <wp:wrapNone/>
            <wp:docPr id="1343518266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70BBE557" wp14:editId="735A23F4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F2F2D" id="Rectangle: Rounded Corners 24" o:spid="_x0000_s1026" alt="&quot;&quot;" style="position:absolute;margin-left:-27pt;margin-top:-21pt;width:490.9pt;height:660.75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Disability Support Services 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Ministry of Social Development </w:t>
      </w:r>
      <w:r>
        <w:rPr>
          <w:rFonts w:eastAsia="Times New Roman" w:cs="Arial"/>
          <w:sz w:val="28"/>
          <w:szCs w:val="28"/>
          <w:lang w:eastAsia="en-NZ"/>
        </w:rPr>
        <w:t>T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e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Manat</w:t>
      </w:r>
      <w:r>
        <w:rPr>
          <w:rFonts w:eastAsia="Times New Roman" w:cs="Arial"/>
          <w:sz w:val="28"/>
          <w:szCs w:val="28"/>
          <w:lang w:eastAsia="en-NZ"/>
        </w:rPr>
        <w:t>ū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 w:rsidRPr="00666CFD">
        <w:rPr>
          <w:rFonts w:eastAsia="Times New Roman" w:cs="Arial"/>
          <w:sz w:val="28"/>
          <w:szCs w:val="28"/>
          <w:lang w:eastAsia="en-NZ"/>
        </w:rPr>
        <w:t>Whakahiato</w:t>
      </w:r>
      <w:proofErr w:type="spellEnd"/>
      <w:r w:rsidRPr="00666CFD">
        <w:rPr>
          <w:rFonts w:eastAsia="Times New Roman" w:cs="Arial"/>
          <w:sz w:val="28"/>
          <w:szCs w:val="28"/>
          <w:lang w:eastAsia="en-NZ"/>
        </w:rPr>
        <w:t xml:space="preserve"> Ora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77316DB2" w14:textId="77777777" w:rsidR="00F90E4D" w:rsidRPr="00316DBA" w:rsidRDefault="00F90E4D" w:rsidP="00F90E4D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3E4A3EF9" w14:textId="77777777" w:rsidR="00F90E4D" w:rsidRPr="00316DBA" w:rsidRDefault="00F90E4D" w:rsidP="00F90E4D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64064" behindDoc="0" locked="0" layoutInCell="1" allowOverlap="1" wp14:anchorId="64223077" wp14:editId="0EAA2392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415EB34B" w14:textId="77777777" w:rsidR="00F90E4D" w:rsidRPr="00316DBA" w:rsidRDefault="00F90E4D" w:rsidP="00F90E4D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30233F74" wp14:editId="2A81678A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201B" w14:textId="77777777" w:rsidR="00F90E4D" w:rsidRPr="00316DBA" w:rsidRDefault="00F90E4D" w:rsidP="00F90E4D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5109A02C" w14:textId="77777777" w:rsidR="00F90E4D" w:rsidRPr="00316DBA" w:rsidRDefault="00F90E4D" w:rsidP="00F90E4D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60992" behindDoc="0" locked="0" layoutInCell="1" allowOverlap="1" wp14:anchorId="417EB31E" wp14:editId="34AA6489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531" w14:textId="77777777" w:rsidR="00F90E4D" w:rsidRPr="00316DBA" w:rsidRDefault="00F90E4D" w:rsidP="00F90E4D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0327780" w14:textId="77777777" w:rsidR="00F90E4D" w:rsidRPr="00316DBA" w:rsidRDefault="00F90E4D" w:rsidP="00F90E4D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B1F6FB2" w14:textId="77777777" w:rsidR="00F90E4D" w:rsidRPr="00316DBA" w:rsidRDefault="00F90E4D" w:rsidP="00F90E4D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66112" behindDoc="0" locked="0" layoutInCell="1" allowOverlap="1" wp14:anchorId="07DF9F0F" wp14:editId="28E5BA46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00CE5CA" w14:textId="77777777" w:rsidR="00F90E4D" w:rsidRPr="00316DBA" w:rsidRDefault="00F90E4D" w:rsidP="00F90E4D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69D86653" w14:textId="77777777" w:rsidR="00F90E4D" w:rsidRPr="00316DBA" w:rsidRDefault="00F90E4D" w:rsidP="00F90E4D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65088" behindDoc="1" locked="0" layoutInCell="1" allowOverlap="1" wp14:anchorId="1027CF46" wp14:editId="62475A9D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2DDA663B" w14:textId="77777777" w:rsidR="00F90E4D" w:rsidRPr="00316DBA" w:rsidRDefault="00F90E4D" w:rsidP="00F90E4D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E90A460" w14:textId="77777777" w:rsidR="00F90E4D" w:rsidRPr="00316DBA" w:rsidRDefault="00F90E4D" w:rsidP="00F90E4D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DFEC087" w14:textId="77777777" w:rsidR="00F90E4D" w:rsidRPr="00316DBA" w:rsidRDefault="00F90E4D" w:rsidP="00F90E4D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312CEA17" w14:textId="77777777" w:rsidR="00F90E4D" w:rsidRPr="00316DBA" w:rsidRDefault="00F90E4D" w:rsidP="00F90E4D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69184" behindDoc="0" locked="0" layoutInCell="1" allowOverlap="1" wp14:anchorId="666C1CFD" wp14:editId="2AA8D85E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231D2F53" w14:textId="77777777" w:rsidR="00F90E4D" w:rsidRPr="00316DBA" w:rsidRDefault="00F90E4D" w:rsidP="00F90E4D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67136" behindDoc="0" locked="0" layoutInCell="1" allowOverlap="1" wp14:anchorId="26E095FD" wp14:editId="10E6E55A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D5B1F" w14:textId="77777777" w:rsidR="00F90E4D" w:rsidRPr="00316DBA" w:rsidRDefault="00F90E4D" w:rsidP="00F90E4D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628D712D" w14:textId="77777777" w:rsidR="00F90E4D" w:rsidRPr="00316DBA" w:rsidRDefault="00F90E4D" w:rsidP="00F90E4D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73BBF09" w14:textId="77777777" w:rsidR="00F90E4D" w:rsidRPr="00316DBA" w:rsidRDefault="00F90E4D" w:rsidP="00F90E4D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7A1CA77D" w14:textId="77777777" w:rsidR="00F90E4D" w:rsidRPr="00316DBA" w:rsidRDefault="00F90E4D" w:rsidP="00F90E4D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85263D7" w14:textId="77777777" w:rsidR="00F90E4D" w:rsidRPr="00316DBA" w:rsidRDefault="00F90E4D" w:rsidP="00F90E4D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68160" behindDoc="0" locked="0" layoutInCell="1" allowOverlap="1" wp14:anchorId="04F96A64" wp14:editId="6F7336BF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4BCD0BA4" w14:textId="77777777" w:rsidR="00F90E4D" w:rsidRPr="00316DBA" w:rsidRDefault="00F90E4D" w:rsidP="00F90E4D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44478EF" w14:textId="77777777" w:rsidR="00F90E4D" w:rsidRPr="00316DBA" w:rsidRDefault="00F90E4D" w:rsidP="00F90E4D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1E020F3" w14:textId="77777777" w:rsidR="00F90E4D" w:rsidRPr="00316DBA" w:rsidRDefault="00F90E4D" w:rsidP="00F90E4D">
      <w:pPr>
        <w:ind w:left="2835"/>
        <w:rPr>
          <w:rFonts w:eastAsia="Times New Roman" w:cs="Arial"/>
          <w:szCs w:val="32"/>
          <w:lang w:eastAsia="en-NZ"/>
        </w:rPr>
      </w:pPr>
    </w:p>
    <w:p w14:paraId="770D9D93" w14:textId="77777777" w:rsidR="00440527" w:rsidRPr="00440527" w:rsidRDefault="00440527" w:rsidP="00440527">
      <w:pPr>
        <w:rPr>
          <w:rFonts w:eastAsia="Times New Roman" w:cs="Times New Roman"/>
          <w:b/>
          <w:bCs/>
        </w:rPr>
      </w:pPr>
    </w:p>
    <w:p w14:paraId="3A93BAA1" w14:textId="77777777" w:rsidR="00440527" w:rsidRPr="00440527" w:rsidRDefault="00440527" w:rsidP="00440527">
      <w:pPr>
        <w:rPr>
          <w:rFonts w:eastAsia="Times New Roman" w:cs="Times New Roman"/>
          <w:b/>
          <w:bCs/>
        </w:rPr>
      </w:pPr>
    </w:p>
    <w:sectPr w:rsidR="00440527" w:rsidRPr="00440527" w:rsidSect="00B47AA2">
      <w:footerReference w:type="even" r:id="rId97"/>
      <w:footerReference w:type="default" r:id="rId9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27449"/>
        <w:left w:val="single" w:sz="24" w:space="24" w:color="527449"/>
        <w:bottom w:val="single" w:sz="24" w:space="24" w:color="527449"/>
        <w:right w:val="single" w:sz="24" w:space="24" w:color="52744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98139" w14:textId="77777777" w:rsidR="004047AC" w:rsidRDefault="004047AC">
      <w:pPr>
        <w:spacing w:line="240" w:lineRule="auto"/>
      </w:pPr>
      <w:r>
        <w:separator/>
      </w:r>
    </w:p>
  </w:endnote>
  <w:endnote w:type="continuationSeparator" w:id="0">
    <w:p w14:paraId="6B0972E6" w14:textId="77777777" w:rsidR="004047AC" w:rsidRDefault="004047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B48C0F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26DFD14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12CAC2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4F92AD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724F7" w14:textId="77777777" w:rsidR="004047AC" w:rsidRDefault="004047AC">
      <w:pPr>
        <w:spacing w:line="240" w:lineRule="auto"/>
      </w:pPr>
      <w:r>
        <w:separator/>
      </w:r>
    </w:p>
  </w:footnote>
  <w:footnote w:type="continuationSeparator" w:id="0">
    <w:p w14:paraId="7BF4029C" w14:textId="77777777" w:rsidR="004047AC" w:rsidRDefault="004047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D2326B"/>
    <w:rsid w:val="000013CC"/>
    <w:rsid w:val="00002417"/>
    <w:rsid w:val="00005DB6"/>
    <w:rsid w:val="000064D2"/>
    <w:rsid w:val="00016C6A"/>
    <w:rsid w:val="000227B4"/>
    <w:rsid w:val="000245A1"/>
    <w:rsid w:val="0003092A"/>
    <w:rsid w:val="0004557B"/>
    <w:rsid w:val="000515D9"/>
    <w:rsid w:val="00085E05"/>
    <w:rsid w:val="0009079F"/>
    <w:rsid w:val="00090942"/>
    <w:rsid w:val="000943A1"/>
    <w:rsid w:val="000A3C46"/>
    <w:rsid w:val="000A4584"/>
    <w:rsid w:val="000D2B45"/>
    <w:rsid w:val="00104F7F"/>
    <w:rsid w:val="0011015A"/>
    <w:rsid w:val="00122416"/>
    <w:rsid w:val="00124EA8"/>
    <w:rsid w:val="001754F4"/>
    <w:rsid w:val="001B4DD5"/>
    <w:rsid w:val="001C5CC7"/>
    <w:rsid w:val="001D223E"/>
    <w:rsid w:val="001E3429"/>
    <w:rsid w:val="00201791"/>
    <w:rsid w:val="00226C0D"/>
    <w:rsid w:val="00226F54"/>
    <w:rsid w:val="002271EA"/>
    <w:rsid w:val="00236D0D"/>
    <w:rsid w:val="00257D60"/>
    <w:rsid w:val="00261BF8"/>
    <w:rsid w:val="00266B9F"/>
    <w:rsid w:val="00275DD0"/>
    <w:rsid w:val="00284D0D"/>
    <w:rsid w:val="002E77C8"/>
    <w:rsid w:val="00302D70"/>
    <w:rsid w:val="00315307"/>
    <w:rsid w:val="00316DBA"/>
    <w:rsid w:val="00323EB3"/>
    <w:rsid w:val="00342663"/>
    <w:rsid w:val="003631C1"/>
    <w:rsid w:val="00371C85"/>
    <w:rsid w:val="003831EB"/>
    <w:rsid w:val="003D631D"/>
    <w:rsid w:val="003E0364"/>
    <w:rsid w:val="003F07F7"/>
    <w:rsid w:val="003F5628"/>
    <w:rsid w:val="003F655A"/>
    <w:rsid w:val="004002D2"/>
    <w:rsid w:val="004047AC"/>
    <w:rsid w:val="00426BE4"/>
    <w:rsid w:val="00440527"/>
    <w:rsid w:val="004535B5"/>
    <w:rsid w:val="004567B0"/>
    <w:rsid w:val="00496A22"/>
    <w:rsid w:val="004B2B3C"/>
    <w:rsid w:val="004E171A"/>
    <w:rsid w:val="004F56C0"/>
    <w:rsid w:val="004F6437"/>
    <w:rsid w:val="00503AD5"/>
    <w:rsid w:val="00510007"/>
    <w:rsid w:val="00522E5E"/>
    <w:rsid w:val="00543178"/>
    <w:rsid w:val="00570380"/>
    <w:rsid w:val="00577D24"/>
    <w:rsid w:val="005921AD"/>
    <w:rsid w:val="005D03FB"/>
    <w:rsid w:val="005D133A"/>
    <w:rsid w:val="0060011B"/>
    <w:rsid w:val="00621884"/>
    <w:rsid w:val="0064667B"/>
    <w:rsid w:val="00683296"/>
    <w:rsid w:val="006B45FC"/>
    <w:rsid w:val="006C5C26"/>
    <w:rsid w:val="006D12ED"/>
    <w:rsid w:val="006E050D"/>
    <w:rsid w:val="007012DC"/>
    <w:rsid w:val="00705CA3"/>
    <w:rsid w:val="00734C63"/>
    <w:rsid w:val="00736E4E"/>
    <w:rsid w:val="00760DC8"/>
    <w:rsid w:val="00775A50"/>
    <w:rsid w:val="007829EC"/>
    <w:rsid w:val="007B05F3"/>
    <w:rsid w:val="007C7764"/>
    <w:rsid w:val="007E7233"/>
    <w:rsid w:val="008135F9"/>
    <w:rsid w:val="00822A76"/>
    <w:rsid w:val="00840E1C"/>
    <w:rsid w:val="00863D53"/>
    <w:rsid w:val="00864980"/>
    <w:rsid w:val="008848CB"/>
    <w:rsid w:val="00887F23"/>
    <w:rsid w:val="008D437D"/>
    <w:rsid w:val="009236F1"/>
    <w:rsid w:val="009411B0"/>
    <w:rsid w:val="0094516C"/>
    <w:rsid w:val="00974E0B"/>
    <w:rsid w:val="00975A3A"/>
    <w:rsid w:val="0098180B"/>
    <w:rsid w:val="009E16D4"/>
    <w:rsid w:val="009E178F"/>
    <w:rsid w:val="00A12915"/>
    <w:rsid w:val="00A1608E"/>
    <w:rsid w:val="00A16CD6"/>
    <w:rsid w:val="00A67570"/>
    <w:rsid w:val="00AE2DAD"/>
    <w:rsid w:val="00B2596A"/>
    <w:rsid w:val="00B47AA2"/>
    <w:rsid w:val="00B50B0B"/>
    <w:rsid w:val="00B63FD1"/>
    <w:rsid w:val="00B77621"/>
    <w:rsid w:val="00B81A2E"/>
    <w:rsid w:val="00BB7148"/>
    <w:rsid w:val="00BC2948"/>
    <w:rsid w:val="00BC7E04"/>
    <w:rsid w:val="00BD324A"/>
    <w:rsid w:val="00BD34B6"/>
    <w:rsid w:val="00BF4013"/>
    <w:rsid w:val="00BF5DDC"/>
    <w:rsid w:val="00C200AE"/>
    <w:rsid w:val="00C214FE"/>
    <w:rsid w:val="00C9248A"/>
    <w:rsid w:val="00C96F47"/>
    <w:rsid w:val="00CC747F"/>
    <w:rsid w:val="00D1131D"/>
    <w:rsid w:val="00D14A62"/>
    <w:rsid w:val="00D2326B"/>
    <w:rsid w:val="00D652D9"/>
    <w:rsid w:val="00D67451"/>
    <w:rsid w:val="00D852B6"/>
    <w:rsid w:val="00D95D45"/>
    <w:rsid w:val="00DC5D2A"/>
    <w:rsid w:val="00DF2E18"/>
    <w:rsid w:val="00E02C06"/>
    <w:rsid w:val="00E04335"/>
    <w:rsid w:val="00E17BF8"/>
    <w:rsid w:val="00E25EA4"/>
    <w:rsid w:val="00E301CA"/>
    <w:rsid w:val="00E422EA"/>
    <w:rsid w:val="00E56A37"/>
    <w:rsid w:val="00E70E61"/>
    <w:rsid w:val="00E757C5"/>
    <w:rsid w:val="00EA567F"/>
    <w:rsid w:val="00EC5F32"/>
    <w:rsid w:val="00EF4A04"/>
    <w:rsid w:val="00F20BCC"/>
    <w:rsid w:val="00F32DCE"/>
    <w:rsid w:val="00F501F5"/>
    <w:rsid w:val="00F87859"/>
    <w:rsid w:val="00F90E4D"/>
    <w:rsid w:val="00FC1BD7"/>
    <w:rsid w:val="00FC2519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7FDC3"/>
  <w15:chartTrackingRefBased/>
  <w15:docId w15:val="{DADFDD3C-BD01-4931-88C1-A93A87AE5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B47AA2"/>
    <w:pPr>
      <w:keepNext/>
      <w:keepLines/>
      <w:widowControl w:val="0"/>
      <w:pBdr>
        <w:top w:val="single" w:sz="18" w:space="10" w:color="527449"/>
        <w:left w:val="single" w:sz="18" w:space="4" w:color="527449"/>
        <w:bottom w:val="single" w:sz="18" w:space="0" w:color="527449"/>
        <w:right w:val="single" w:sz="18" w:space="4" w:color="527449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47AA2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4052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9248A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4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8" Type="http://schemas.openxmlformats.org/officeDocument/2006/relationships/image" Target="media/image45.png"/><Relationship Id="rId84" Type="http://schemas.openxmlformats.org/officeDocument/2006/relationships/image" Target="media/image58.png"/><Relationship Id="rId89" Type="http://schemas.openxmlformats.org/officeDocument/2006/relationships/image" Target="media/image64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74" Type="http://schemas.openxmlformats.org/officeDocument/2006/relationships/image" Target="media/image59.png"/><Relationship Id="rId79" Type="http://schemas.openxmlformats.org/officeDocument/2006/relationships/image" Target="media/image54.jpeg"/><Relationship Id="rId5" Type="http://schemas.openxmlformats.org/officeDocument/2006/relationships/webSettings" Target="webSettings.xml"/><Relationship Id="rId90" Type="http://schemas.openxmlformats.org/officeDocument/2006/relationships/image" Target="media/image65.png"/><Relationship Id="rId95" Type="http://schemas.openxmlformats.org/officeDocument/2006/relationships/image" Target="media/image70.jpeg"/><Relationship Id="rId14" Type="http://schemas.openxmlformats.org/officeDocument/2006/relationships/image" Target="media/image7.jpe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46.png"/><Relationship Id="rId77" Type="http://schemas.openxmlformats.org/officeDocument/2006/relationships/image" Target="media/image62.jpeg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72" Type="http://schemas.openxmlformats.org/officeDocument/2006/relationships/image" Target="media/image51.png"/><Relationship Id="rId80" Type="http://schemas.openxmlformats.org/officeDocument/2006/relationships/image" Target="media/image55.jpeg"/><Relationship Id="rId85" Type="http://schemas.openxmlformats.org/officeDocument/2006/relationships/hyperlink" Target="https://bit.ly/4kivM9h" TargetMode="External"/><Relationship Id="rId93" Type="http://schemas.openxmlformats.org/officeDocument/2006/relationships/image" Target="media/image68.jpeg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67" Type="http://schemas.openxmlformats.org/officeDocument/2006/relationships/image" Target="media/image44.png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57.png"/><Relationship Id="rId88" Type="http://schemas.openxmlformats.org/officeDocument/2006/relationships/image" Target="media/image63.jpeg"/><Relationship Id="rId91" Type="http://schemas.openxmlformats.org/officeDocument/2006/relationships/image" Target="media/image66.png"/><Relationship Id="rId96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5" Type="http://schemas.openxmlformats.org/officeDocument/2006/relationships/image" Target="media/image50.png"/><Relationship Id="rId73" Type="http://schemas.openxmlformats.org/officeDocument/2006/relationships/image" Target="media/image58.jpeg"/><Relationship Id="rId78" Type="http://schemas.openxmlformats.org/officeDocument/2006/relationships/image" Target="media/image53.png"/><Relationship Id="rId81" Type="http://schemas.openxmlformats.org/officeDocument/2006/relationships/image" Target="media/image66.jpeg"/><Relationship Id="rId86" Type="http://schemas.openxmlformats.org/officeDocument/2006/relationships/image" Target="media/image60.png"/><Relationship Id="rId94" Type="http://schemas.openxmlformats.org/officeDocument/2006/relationships/image" Target="media/image69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5.png"/><Relationship Id="rId34" Type="http://schemas.openxmlformats.org/officeDocument/2006/relationships/image" Target="media/image19.jpe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66" Type="http://schemas.openxmlformats.org/officeDocument/2006/relationships/image" Target="media/image43.jpeg"/><Relationship Id="rId87" Type="http://schemas.openxmlformats.org/officeDocument/2006/relationships/image" Target="media/image61.jpeg"/><Relationship Id="rId82" Type="http://schemas.openxmlformats.org/officeDocument/2006/relationships/image" Target="media/image56.jpeg"/><Relationship Id="rId19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ownloads\Easy%20Read%20Template%20January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9E04E-BACF-4ABC-9C1C-1ADBA6198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</Template>
  <TotalTime>1</TotalTime>
  <Pages>15</Pages>
  <Words>769</Words>
  <Characters>4384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Make it Easy</cp:lastModifiedBy>
  <cp:revision>2</cp:revision>
  <dcterms:created xsi:type="dcterms:W3CDTF">2026-02-10T02:12:00Z</dcterms:created>
  <dcterms:modified xsi:type="dcterms:W3CDTF">2026-02-10T02:12:00Z</dcterms:modified>
</cp:coreProperties>
</file>