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D10B4EE" w14:textId="3D6F7F81" w:rsidR="00F87859" w:rsidRDefault="003D2A15" w:rsidP="00F87859">
      <w:pPr>
        <w:rPr>
          <w:rFonts w:cs="Arial"/>
          <w:szCs w:val="32"/>
        </w:rPr>
      </w:pPr>
      <w:r>
        <w:rPr>
          <w:rFonts w:cs="Arial"/>
          <w:noProof/>
          <w:szCs w:val="32"/>
          <w:lang w:val="en-NZ" w:eastAsia="en-NZ"/>
        </w:rPr>
        <w:drawing>
          <wp:anchor distT="0" distB="0" distL="114300" distR="114300" simplePos="0" relativeHeight="251671552" behindDoc="0" locked="0" layoutInCell="1" allowOverlap="1" wp14:anchorId="7DAA0CB4" wp14:editId="21BA90A3">
            <wp:simplePos x="0" y="0"/>
            <wp:positionH relativeFrom="margin">
              <wp:posOffset>-251460</wp:posOffset>
            </wp:positionH>
            <wp:positionV relativeFrom="paragraph">
              <wp:posOffset>-436245</wp:posOffset>
            </wp:positionV>
            <wp:extent cx="2879725" cy="1076325"/>
            <wp:effectExtent l="0" t="0" r="3175" b="3175"/>
            <wp:wrapNone/>
            <wp:docPr id="1269005807" name="Picture 1" descr="Disability support services logo. Green text on a whit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9005807" name="Picture 1" descr="Disability support services logo. Green text on a white background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65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1076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0719">
        <w:rPr>
          <w:rFonts w:cs="Arial"/>
          <w:noProof/>
          <w:szCs w:val="32"/>
          <w:lang w:val="en-NZ" w:eastAsia="en-NZ"/>
        </w:rPr>
        <w:drawing>
          <wp:anchor distT="0" distB="0" distL="114300" distR="114300" simplePos="0" relativeHeight="251655168" behindDoc="0" locked="0" layoutInCell="1" allowOverlap="1" wp14:anchorId="5D471859" wp14:editId="4B972642">
            <wp:simplePos x="0" y="0"/>
            <wp:positionH relativeFrom="margin">
              <wp:posOffset>4772660</wp:posOffset>
            </wp:positionH>
            <wp:positionV relativeFrom="page">
              <wp:posOffset>353695</wp:posOffset>
            </wp:positionV>
            <wp:extent cx="1392093" cy="2090089"/>
            <wp:effectExtent l="0" t="0" r="5080" b="5715"/>
            <wp:wrapNone/>
            <wp:docPr id="60" name="Picture 60" descr="Easy Read logo shows a person holding two pieces of paper, one with text and one with text and pictures. An arrow points from the text one to the text and pictures on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 descr="Easy Read logo shows a person holding two pieces of paper, one with text and one with text and pictures. An arrow points from the text one to the text and pictures one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2093" cy="20900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F9F6FD" w14:textId="2C4DDCA8" w:rsidR="00F87859" w:rsidRDefault="003D2A15" w:rsidP="00F87859">
      <w:pPr>
        <w:rPr>
          <w:rFonts w:cs="Arial"/>
          <w:szCs w:val="32"/>
        </w:rPr>
      </w:pPr>
      <w:r>
        <w:rPr>
          <w:rFonts w:cs="Arial"/>
          <w:noProof/>
          <w:szCs w:val="32"/>
          <w:lang w:val="en-NZ" w:eastAsia="en-NZ"/>
        </w:rPr>
        <w:drawing>
          <wp:anchor distT="0" distB="0" distL="114300" distR="114300" simplePos="0" relativeHeight="251672576" behindDoc="0" locked="0" layoutInCell="1" allowOverlap="1" wp14:anchorId="0DABA040" wp14:editId="344CAFB4">
            <wp:simplePos x="0" y="0"/>
            <wp:positionH relativeFrom="margin">
              <wp:posOffset>-247650</wp:posOffset>
            </wp:positionH>
            <wp:positionV relativeFrom="paragraph">
              <wp:posOffset>206375</wp:posOffset>
            </wp:positionV>
            <wp:extent cx="2879725" cy="968375"/>
            <wp:effectExtent l="0" t="0" r="3175" b="0"/>
            <wp:wrapNone/>
            <wp:docPr id="1536996301" name="Picture 1" descr="Ministry of Social Development te Manatů Whakahiato Ora logo. The logo is black and white with the New Zealand coat of arms is to the left of the word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996301" name="Picture 1" descr="Ministry of Social Development te Manatů Whakahiato Ora logo. The logo is black and white with the New Zealand coat of arms is to the left of the words.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8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968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850A5E" w14:textId="620D1E3C" w:rsidR="00F87859" w:rsidRDefault="00F87859" w:rsidP="00F87859">
      <w:pPr>
        <w:spacing w:after="240"/>
        <w:jc w:val="center"/>
        <w:rPr>
          <w:rFonts w:cs="Arial"/>
          <w:szCs w:val="32"/>
        </w:rPr>
      </w:pPr>
      <w:r>
        <w:rPr>
          <w:rFonts w:cs="Arial"/>
          <w:szCs w:val="32"/>
        </w:rPr>
        <w:t xml:space="preserve"> </w:t>
      </w:r>
    </w:p>
    <w:p w14:paraId="2EEBBCC6" w14:textId="77777777" w:rsidR="00F87859" w:rsidRDefault="00F87859" w:rsidP="00F87859">
      <w:pPr>
        <w:rPr>
          <w:rFonts w:cs="Arial"/>
          <w:szCs w:val="32"/>
        </w:rPr>
      </w:pPr>
    </w:p>
    <w:p w14:paraId="24B5BEE4" w14:textId="77777777" w:rsidR="00F87859" w:rsidRDefault="00F87859" w:rsidP="00F87859">
      <w:pPr>
        <w:rPr>
          <w:rFonts w:cs="Arial"/>
          <w:szCs w:val="32"/>
        </w:rPr>
      </w:pPr>
    </w:p>
    <w:p w14:paraId="6B68E4D3" w14:textId="77777777" w:rsidR="00F87859" w:rsidRDefault="00F87859" w:rsidP="007E7233">
      <w:pPr>
        <w:ind w:left="0"/>
        <w:rPr>
          <w:rFonts w:cs="Arial"/>
          <w:b/>
          <w:sz w:val="60"/>
          <w:szCs w:val="60"/>
        </w:rPr>
      </w:pPr>
    </w:p>
    <w:p w14:paraId="45DADBCD" w14:textId="6D2999FE" w:rsidR="00E02CE8" w:rsidRPr="000A488E" w:rsidRDefault="00E02CE8" w:rsidP="00E02CE8">
      <w:pPr>
        <w:pStyle w:val="Title"/>
      </w:pPr>
      <w:r>
        <w:t>Factsheet</w:t>
      </w:r>
      <w:r w:rsidR="00C20719">
        <w:t>:</w:t>
      </w:r>
      <w:r>
        <w:br/>
        <w:t>Changes to</w:t>
      </w:r>
      <w:r w:rsidRPr="000A488E">
        <w:t xml:space="preserve"> flexible funding</w:t>
      </w:r>
      <w:r w:rsidR="00C20719">
        <w:t xml:space="preserve"> – more choice and control</w:t>
      </w:r>
    </w:p>
    <w:p w14:paraId="321F751B" w14:textId="238D4C5D" w:rsidR="00887F23" w:rsidRDefault="00C20719" w:rsidP="00F87859">
      <w:pPr>
        <w:pStyle w:val="Title"/>
      </w:pPr>
      <w:r>
        <w:rPr>
          <w:noProof/>
        </w:rPr>
        <w:drawing>
          <wp:anchor distT="0" distB="0" distL="114300" distR="114300" simplePos="0" relativeHeight="251768832" behindDoc="0" locked="0" layoutInCell="1" allowOverlap="1" wp14:anchorId="7EB748B3" wp14:editId="32A94DE7">
            <wp:simplePos x="0" y="0"/>
            <wp:positionH relativeFrom="column">
              <wp:posOffset>1084580</wp:posOffset>
            </wp:positionH>
            <wp:positionV relativeFrom="paragraph">
              <wp:posOffset>133985</wp:posOffset>
            </wp:positionV>
            <wp:extent cx="3258878" cy="3295650"/>
            <wp:effectExtent l="0" t="0" r="0" b="0"/>
            <wp:wrapNone/>
            <wp:docPr id="1761349018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1349018" name="Picture 1761349018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8878" cy="3295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DC496C" w14:textId="4644044E" w:rsidR="00887F23" w:rsidRDefault="00887F23" w:rsidP="00F87859">
      <w:pPr>
        <w:pStyle w:val="Title"/>
      </w:pPr>
    </w:p>
    <w:p w14:paraId="4CF9B26A" w14:textId="77777777" w:rsidR="00887F23" w:rsidRDefault="00887F23" w:rsidP="00F87859">
      <w:pPr>
        <w:pStyle w:val="Title"/>
      </w:pPr>
    </w:p>
    <w:p w14:paraId="223E61DA" w14:textId="77777777" w:rsidR="00887F23" w:rsidRDefault="00887F23" w:rsidP="00F87859">
      <w:pPr>
        <w:pStyle w:val="Title"/>
      </w:pPr>
    </w:p>
    <w:p w14:paraId="0B48CC51" w14:textId="18E893F3" w:rsidR="00F87859" w:rsidRPr="00570380" w:rsidRDefault="00570380" w:rsidP="00E02CE8">
      <w:pPr>
        <w:pStyle w:val="Datepublished"/>
      </w:pPr>
      <w:r>
        <w:br/>
      </w:r>
      <w:r>
        <w:br/>
      </w:r>
      <w:r w:rsidR="00887F23" w:rsidRPr="00570380">
        <w:t xml:space="preserve">Published: </w:t>
      </w:r>
      <w:r w:rsidR="00E02CE8">
        <w:t>March 2026</w:t>
      </w:r>
    </w:p>
    <w:p w14:paraId="2845BC93" w14:textId="77777777" w:rsidR="00E02CE8" w:rsidRDefault="00E02CE8" w:rsidP="00E02CE8">
      <w:pPr>
        <w:pStyle w:val="Heading1"/>
        <w:rPr>
          <w:rFonts w:eastAsiaTheme="majorEastAsia" w:cstheme="majorBidi"/>
          <w:color w:val="000000" w:themeColor="text1"/>
          <w:szCs w:val="26"/>
        </w:rPr>
      </w:pPr>
      <w:r>
        <w:rPr>
          <w:rFonts w:eastAsiaTheme="majorEastAsia" w:cstheme="majorBidi"/>
          <w:color w:val="000000" w:themeColor="text1"/>
          <w:szCs w:val="26"/>
        </w:rPr>
        <w:lastRenderedPageBreak/>
        <w:t>What this Easy Read is about</w:t>
      </w:r>
    </w:p>
    <w:p w14:paraId="16601F3C" w14:textId="77777777" w:rsidR="00E02CE8" w:rsidRDefault="00E02CE8" w:rsidP="00E02CE8"/>
    <w:p w14:paraId="009AED62" w14:textId="46648429" w:rsidR="00E02CE8" w:rsidRDefault="00C20719" w:rsidP="00E02CE8">
      <w:r>
        <w:rPr>
          <w:rFonts w:cs="Arial"/>
          <w:noProof/>
          <w:szCs w:val="32"/>
          <w:lang w:val="en-NZ" w:eastAsia="en-NZ"/>
        </w:rPr>
        <w:drawing>
          <wp:anchor distT="0" distB="0" distL="114300" distR="114300" simplePos="0" relativeHeight="251658240" behindDoc="0" locked="0" layoutInCell="1" allowOverlap="1" wp14:anchorId="5047ABC2" wp14:editId="16F1E3DE">
            <wp:simplePos x="0" y="0"/>
            <wp:positionH relativeFrom="margin">
              <wp:posOffset>-328295</wp:posOffset>
            </wp:positionH>
            <wp:positionV relativeFrom="paragraph">
              <wp:posOffset>412115</wp:posOffset>
            </wp:positionV>
            <wp:extent cx="2140681" cy="800100"/>
            <wp:effectExtent l="0" t="0" r="0" b="0"/>
            <wp:wrapNone/>
            <wp:docPr id="514974967" name="Picture 1" descr="Disability support services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9005807" name="Picture 1" descr="Disability support services logo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65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0681" cy="800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917F00" w14:textId="656DF533" w:rsidR="00E02CE8" w:rsidRDefault="00E02CE8" w:rsidP="00E02CE8">
      <w:r>
        <w:t>This Easy Read is from the Disability Support Services unit at the Ministry of Social Development.</w:t>
      </w:r>
    </w:p>
    <w:p w14:paraId="32C1F7E5" w14:textId="6D5C192D" w:rsidR="00E02CE8" w:rsidRDefault="00E02CE8" w:rsidP="00E02CE8"/>
    <w:p w14:paraId="564FE9C7" w14:textId="6697C540" w:rsidR="00E02CE8" w:rsidRDefault="00E02CE8" w:rsidP="00E02CE8">
      <w:r w:rsidRPr="00BD34B6">
        <w:rPr>
          <w:noProof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6FD01475" wp14:editId="60CDC205">
                <wp:simplePos x="0" y="0"/>
                <wp:positionH relativeFrom="margin">
                  <wp:align>right</wp:align>
                </wp:positionH>
                <wp:positionV relativeFrom="paragraph">
                  <wp:posOffset>286385</wp:posOffset>
                </wp:positionV>
                <wp:extent cx="3600000" cy="2178050"/>
                <wp:effectExtent l="0" t="0" r="635" b="0"/>
                <wp:wrapNone/>
                <wp:docPr id="1689691505" name="Rectangle 168969150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00" cy="217805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293A08" id="Rectangle 1689691505" o:spid="_x0000_s1026" alt="&quot;&quot;" style="position:absolute;margin-left:232.25pt;margin-top:22.55pt;width:283.45pt;height:171.5pt;z-index:-25165004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" fillcolor="#ffe599 [1303]" stroked="f" strokeweight="1pt">
                <w10:wrap anchorx="margin"/>
              </v:rect>
            </w:pict>
          </mc:Fallback>
        </mc:AlternateContent>
      </w:r>
    </w:p>
    <w:p w14:paraId="52C84C1C" w14:textId="013ED55A" w:rsidR="00E02CE8" w:rsidRDefault="00C20719" w:rsidP="00E02CE8">
      <w:pPr>
        <w:rPr>
          <w:b/>
          <w:bCs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378FA33B" wp14:editId="31A49007">
            <wp:simplePos x="0" y="0"/>
            <wp:positionH relativeFrom="margin">
              <wp:posOffset>0</wp:posOffset>
            </wp:positionH>
            <wp:positionV relativeFrom="paragraph">
              <wp:posOffset>245745</wp:posOffset>
            </wp:positionV>
            <wp:extent cx="1620000" cy="1620000"/>
            <wp:effectExtent l="0" t="0" r="0" b="0"/>
            <wp:wrapNone/>
            <wp:docPr id="1886554383" name="Picture 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6554383" name="Picture 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2CE8">
        <w:t xml:space="preserve">In this Easy Read </w:t>
      </w:r>
      <w:r w:rsidR="00E02CE8" w:rsidRPr="00B47AA2">
        <w:rPr>
          <w:b/>
          <w:bCs/>
        </w:rPr>
        <w:t>we / us</w:t>
      </w:r>
      <w:r w:rsidR="00E02CE8">
        <w:t xml:space="preserve"> means </w:t>
      </w:r>
      <w:r w:rsidR="00E02CE8" w:rsidRPr="00B47AA2">
        <w:rPr>
          <w:b/>
          <w:bCs/>
        </w:rPr>
        <w:t>Disability Support Services</w:t>
      </w:r>
      <w:r w:rsidR="00E02CE8">
        <w:rPr>
          <w:b/>
          <w:bCs/>
        </w:rPr>
        <w:t>.</w:t>
      </w:r>
    </w:p>
    <w:p w14:paraId="224A520D" w14:textId="77777777" w:rsidR="00574E01" w:rsidRDefault="00574E01" w:rsidP="00E02CE8">
      <w:pPr>
        <w:rPr>
          <w:b/>
          <w:bCs/>
        </w:rPr>
      </w:pPr>
    </w:p>
    <w:p w14:paraId="6172B621" w14:textId="77777777" w:rsidR="00574E01" w:rsidRPr="00574E01" w:rsidRDefault="00574E01" w:rsidP="00E02CE8"/>
    <w:p w14:paraId="68EC1C1B" w14:textId="06F860B5" w:rsidR="00574E01" w:rsidRPr="00574E01" w:rsidRDefault="00574E01" w:rsidP="00E02CE8">
      <w:r w:rsidRPr="00574E01">
        <w:t>Disability Support Services is called DSS for short.</w:t>
      </w:r>
    </w:p>
    <w:p w14:paraId="691CBFB0" w14:textId="77777777" w:rsidR="00E02CE8" w:rsidRDefault="00E02CE8" w:rsidP="00E02CE8"/>
    <w:p w14:paraId="0EF2A3E6" w14:textId="77777777" w:rsidR="00E02CE8" w:rsidRDefault="00E02CE8" w:rsidP="00E02CE8">
      <w:r>
        <w:rPr>
          <w:noProof/>
        </w:rPr>
        <w:drawing>
          <wp:anchor distT="0" distB="0" distL="114300" distR="114300" simplePos="0" relativeHeight="251660288" behindDoc="0" locked="0" layoutInCell="1" allowOverlap="1" wp14:anchorId="4EF85717" wp14:editId="472F8D1C">
            <wp:simplePos x="0" y="0"/>
            <wp:positionH relativeFrom="margin">
              <wp:posOffset>-85725</wp:posOffset>
            </wp:positionH>
            <wp:positionV relativeFrom="paragraph">
              <wp:posOffset>176530</wp:posOffset>
            </wp:positionV>
            <wp:extent cx="1845469" cy="1181100"/>
            <wp:effectExtent l="0" t="0" r="2540" b="0"/>
            <wp:wrapNone/>
            <wp:docPr id="1868399559" name="Picture 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2632299" name="Picture 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5469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8663AF" w14:textId="77777777" w:rsidR="00E02CE8" w:rsidRDefault="00E02CE8" w:rsidP="00E02CE8">
      <w:r>
        <w:t>This information is for people who get supports from Disability Support Services.</w:t>
      </w:r>
    </w:p>
    <w:p w14:paraId="77AADBBB" w14:textId="77777777" w:rsidR="00E02CE8" w:rsidRDefault="00E02CE8" w:rsidP="00E02CE8"/>
    <w:p w14:paraId="70BC86BF" w14:textId="77777777" w:rsidR="00E02CE8" w:rsidRDefault="00E02CE8" w:rsidP="00E02CE8"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1C8AE5D5" wp14:editId="5BD67AE5">
                <wp:simplePos x="0" y="0"/>
                <wp:positionH relativeFrom="column">
                  <wp:posOffset>0</wp:posOffset>
                </wp:positionH>
                <wp:positionV relativeFrom="paragraph">
                  <wp:posOffset>364490</wp:posOffset>
                </wp:positionV>
                <wp:extent cx="1812290" cy="908050"/>
                <wp:effectExtent l="0" t="0" r="0" b="6350"/>
                <wp:wrapNone/>
                <wp:docPr id="170433366" name="Group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12290" cy="907702"/>
                          <a:chOff x="0" y="174"/>
                          <a:chExt cx="1812290" cy="907702"/>
                        </a:xfrm>
                      </wpg:grpSpPr>
                      <pic:pic xmlns:pic="http://schemas.openxmlformats.org/drawingml/2006/picture">
                        <pic:nvPicPr>
                          <pic:cNvPr id="799362982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0" y="174"/>
                            <a:ext cx="808990" cy="90770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7210536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3300" y="57150"/>
                            <a:ext cx="808990" cy="8089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2AD8724" id="Group 2" o:spid="_x0000_s1026" alt="&quot;&quot;" style="position:absolute;margin-left:0;margin-top:28.7pt;width:142.7pt;height:71.5pt;z-index:251662336" coordorigin=",1" coordsize="18122,907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top:1;width:8089;height:90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">
                  <v:imagedata r:id="rId20" o:title=""/>
                </v:shape>
                <v:shape id="Picture 1" o:spid="_x0000_s1028" type="#_x0000_t75" style="position:absolute;left:10033;top:571;width:8089;height:80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">
                  <v:imagedata r:id="rId21" o:title=""/>
                </v:shape>
              </v:group>
            </w:pict>
          </mc:Fallback>
        </mc:AlternateContent>
      </w:r>
    </w:p>
    <w:p w14:paraId="0B8A4A4C" w14:textId="6A5776D5" w:rsidR="00E02CE8" w:rsidRDefault="00E02CE8" w:rsidP="00E02CE8">
      <w:r>
        <w:t>The information in this factsheet is true as of March 2026.</w:t>
      </w:r>
    </w:p>
    <w:p w14:paraId="6345A01D" w14:textId="77777777" w:rsidR="00E02CE8" w:rsidRDefault="00E02CE8" w:rsidP="00574E01">
      <w:pPr>
        <w:ind w:left="0"/>
      </w:pPr>
    </w:p>
    <w:p w14:paraId="011C5886" w14:textId="77777777" w:rsidR="00E02CE8" w:rsidRDefault="00E02CE8" w:rsidP="00E02CE8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69A52E57" wp14:editId="4721195A">
            <wp:simplePos x="0" y="0"/>
            <wp:positionH relativeFrom="margin">
              <wp:align>left</wp:align>
            </wp:positionH>
            <wp:positionV relativeFrom="paragraph">
              <wp:posOffset>-384810</wp:posOffset>
            </wp:positionV>
            <wp:extent cx="1439545" cy="1454150"/>
            <wp:effectExtent l="0" t="0" r="8255" b="0"/>
            <wp:wrapNone/>
            <wp:docPr id="1069265221" name="Picture 2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9265221" name="Picture 2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454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Some of the information in this factsheet may change in the future.</w:t>
      </w:r>
    </w:p>
    <w:p w14:paraId="377CB3F1" w14:textId="77777777" w:rsidR="00E02CE8" w:rsidRDefault="00E02CE8" w:rsidP="00E02CE8"/>
    <w:p w14:paraId="7347FECB" w14:textId="77777777" w:rsidR="00574E01" w:rsidRDefault="00574E01" w:rsidP="00E02CE8"/>
    <w:p w14:paraId="46100549" w14:textId="569F5366" w:rsidR="00E02CE8" w:rsidRDefault="00E02CE8" w:rsidP="00E02CE8"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055F7F40" wp14:editId="348488D3">
                <wp:simplePos x="0" y="0"/>
                <wp:positionH relativeFrom="margin">
                  <wp:align>left</wp:align>
                </wp:positionH>
                <wp:positionV relativeFrom="paragraph">
                  <wp:posOffset>140335</wp:posOffset>
                </wp:positionV>
                <wp:extent cx="1812290" cy="908050"/>
                <wp:effectExtent l="0" t="0" r="0" b="6350"/>
                <wp:wrapNone/>
                <wp:docPr id="1360181234" name="Group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12290" cy="907702"/>
                          <a:chOff x="0" y="174"/>
                          <a:chExt cx="1812290" cy="907702"/>
                        </a:xfrm>
                      </wpg:grpSpPr>
                      <pic:pic xmlns:pic="http://schemas.openxmlformats.org/drawingml/2006/picture">
                        <pic:nvPicPr>
                          <pic:cNvPr id="672264440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0" y="174"/>
                            <a:ext cx="808990" cy="90770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49497228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1003300" y="57150"/>
                            <a:ext cx="808990" cy="8089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C0C71F2" id="Group 2" o:spid="_x0000_s1026" alt="&quot;&quot;" style="position:absolute;margin-left:0;margin-top:11.05pt;width:142.7pt;height:71.5pt;z-index:251663360;mso-position-horizontal:left;mso-position-horizontal-relative:margin" coordorigin=",1" coordsize="18122,907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top:1;width:8089;height:90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">
                  <v:imagedata r:id="rId25" o:title=""/>
                </v:shape>
                <v:shape id="Picture 1" o:spid="_x0000_s1028" type="#_x0000_t75" style="position:absolute;left:10033;top:571;width:8089;height:80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">
                  <v:imagedata r:id="rId26" o:title=""/>
                </v:shape>
                <w10:wrap anchorx="margin"/>
              </v:group>
            </w:pict>
          </mc:Fallback>
        </mc:AlternateContent>
      </w:r>
      <w:r>
        <w:t xml:space="preserve">In September 2025 the Government said there would be changes to </w:t>
      </w:r>
      <w:r w:rsidR="00713F81">
        <w:t>Disability Support Services</w:t>
      </w:r>
      <w:r>
        <w:t>.</w:t>
      </w:r>
    </w:p>
    <w:p w14:paraId="6FA79390" w14:textId="2A3011C7" w:rsidR="00E02CE8" w:rsidRDefault="00E02CE8" w:rsidP="00E02CE8"/>
    <w:p w14:paraId="0AD4F78C" w14:textId="1126BE63" w:rsidR="00E02CE8" w:rsidRDefault="00FC5DBE" w:rsidP="00E02CE8">
      <w:r>
        <w:rPr>
          <w:noProof/>
        </w:rPr>
        <w:drawing>
          <wp:anchor distT="0" distB="0" distL="114300" distR="114300" simplePos="0" relativeHeight="251664384" behindDoc="0" locked="0" layoutInCell="1" allowOverlap="1" wp14:anchorId="3B2C338B" wp14:editId="2BC9A52B">
            <wp:simplePos x="0" y="0"/>
            <wp:positionH relativeFrom="margin">
              <wp:align>left</wp:align>
            </wp:positionH>
            <wp:positionV relativeFrom="page">
              <wp:posOffset>3816350</wp:posOffset>
            </wp:positionV>
            <wp:extent cx="1367464" cy="977857"/>
            <wp:effectExtent l="0" t="0" r="4445" b="0"/>
            <wp:wrapNone/>
            <wp:docPr id="112137991" name="Picture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137991" name="Picture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7464" cy="9778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296FA2" w14:textId="2287E00C" w:rsidR="00E02CE8" w:rsidRDefault="00E02CE8" w:rsidP="00E02CE8">
      <w:r>
        <w:t>The changes are about:</w:t>
      </w:r>
    </w:p>
    <w:p w14:paraId="7BAC4F0C" w14:textId="324FA676" w:rsidR="00E02CE8" w:rsidRDefault="00E02CE8" w:rsidP="00E02CE8">
      <w:pPr>
        <w:pStyle w:val="Listtoplevel"/>
      </w:pPr>
      <w:r>
        <w:t>making things fair for everyone</w:t>
      </w:r>
    </w:p>
    <w:p w14:paraId="1C617E37" w14:textId="34B1D908" w:rsidR="00E02CE8" w:rsidRPr="00775A50" w:rsidRDefault="00FC5DBE" w:rsidP="00E02CE8">
      <w:pPr>
        <w:pStyle w:val="Listtoplevel"/>
      </w:pPr>
      <w:r>
        <w:drawing>
          <wp:anchor distT="0" distB="0" distL="114300" distR="114300" simplePos="0" relativeHeight="251665408" behindDoc="0" locked="0" layoutInCell="1" allowOverlap="1" wp14:anchorId="16C2013E" wp14:editId="0EFB628E">
            <wp:simplePos x="0" y="0"/>
            <wp:positionH relativeFrom="margin">
              <wp:align>left</wp:align>
            </wp:positionH>
            <wp:positionV relativeFrom="page">
              <wp:posOffset>5140325</wp:posOffset>
            </wp:positionV>
            <wp:extent cx="1200150" cy="1201282"/>
            <wp:effectExtent l="0" t="0" r="0" b="0"/>
            <wp:wrapNone/>
            <wp:docPr id="1565550835" name="Picture 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5550835" name="Picture 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12012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2CE8">
        <w:t xml:space="preserve">giving disabled people more choice and control over their </w:t>
      </w:r>
      <w:r w:rsidR="00E02CE8">
        <w:rPr>
          <w:b/>
          <w:bCs/>
        </w:rPr>
        <w:t>flexible funding.</w:t>
      </w:r>
    </w:p>
    <w:p w14:paraId="6333CB63" w14:textId="77777777" w:rsidR="00E02CE8" w:rsidRDefault="00E02CE8" w:rsidP="00E02CE8"/>
    <w:p w14:paraId="550E72C6" w14:textId="77777777" w:rsidR="00E02CE8" w:rsidRDefault="00E02CE8" w:rsidP="00E02CE8">
      <w:r w:rsidRPr="00BD34B6">
        <w:rPr>
          <w:noProof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0DA8825B" wp14:editId="33DA9287">
                <wp:simplePos x="0" y="0"/>
                <wp:positionH relativeFrom="margin">
                  <wp:align>right</wp:align>
                </wp:positionH>
                <wp:positionV relativeFrom="paragraph">
                  <wp:posOffset>287655</wp:posOffset>
                </wp:positionV>
                <wp:extent cx="3599815" cy="1123950"/>
                <wp:effectExtent l="0" t="0" r="635" b="0"/>
                <wp:wrapNone/>
                <wp:docPr id="1178437487" name="Rectangle 117843748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9815" cy="1123950"/>
                        </a:xfrm>
                        <a:prstGeom prst="rect">
                          <a:avLst/>
                        </a:prstGeom>
                        <a:solidFill>
                          <a:srgbClr val="C5E0B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1B6B49" id="Rectangle 1178437487" o:spid="_x0000_s1026" alt="&quot;&quot;" style="position:absolute;margin-left:232.25pt;margin-top:22.65pt;width:283.45pt;height:88.5pt;z-index:-25164902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" fillcolor="#c5e0b4" stroked="f" strokeweight="1pt">
                <w10:wrap anchorx="margin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7DF4EFF6" wp14:editId="6334222D">
            <wp:simplePos x="0" y="0"/>
            <wp:positionH relativeFrom="margin">
              <wp:align>left</wp:align>
            </wp:positionH>
            <wp:positionV relativeFrom="paragraph">
              <wp:posOffset>243205</wp:posOffset>
            </wp:positionV>
            <wp:extent cx="1800000" cy="734400"/>
            <wp:effectExtent l="0" t="0" r="0" b="8890"/>
            <wp:wrapNone/>
            <wp:docPr id="394460808" name="Picture 1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4460808" name="Picture 1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73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55FFA8" w14:textId="77777777" w:rsidR="00E02CE8" w:rsidRDefault="00E02CE8" w:rsidP="00E02CE8">
      <w:r>
        <w:t xml:space="preserve">Here </w:t>
      </w:r>
      <w:r>
        <w:rPr>
          <w:b/>
          <w:bCs/>
        </w:rPr>
        <w:t>flexible funding</w:t>
      </w:r>
      <w:r>
        <w:t xml:space="preserve"> is money from Disability Support Services that you can choose how to spend.</w:t>
      </w:r>
    </w:p>
    <w:p w14:paraId="4C3D8ED2" w14:textId="77777777" w:rsidR="00E02CE8" w:rsidRDefault="00E02CE8" w:rsidP="00E02CE8"/>
    <w:p w14:paraId="709CF05E" w14:textId="77777777" w:rsidR="00E02CE8" w:rsidRDefault="00E02CE8" w:rsidP="00E02CE8">
      <w:r>
        <w:rPr>
          <w:noProof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6CD0CE5E" wp14:editId="62101015">
                <wp:simplePos x="0" y="0"/>
                <wp:positionH relativeFrom="margin">
                  <wp:align>left</wp:align>
                </wp:positionH>
                <wp:positionV relativeFrom="paragraph">
                  <wp:posOffset>210820</wp:posOffset>
                </wp:positionV>
                <wp:extent cx="1812290" cy="908050"/>
                <wp:effectExtent l="0" t="0" r="0" b="6350"/>
                <wp:wrapNone/>
                <wp:docPr id="109902089" name="Group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12290" cy="907702"/>
                          <a:chOff x="0" y="174"/>
                          <a:chExt cx="1812290" cy="907702"/>
                        </a:xfrm>
                      </wpg:grpSpPr>
                      <pic:pic xmlns:pic="http://schemas.openxmlformats.org/drawingml/2006/picture">
                        <pic:nvPicPr>
                          <pic:cNvPr id="2069602756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0" y="174"/>
                            <a:ext cx="808990" cy="90770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5824796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3300" y="57150"/>
                            <a:ext cx="808990" cy="8089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3223800" id="Group 2" o:spid="_x0000_s1026" alt="&quot;&quot;" style="position:absolute;margin-left:0;margin-top:16.6pt;width:142.7pt;height:71.5pt;z-index:251669504;mso-position-horizontal:left;mso-position-horizontal-relative:margin" coordorigin=",1" coordsize="18122,907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">
                <v:shape id="Picture 1" o:spid="_x0000_s1027" type="#_x0000_t75" style="position:absolute;top:1;width:8089;height:90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">
                  <v:imagedata r:id="rId31" o:title=""/>
                </v:shape>
                <v:shape id="Picture 1" o:spid="_x0000_s1028" type="#_x0000_t75" style="position:absolute;left:10033;top:571;width:8089;height:80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">
                  <v:imagedata r:id="rId21" o:title=""/>
                </v:shape>
                <w10:wrap anchorx="margin"/>
              </v:group>
            </w:pict>
          </mc:Fallback>
        </mc:AlternateContent>
      </w:r>
    </w:p>
    <w:p w14:paraId="494016A0" w14:textId="455505C1" w:rsidR="00D622D5" w:rsidRDefault="00E02CE8" w:rsidP="00574E01">
      <w:r>
        <w:t>These changes will start from</w:t>
      </w:r>
      <w:r w:rsidR="00D622D5">
        <w:br/>
        <w:t>1</w:t>
      </w:r>
      <w:r>
        <w:t xml:space="preserve"> </w:t>
      </w:r>
      <w:r w:rsidR="00D622D5">
        <w:t>April</w:t>
      </w:r>
      <w:r>
        <w:t xml:space="preserve"> 2026.</w:t>
      </w:r>
    </w:p>
    <w:p w14:paraId="7E196124" w14:textId="2C3EC042" w:rsidR="00E02CE8" w:rsidRDefault="00D622D5" w:rsidP="00D622D5">
      <w:pPr>
        <w:pStyle w:val="Heading1"/>
      </w:pPr>
      <w:r>
        <w:lastRenderedPageBreak/>
        <w:t>What is happening in April</w:t>
      </w:r>
    </w:p>
    <w:p w14:paraId="5C08128D" w14:textId="77777777" w:rsidR="00D622D5" w:rsidRDefault="00D622D5" w:rsidP="00D622D5"/>
    <w:p w14:paraId="2B31DB7B" w14:textId="5532C95A" w:rsidR="00D622D5" w:rsidRPr="00D622D5" w:rsidRDefault="00B76813" w:rsidP="00D622D5">
      <w:pPr>
        <w:pStyle w:val="BodyText"/>
      </w:pPr>
      <w:r>
        <w:rPr>
          <w:b/>
          <w:bCs/>
          <w:noProof/>
        </w:rPr>
        <w:drawing>
          <wp:anchor distT="0" distB="0" distL="114300" distR="114300" simplePos="0" relativeHeight="251693056" behindDoc="0" locked="0" layoutInCell="1" allowOverlap="1" wp14:anchorId="531491DC" wp14:editId="3D63E04D">
            <wp:simplePos x="0" y="0"/>
            <wp:positionH relativeFrom="margin">
              <wp:align>left</wp:align>
            </wp:positionH>
            <wp:positionV relativeFrom="page">
              <wp:posOffset>2165350</wp:posOffset>
            </wp:positionV>
            <wp:extent cx="1416050" cy="1192996"/>
            <wp:effectExtent l="0" t="0" r="0" b="7620"/>
            <wp:wrapNone/>
            <wp:docPr id="1458034000" name="Picture 1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8034000" name="Picture 1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6050" cy="11929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D096C1" w14:textId="4063F174" w:rsidR="00D622D5" w:rsidRDefault="00053913" w:rsidP="00053913">
      <w:r w:rsidRPr="00D35C32">
        <w:rPr>
          <w:b/>
          <w:bCs/>
        </w:rPr>
        <w:t>Allocated budgets</w:t>
      </w:r>
      <w:r>
        <w:t xml:space="preserve"> for flexible funding will stay the same as they are now.</w:t>
      </w:r>
    </w:p>
    <w:p w14:paraId="0338AF35" w14:textId="267AD8C7" w:rsidR="00053913" w:rsidRDefault="00053913" w:rsidP="00053913"/>
    <w:p w14:paraId="30006E8B" w14:textId="610CA935" w:rsidR="00D35C32" w:rsidRDefault="00B76813" w:rsidP="00053913">
      <w:r>
        <w:rPr>
          <w:b/>
          <w:bCs/>
          <w:noProof/>
        </w:rPr>
        <w:drawing>
          <wp:anchor distT="0" distB="0" distL="114300" distR="114300" simplePos="0" relativeHeight="251692032" behindDoc="0" locked="0" layoutInCell="1" allowOverlap="1" wp14:anchorId="5C8F0596" wp14:editId="396A4849">
            <wp:simplePos x="0" y="0"/>
            <wp:positionH relativeFrom="margin">
              <wp:align>left</wp:align>
            </wp:positionH>
            <wp:positionV relativeFrom="page">
              <wp:posOffset>4013200</wp:posOffset>
            </wp:positionV>
            <wp:extent cx="1397000" cy="1397000"/>
            <wp:effectExtent l="0" t="0" r="0" b="0"/>
            <wp:wrapNone/>
            <wp:docPr id="610869060" name="Picture 1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0869060" name="Picture 1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7000" cy="1397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5C32" w:rsidRPr="00BD34B6">
        <w:rPr>
          <w:noProof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 wp14:anchorId="077DA4BA" wp14:editId="37337771">
                <wp:simplePos x="0" y="0"/>
                <wp:positionH relativeFrom="margin">
                  <wp:align>right</wp:align>
                </wp:positionH>
                <wp:positionV relativeFrom="paragraph">
                  <wp:posOffset>306705</wp:posOffset>
                </wp:positionV>
                <wp:extent cx="3599815" cy="1123950"/>
                <wp:effectExtent l="0" t="0" r="635" b="0"/>
                <wp:wrapNone/>
                <wp:docPr id="140516288" name="Rectangle 14051628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9815" cy="1123950"/>
                        </a:xfrm>
                        <a:prstGeom prst="rect">
                          <a:avLst/>
                        </a:prstGeom>
                        <a:solidFill>
                          <a:srgbClr val="C5E0B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6A751F" id="Rectangle 140516288" o:spid="_x0000_s1026" alt="&quot;&quot;" style="position:absolute;margin-left:232.25pt;margin-top:24.15pt;width:283.45pt;height:88.5pt;z-index:-2516418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" fillcolor="#c5e0b4" stroked="f" strokeweight="1pt">
                <w10:wrap anchorx="margin"/>
              </v:rect>
            </w:pict>
          </mc:Fallback>
        </mc:AlternateContent>
      </w:r>
    </w:p>
    <w:p w14:paraId="06C24AEE" w14:textId="3B71C94D" w:rsidR="00D35C32" w:rsidRDefault="00D35C32" w:rsidP="00053913">
      <w:r>
        <w:rPr>
          <w:b/>
          <w:bCs/>
        </w:rPr>
        <w:t>Allocated budgets</w:t>
      </w:r>
      <w:r>
        <w:t xml:space="preserve"> </w:t>
      </w:r>
      <w:proofErr w:type="gramStart"/>
      <w:r>
        <w:t>means</w:t>
      </w:r>
      <w:proofErr w:type="gramEnd"/>
      <w:r>
        <w:t xml:space="preserve"> the amount of money DSS decides you get for flexible funding.</w:t>
      </w:r>
    </w:p>
    <w:p w14:paraId="07657512" w14:textId="77777777" w:rsidR="00D35C32" w:rsidRPr="00D35C32" w:rsidRDefault="00D35C32" w:rsidP="00053913"/>
    <w:p w14:paraId="7410CE77" w14:textId="26F9C234" w:rsidR="00053913" w:rsidRDefault="00B76813" w:rsidP="00053913">
      <w:r>
        <w:rPr>
          <w:noProof/>
          <w:lang w:eastAsia="en-NZ"/>
        </w:rPr>
        <mc:AlternateContent>
          <mc:Choice Requires="wpg">
            <w:drawing>
              <wp:anchor distT="0" distB="0" distL="114300" distR="114300" simplePos="0" relativeHeight="251695104" behindDoc="0" locked="0" layoutInCell="1" allowOverlap="1" wp14:anchorId="259E0461" wp14:editId="3BA0C443">
                <wp:simplePos x="0" y="0"/>
                <wp:positionH relativeFrom="margin">
                  <wp:posOffset>0</wp:posOffset>
                </wp:positionH>
                <wp:positionV relativeFrom="paragraph">
                  <wp:posOffset>240030</wp:posOffset>
                </wp:positionV>
                <wp:extent cx="1228637" cy="939466"/>
                <wp:effectExtent l="0" t="0" r="0" b="0"/>
                <wp:wrapNone/>
                <wp:docPr id="1048430576" name="Group 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28637" cy="939466"/>
                          <a:chOff x="0" y="0"/>
                          <a:chExt cx="1709189" cy="1260475"/>
                        </a:xfrm>
                      </wpg:grpSpPr>
                      <pic:pic xmlns:pic="http://schemas.openxmlformats.org/drawingml/2006/picture">
                        <pic:nvPicPr>
                          <pic:cNvPr id="1645834144" name="Picture 19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0475" cy="12604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76541871" name="Picture 20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89709" y="193964"/>
                            <a:ext cx="919480" cy="9194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9DF818D" id="Group 3" o:spid="_x0000_s1026" alt="&quot;&quot;" style="position:absolute;margin-left:0;margin-top:18.9pt;width:96.75pt;height:73.95pt;z-index:251695104;mso-position-horizontal-relative:margin;mso-width-relative:margin;mso-height-relative:margin" coordsize="17091,126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">
                <v:shape id="Picture 19" o:spid="_x0000_s1027" type="#_x0000_t75" alt="&quot;&quot;" style="position:absolute;width:12604;height:126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">
                  <v:imagedata r:id="rId40" o:title=""/>
                </v:shape>
                <v:shape id="Picture 20" o:spid="_x0000_s1028" type="#_x0000_t75" alt="&quot;&quot;" style="position:absolute;left:7897;top:1939;width:9194;height:9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">
                  <v:imagedata r:id="rId41" o:title=""/>
                </v:shape>
                <w10:wrap anchorx="margin"/>
              </v:group>
            </w:pict>
          </mc:Fallback>
        </mc:AlternateContent>
      </w:r>
    </w:p>
    <w:p w14:paraId="4513E90A" w14:textId="4A3C76C2" w:rsidR="00053913" w:rsidRDefault="00053913" w:rsidP="00053913">
      <w:r>
        <w:t xml:space="preserve">The </w:t>
      </w:r>
      <w:r w:rsidRPr="00053913">
        <w:rPr>
          <w:b/>
          <w:bCs/>
        </w:rPr>
        <w:t>purchasing rules</w:t>
      </w:r>
      <w:r>
        <w:t xml:space="preserve"> for flexible funding will be taken away.</w:t>
      </w:r>
    </w:p>
    <w:p w14:paraId="41DD782A" w14:textId="77777777" w:rsidR="00053913" w:rsidRDefault="00053913" w:rsidP="00053913"/>
    <w:p w14:paraId="150518AB" w14:textId="7386CD2D" w:rsidR="00053913" w:rsidRDefault="00082FFF" w:rsidP="00053913">
      <w:pPr>
        <w:rPr>
          <w:lang w:eastAsia="en-NZ"/>
        </w:rPr>
      </w:pPr>
      <w:r w:rsidRPr="00BD34B6">
        <w:rPr>
          <w:noProof/>
        </w:rPr>
        <mc:AlternateContent>
          <mc:Choice Requires="wps">
            <w:drawing>
              <wp:anchor distT="0" distB="0" distL="114300" distR="114300" simplePos="0" relativeHeight="251676672" behindDoc="1" locked="0" layoutInCell="1" allowOverlap="1" wp14:anchorId="02DCCA15" wp14:editId="5C3320ED">
                <wp:simplePos x="0" y="0"/>
                <wp:positionH relativeFrom="margin">
                  <wp:posOffset>2131060</wp:posOffset>
                </wp:positionH>
                <wp:positionV relativeFrom="paragraph">
                  <wp:posOffset>290830</wp:posOffset>
                </wp:positionV>
                <wp:extent cx="3599815" cy="1123950"/>
                <wp:effectExtent l="0" t="0" r="635" b="0"/>
                <wp:wrapNone/>
                <wp:docPr id="233994754" name="Rectangle 23399475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9815" cy="1123950"/>
                        </a:xfrm>
                        <a:prstGeom prst="rect">
                          <a:avLst/>
                        </a:prstGeom>
                        <a:solidFill>
                          <a:srgbClr val="C5E0B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DF15D3" id="Rectangle 233994754" o:spid="_x0000_s1026" alt="&quot;&quot;" style="position:absolute;margin-left:167.8pt;margin-top:22.9pt;width:283.45pt;height:88.5pt;z-index:-251639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" fillcolor="#c5e0b4" stroked="f" strokeweight="1pt">
                <w10:wrap anchorx="margin"/>
              </v:rect>
            </w:pict>
          </mc:Fallback>
        </mc:AlternateContent>
      </w:r>
      <w:r w:rsidR="00B76813">
        <w:rPr>
          <w:noProof/>
        </w:rPr>
        <w:drawing>
          <wp:anchor distT="0" distB="0" distL="114300" distR="114300" simplePos="0" relativeHeight="251696128" behindDoc="0" locked="0" layoutInCell="1" allowOverlap="1" wp14:anchorId="30DFA147" wp14:editId="157A1B01">
            <wp:simplePos x="0" y="0"/>
            <wp:positionH relativeFrom="margin">
              <wp:align>left</wp:align>
            </wp:positionH>
            <wp:positionV relativeFrom="paragraph">
              <wp:posOffset>238760</wp:posOffset>
            </wp:positionV>
            <wp:extent cx="1072931" cy="1244600"/>
            <wp:effectExtent l="0" t="0" r="0" b="0"/>
            <wp:wrapNone/>
            <wp:docPr id="865351734" name="Picture 2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5351734" name="Picture 2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2931" cy="1244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DAE2B7" w14:textId="4D4EA9E5" w:rsidR="00053913" w:rsidRDefault="00053913" w:rsidP="00053913">
      <w:pPr>
        <w:rPr>
          <w:lang w:eastAsia="en-NZ"/>
        </w:rPr>
      </w:pPr>
      <w:r>
        <w:rPr>
          <w:lang w:eastAsia="en-NZ"/>
        </w:rPr>
        <w:t xml:space="preserve">The </w:t>
      </w:r>
      <w:r>
        <w:rPr>
          <w:b/>
          <w:bCs/>
          <w:lang w:eastAsia="en-NZ"/>
        </w:rPr>
        <w:t xml:space="preserve">purchasing rules </w:t>
      </w:r>
      <w:r>
        <w:rPr>
          <w:lang w:eastAsia="en-NZ"/>
        </w:rPr>
        <w:t xml:space="preserve">are the rules about how people can spend their </w:t>
      </w:r>
      <w:r w:rsidR="00574E01">
        <w:rPr>
          <w:lang w:eastAsia="en-NZ"/>
        </w:rPr>
        <w:t>flexible</w:t>
      </w:r>
      <w:r>
        <w:rPr>
          <w:lang w:eastAsia="en-NZ"/>
        </w:rPr>
        <w:t xml:space="preserve"> funding.</w:t>
      </w:r>
    </w:p>
    <w:p w14:paraId="098273CF" w14:textId="77777777" w:rsidR="00053913" w:rsidRDefault="00053913" w:rsidP="00053913">
      <w:pPr>
        <w:rPr>
          <w:b/>
          <w:bCs/>
        </w:rPr>
      </w:pPr>
    </w:p>
    <w:p w14:paraId="55AF1A63" w14:textId="7237E2E6" w:rsidR="00053913" w:rsidRPr="00053913" w:rsidRDefault="00B76813" w:rsidP="00053913">
      <w:pPr>
        <w:rPr>
          <w:b/>
          <w:bCs/>
        </w:rPr>
      </w:pPr>
      <w:r>
        <w:rPr>
          <w:noProof/>
          <w:lang w:eastAsia="en-NZ"/>
        </w:rPr>
        <w:drawing>
          <wp:anchor distT="0" distB="0" distL="114300" distR="114300" simplePos="0" relativeHeight="251698176" behindDoc="0" locked="0" layoutInCell="1" allowOverlap="1" wp14:anchorId="663A830D" wp14:editId="15755689">
            <wp:simplePos x="0" y="0"/>
            <wp:positionH relativeFrom="margin">
              <wp:align>left</wp:align>
            </wp:positionH>
            <wp:positionV relativeFrom="page">
              <wp:posOffset>8794115</wp:posOffset>
            </wp:positionV>
            <wp:extent cx="1612900" cy="1205900"/>
            <wp:effectExtent l="0" t="0" r="6350" b="0"/>
            <wp:wrapNone/>
            <wp:docPr id="1042839634" name="Picture 2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2839634" name="Picture 2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2900" cy="1205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8BF5C5" w14:textId="5DA2DFC4" w:rsidR="00D622D5" w:rsidRPr="00B76813" w:rsidRDefault="00053913" w:rsidP="00B76813">
      <w:r>
        <w:t>There will be more support for people to manage their flexible funding.</w:t>
      </w:r>
    </w:p>
    <w:p w14:paraId="0516F51E" w14:textId="7F9D93E5" w:rsidR="00D622D5" w:rsidRDefault="00D622D5" w:rsidP="00053913">
      <w:pPr>
        <w:pStyle w:val="Heading1"/>
      </w:pPr>
      <w:r>
        <w:lastRenderedPageBreak/>
        <w:t>Flexible funding budgets</w:t>
      </w:r>
    </w:p>
    <w:p w14:paraId="47DF1DD8" w14:textId="36FF25A5" w:rsidR="00D622D5" w:rsidRDefault="00D622D5" w:rsidP="00D622D5"/>
    <w:p w14:paraId="026EB2AF" w14:textId="7553F019" w:rsidR="00053913" w:rsidRDefault="00B76813" w:rsidP="00D622D5">
      <w:r>
        <w:rPr>
          <w:b/>
          <w:bCs/>
          <w:noProof/>
        </w:rPr>
        <w:drawing>
          <wp:anchor distT="0" distB="0" distL="114300" distR="114300" simplePos="0" relativeHeight="251700224" behindDoc="0" locked="0" layoutInCell="1" allowOverlap="1" wp14:anchorId="35BC7943" wp14:editId="51856FE1">
            <wp:simplePos x="0" y="0"/>
            <wp:positionH relativeFrom="margin">
              <wp:align>left</wp:align>
            </wp:positionH>
            <wp:positionV relativeFrom="page">
              <wp:posOffset>1981200</wp:posOffset>
            </wp:positionV>
            <wp:extent cx="1416050" cy="1192996"/>
            <wp:effectExtent l="0" t="0" r="0" b="7620"/>
            <wp:wrapNone/>
            <wp:docPr id="2106867141" name="Picture 1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6867141" name="Picture 1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6050" cy="11929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26526E" w14:textId="71C7B44E" w:rsidR="00D622D5" w:rsidRDefault="00053913" w:rsidP="00D622D5">
      <w:r>
        <w:t xml:space="preserve">Your allocated budget for </w:t>
      </w:r>
      <w:r w:rsidR="00D622D5">
        <w:t>flexible funding will stay the same</w:t>
      </w:r>
      <w:r>
        <w:t>.</w:t>
      </w:r>
    </w:p>
    <w:p w14:paraId="5EBEB11B" w14:textId="0CD22BF9" w:rsidR="00D622D5" w:rsidRDefault="00D622D5" w:rsidP="00D622D5"/>
    <w:p w14:paraId="2E95B181" w14:textId="117A0BB8" w:rsidR="00D622D5" w:rsidRDefault="00B76813" w:rsidP="00D622D5">
      <w:r>
        <w:rPr>
          <w:noProof/>
        </w:rPr>
        <w:drawing>
          <wp:anchor distT="0" distB="0" distL="114300" distR="114300" simplePos="0" relativeHeight="251701248" behindDoc="0" locked="0" layoutInCell="1" allowOverlap="1" wp14:anchorId="5283B6F5" wp14:editId="7E7D14F1">
            <wp:simplePos x="0" y="0"/>
            <wp:positionH relativeFrom="margin">
              <wp:align>left</wp:align>
            </wp:positionH>
            <wp:positionV relativeFrom="page">
              <wp:posOffset>3536950</wp:posOffset>
            </wp:positionV>
            <wp:extent cx="1238250" cy="1238250"/>
            <wp:effectExtent l="0" t="0" r="0" b="0"/>
            <wp:wrapNone/>
            <wp:docPr id="150159657" name="Picture 1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159657" name="Picture 1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C84944" w14:textId="7532B855" w:rsidR="00D622D5" w:rsidRDefault="00BF288D" w:rsidP="00D622D5">
      <w:r>
        <w:t>Earlier we said we would set</w:t>
      </w:r>
      <w:r w:rsidR="00D622D5">
        <w:t xml:space="preserve"> new budgets by looking at what people spent in the last few years.</w:t>
      </w:r>
    </w:p>
    <w:p w14:paraId="0807D14F" w14:textId="77777777" w:rsidR="005410EE" w:rsidRDefault="005410EE" w:rsidP="00D622D5"/>
    <w:p w14:paraId="1820BF96" w14:textId="11F85C74" w:rsidR="005410EE" w:rsidRDefault="00B76813" w:rsidP="00D622D5">
      <w:r>
        <w:rPr>
          <w:noProof/>
        </w:rPr>
        <w:drawing>
          <wp:anchor distT="0" distB="0" distL="114300" distR="114300" simplePos="0" relativeHeight="251702272" behindDoc="0" locked="0" layoutInCell="1" allowOverlap="1" wp14:anchorId="0B2E3B26" wp14:editId="3AC38E02">
            <wp:simplePos x="0" y="0"/>
            <wp:positionH relativeFrom="margin">
              <wp:align>left</wp:align>
            </wp:positionH>
            <wp:positionV relativeFrom="page">
              <wp:posOffset>5105400</wp:posOffset>
            </wp:positionV>
            <wp:extent cx="1136650" cy="1271905"/>
            <wp:effectExtent l="0" t="0" r="6350" b="4445"/>
            <wp:wrapNone/>
            <wp:docPr id="571685362" name="Picture 1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1685362" name="Picture 1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6650" cy="1271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FC4E73D" w14:textId="10EFF7FD" w:rsidR="005410EE" w:rsidRDefault="005410EE" w:rsidP="00D622D5">
      <w:r>
        <w:t>We do not need to do that anymore.</w:t>
      </w:r>
    </w:p>
    <w:p w14:paraId="092DEF18" w14:textId="755B0758" w:rsidR="005410EE" w:rsidRDefault="005410EE" w:rsidP="00D622D5"/>
    <w:p w14:paraId="4B4FCCE3" w14:textId="77777777" w:rsidR="005410EE" w:rsidRDefault="005410EE" w:rsidP="00D622D5"/>
    <w:p w14:paraId="2FD44A85" w14:textId="571DF727" w:rsidR="005410EE" w:rsidRDefault="00B76813" w:rsidP="00D622D5">
      <w:r>
        <w:rPr>
          <w:noProof/>
        </w:rPr>
        <w:drawing>
          <wp:anchor distT="0" distB="0" distL="114300" distR="114300" simplePos="0" relativeHeight="251703296" behindDoc="0" locked="0" layoutInCell="1" allowOverlap="1" wp14:anchorId="3367F48C" wp14:editId="7B2BA87B">
            <wp:simplePos x="0" y="0"/>
            <wp:positionH relativeFrom="margin">
              <wp:align>left</wp:align>
            </wp:positionH>
            <wp:positionV relativeFrom="page">
              <wp:posOffset>6737350</wp:posOffset>
            </wp:positionV>
            <wp:extent cx="1149350" cy="1149350"/>
            <wp:effectExtent l="0" t="0" r="0" b="0"/>
            <wp:wrapNone/>
            <wp:docPr id="1355371716" name="Picture 1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5371716" name="Picture 1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9350" cy="1149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410EE">
        <w:t xml:space="preserve">We have </w:t>
      </w:r>
      <w:r w:rsidR="00470770">
        <w:t>made</w:t>
      </w:r>
      <w:r w:rsidR="005410EE">
        <w:t xml:space="preserve"> sure how we do things works better like:</w:t>
      </w:r>
    </w:p>
    <w:p w14:paraId="6284BFCE" w14:textId="51F7F56B" w:rsidR="005410EE" w:rsidRDefault="005410EE" w:rsidP="005410EE">
      <w:pPr>
        <w:pStyle w:val="Listtoplevel"/>
      </w:pPr>
      <w:r>
        <w:t>the flexible funding system</w:t>
      </w:r>
    </w:p>
    <w:p w14:paraId="63783E49" w14:textId="055D5B60" w:rsidR="005410EE" w:rsidRDefault="004F1F0E" w:rsidP="005410EE">
      <w:pPr>
        <w:pStyle w:val="Listtoplevel"/>
      </w:pPr>
      <w:r>
        <w:drawing>
          <wp:anchor distT="0" distB="0" distL="114300" distR="114300" simplePos="0" relativeHeight="251704320" behindDoc="0" locked="0" layoutInCell="1" allowOverlap="1" wp14:anchorId="7C039F14" wp14:editId="54EB7B02">
            <wp:simplePos x="0" y="0"/>
            <wp:positionH relativeFrom="margin">
              <wp:align>left</wp:align>
            </wp:positionH>
            <wp:positionV relativeFrom="paragraph">
              <wp:posOffset>276860</wp:posOffset>
            </wp:positionV>
            <wp:extent cx="1203325" cy="1752600"/>
            <wp:effectExtent l="0" t="0" r="0" b="0"/>
            <wp:wrapNone/>
            <wp:docPr id="1285998998" name="Picture 1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5998998" name="Picture 1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3325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410EE">
        <w:t xml:space="preserve">the way we </w:t>
      </w:r>
      <w:r w:rsidR="00470770">
        <w:t>find</w:t>
      </w:r>
      <w:r w:rsidR="00D35C32">
        <w:t xml:space="preserve"> out</w:t>
      </w:r>
      <w:r w:rsidR="005410EE">
        <w:t>:</w:t>
      </w:r>
    </w:p>
    <w:p w14:paraId="7387AB98" w14:textId="08A474B4" w:rsidR="005410EE" w:rsidRDefault="005410EE" w:rsidP="005410EE">
      <w:pPr>
        <w:pStyle w:val="Listsecondlevel"/>
      </w:pPr>
      <w:r>
        <w:t>what people need</w:t>
      </w:r>
    </w:p>
    <w:p w14:paraId="2F9B50E8" w14:textId="273C3436" w:rsidR="005410EE" w:rsidRDefault="005410EE" w:rsidP="005410EE">
      <w:pPr>
        <w:pStyle w:val="Listsecondlevel"/>
      </w:pPr>
      <w:r>
        <w:t>what funding people get.</w:t>
      </w:r>
    </w:p>
    <w:p w14:paraId="4BABC9EB" w14:textId="1395F0AA" w:rsidR="005410EE" w:rsidRDefault="005410EE" w:rsidP="00053913">
      <w:pPr>
        <w:pStyle w:val="Heading1"/>
      </w:pPr>
      <w:r>
        <w:br w:type="page"/>
      </w:r>
      <w:r>
        <w:lastRenderedPageBreak/>
        <w:t>Purchasing rules</w:t>
      </w:r>
    </w:p>
    <w:p w14:paraId="459A0353" w14:textId="77777777" w:rsidR="005410EE" w:rsidRDefault="005410EE" w:rsidP="005410EE"/>
    <w:p w14:paraId="4F50CC09" w14:textId="77777777" w:rsidR="00053913" w:rsidRDefault="00053913" w:rsidP="005410EE"/>
    <w:p w14:paraId="17D66921" w14:textId="142FCCF8" w:rsidR="005410EE" w:rsidRPr="005410EE" w:rsidRDefault="004F1F0E" w:rsidP="005410EE">
      <w:r>
        <w:rPr>
          <w:noProof/>
          <w:lang w:eastAsia="en-NZ"/>
        </w:rPr>
        <mc:AlternateContent>
          <mc:Choice Requires="wpg">
            <w:drawing>
              <wp:anchor distT="0" distB="0" distL="114300" distR="114300" simplePos="0" relativeHeight="251706368" behindDoc="0" locked="0" layoutInCell="1" allowOverlap="1" wp14:anchorId="2464ABCE" wp14:editId="68DACD2C">
                <wp:simplePos x="0" y="0"/>
                <wp:positionH relativeFrom="margin">
                  <wp:align>left</wp:align>
                </wp:positionH>
                <wp:positionV relativeFrom="paragraph">
                  <wp:posOffset>1905</wp:posOffset>
                </wp:positionV>
                <wp:extent cx="1228637" cy="939466"/>
                <wp:effectExtent l="0" t="0" r="0" b="0"/>
                <wp:wrapNone/>
                <wp:docPr id="1978191194" name="Group 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28637" cy="939466"/>
                          <a:chOff x="0" y="0"/>
                          <a:chExt cx="1709189" cy="1260475"/>
                        </a:xfrm>
                      </wpg:grpSpPr>
                      <pic:pic xmlns:pic="http://schemas.openxmlformats.org/drawingml/2006/picture">
                        <pic:nvPicPr>
                          <pic:cNvPr id="1525168366" name="Picture 19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0475" cy="12604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7132476" name="Picture 20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89709" y="193964"/>
                            <a:ext cx="919480" cy="9194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A74AE0A" id="Group 3" o:spid="_x0000_s1026" alt="&quot;&quot;" style="position:absolute;margin-left:0;margin-top:.15pt;width:96.75pt;height:73.95pt;z-index:251706368;mso-position-horizontal:left;mso-position-horizontal-relative:margin;mso-width-relative:margin;mso-height-relative:margin" coordsize="17091,126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">
                <v:shape id="Picture 19" o:spid="_x0000_s1027" type="#_x0000_t75" alt="&quot;&quot;" style="position:absolute;width:12604;height:126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">
                  <v:imagedata r:id="rId40" o:title=""/>
                </v:shape>
                <v:shape id="Picture 20" o:spid="_x0000_s1028" type="#_x0000_t75" alt="&quot;&quot;" style="position:absolute;left:7897;top:1939;width:9194;height:9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">
                  <v:imagedata r:id="rId41" o:title=""/>
                </v:shape>
                <w10:wrap anchorx="margin"/>
              </v:group>
            </w:pict>
          </mc:Fallback>
        </mc:AlternateContent>
      </w:r>
      <w:r w:rsidR="005410EE">
        <w:t xml:space="preserve">The </w:t>
      </w:r>
      <w:r w:rsidR="005410EE" w:rsidRPr="00053913">
        <w:t>purchasing rules</w:t>
      </w:r>
      <w:r w:rsidR="005410EE">
        <w:t xml:space="preserve"> for flexible funding will be taken away from </w:t>
      </w:r>
      <w:r>
        <w:br/>
      </w:r>
      <w:r w:rsidR="005410EE">
        <w:t>1 April 2026.</w:t>
      </w:r>
    </w:p>
    <w:p w14:paraId="3639D7C1" w14:textId="6CC64BD7" w:rsidR="005410EE" w:rsidRDefault="005410EE" w:rsidP="00053913">
      <w:pPr>
        <w:ind w:left="0"/>
        <w:rPr>
          <w:lang w:eastAsia="en-NZ"/>
        </w:rPr>
      </w:pPr>
    </w:p>
    <w:p w14:paraId="477524FF" w14:textId="0E585CB6" w:rsidR="005410EE" w:rsidRDefault="004F1F0E" w:rsidP="005410EE">
      <w:r>
        <w:rPr>
          <w:noProof/>
        </w:rPr>
        <w:drawing>
          <wp:anchor distT="0" distB="0" distL="114300" distR="114300" simplePos="0" relativeHeight="251707392" behindDoc="0" locked="0" layoutInCell="1" allowOverlap="1" wp14:anchorId="5BB28BB1" wp14:editId="2CFDFBD5">
            <wp:simplePos x="0" y="0"/>
            <wp:positionH relativeFrom="margin">
              <wp:align>left</wp:align>
            </wp:positionH>
            <wp:positionV relativeFrom="page">
              <wp:posOffset>3689350</wp:posOffset>
            </wp:positionV>
            <wp:extent cx="1257300" cy="1258632"/>
            <wp:effectExtent l="0" t="0" r="0" b="0"/>
            <wp:wrapNone/>
            <wp:docPr id="1892097679" name="Picture 1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2097679" name="Picture 1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8740" cy="12600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1CC9B7" w14:textId="37DB6CE8" w:rsidR="005410EE" w:rsidRDefault="005410EE" w:rsidP="005410EE">
      <w:r>
        <w:t>This means you will have more choice over what supports work for you.</w:t>
      </w:r>
    </w:p>
    <w:p w14:paraId="0CEF11D5" w14:textId="4C21DA59" w:rsidR="005410EE" w:rsidRDefault="004F1F0E" w:rsidP="005410EE">
      <w:r>
        <w:rPr>
          <w:noProof/>
        </w:rPr>
        <w:drawing>
          <wp:anchor distT="0" distB="0" distL="114300" distR="114300" simplePos="0" relativeHeight="251708416" behindDoc="0" locked="0" layoutInCell="1" allowOverlap="1" wp14:anchorId="7899270C" wp14:editId="26B2F4F8">
            <wp:simplePos x="0" y="0"/>
            <wp:positionH relativeFrom="margin">
              <wp:align>left</wp:align>
            </wp:positionH>
            <wp:positionV relativeFrom="page">
              <wp:posOffset>5301615</wp:posOffset>
            </wp:positionV>
            <wp:extent cx="1271589" cy="1441450"/>
            <wp:effectExtent l="0" t="0" r="5080" b="6350"/>
            <wp:wrapNone/>
            <wp:docPr id="1249310790" name="Picture 1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9310790" name="Picture 1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1589" cy="1441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EBA8B9" w14:textId="10FCC518" w:rsidR="005410EE" w:rsidRDefault="005410EE" w:rsidP="005410EE"/>
    <w:p w14:paraId="5E2A60ED" w14:textId="308AAF4A" w:rsidR="005410EE" w:rsidRDefault="005410EE" w:rsidP="005410EE">
      <w:r>
        <w:t xml:space="preserve">This change is also </w:t>
      </w:r>
      <w:r w:rsidRPr="00470770">
        <w:t>for</w:t>
      </w:r>
      <w:r w:rsidRPr="005410EE">
        <w:rPr>
          <w:b/>
          <w:bCs/>
        </w:rPr>
        <w:t xml:space="preserve"> respite options</w:t>
      </w:r>
      <w:r>
        <w:t xml:space="preserve"> for carers.</w:t>
      </w:r>
    </w:p>
    <w:p w14:paraId="4D7C9ABC" w14:textId="77777777" w:rsidR="005410EE" w:rsidRDefault="005410EE" w:rsidP="005410EE"/>
    <w:p w14:paraId="4A3BEA32" w14:textId="64C432E1" w:rsidR="005410EE" w:rsidRDefault="004F1F0E" w:rsidP="005410EE">
      <w:r>
        <w:rPr>
          <w:b/>
          <w:bCs/>
          <w:noProof/>
        </w:rPr>
        <w:drawing>
          <wp:anchor distT="0" distB="0" distL="114300" distR="114300" simplePos="0" relativeHeight="251709440" behindDoc="0" locked="0" layoutInCell="1" allowOverlap="1" wp14:anchorId="2F5BECBB" wp14:editId="3A6C98B9">
            <wp:simplePos x="0" y="0"/>
            <wp:positionH relativeFrom="margin">
              <wp:align>left</wp:align>
            </wp:positionH>
            <wp:positionV relativeFrom="page">
              <wp:posOffset>7054850</wp:posOffset>
            </wp:positionV>
            <wp:extent cx="1597660" cy="1203960"/>
            <wp:effectExtent l="0" t="0" r="2540" b="0"/>
            <wp:wrapNone/>
            <wp:docPr id="1652308512" name="Picture 1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2308512" name="Picture 1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7660" cy="1203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35C32" w:rsidRPr="00BD34B6">
        <w:rPr>
          <w:noProof/>
        </w:rPr>
        <mc:AlternateContent>
          <mc:Choice Requires="wps">
            <w:drawing>
              <wp:anchor distT="0" distB="0" distL="114300" distR="114300" simplePos="0" relativeHeight="251678720" behindDoc="1" locked="0" layoutInCell="1" allowOverlap="1" wp14:anchorId="2FB85D71" wp14:editId="7FFCB31C">
                <wp:simplePos x="0" y="0"/>
                <wp:positionH relativeFrom="margin">
                  <wp:align>right</wp:align>
                </wp:positionH>
                <wp:positionV relativeFrom="paragraph">
                  <wp:posOffset>276860</wp:posOffset>
                </wp:positionV>
                <wp:extent cx="3599815" cy="1123950"/>
                <wp:effectExtent l="0" t="0" r="635" b="0"/>
                <wp:wrapNone/>
                <wp:docPr id="416526110" name="Rectangle 41652611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9815" cy="1123950"/>
                        </a:xfrm>
                        <a:prstGeom prst="rect">
                          <a:avLst/>
                        </a:prstGeom>
                        <a:solidFill>
                          <a:srgbClr val="C5E0B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978098" id="Rectangle 416526110" o:spid="_x0000_s1026" alt="&quot;&quot;" style="position:absolute;margin-left:232.25pt;margin-top:21.8pt;width:283.45pt;height:88.5pt;z-index:-2516377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" fillcolor="#c5e0b4" stroked="f" strokeweight="1pt">
                <w10:wrap anchorx="margin"/>
              </v:rect>
            </w:pict>
          </mc:Fallback>
        </mc:AlternateContent>
      </w:r>
    </w:p>
    <w:p w14:paraId="4BB70257" w14:textId="117F8955" w:rsidR="005410EE" w:rsidRDefault="005410EE" w:rsidP="005410EE">
      <w:r>
        <w:rPr>
          <w:b/>
          <w:bCs/>
        </w:rPr>
        <w:t>Respite options</w:t>
      </w:r>
      <w:r>
        <w:t xml:space="preserve"> </w:t>
      </w:r>
      <w:proofErr w:type="gramStart"/>
      <w:r>
        <w:t>means</w:t>
      </w:r>
      <w:proofErr w:type="gramEnd"/>
      <w:r>
        <w:t xml:space="preserve"> the things that can support carers to have a break.</w:t>
      </w:r>
      <w:r w:rsidR="00D35C32" w:rsidRPr="00D35C32">
        <w:rPr>
          <w:noProof/>
        </w:rPr>
        <w:t xml:space="preserve"> </w:t>
      </w:r>
    </w:p>
    <w:p w14:paraId="5662471B" w14:textId="77777777" w:rsidR="005410EE" w:rsidRDefault="005410EE">
      <w:pPr>
        <w:spacing w:line="240" w:lineRule="auto"/>
        <w:ind w:left="0"/>
      </w:pPr>
      <w:r>
        <w:br w:type="page"/>
      </w:r>
    </w:p>
    <w:p w14:paraId="5B5A51DC" w14:textId="455F0511" w:rsidR="005410EE" w:rsidRDefault="004F1F0E" w:rsidP="005410EE">
      <w:r>
        <w:rPr>
          <w:noProof/>
        </w:rPr>
        <w:lastRenderedPageBreak/>
        <w:drawing>
          <wp:anchor distT="0" distB="0" distL="114300" distR="114300" simplePos="0" relativeHeight="251710464" behindDoc="0" locked="0" layoutInCell="1" allowOverlap="1" wp14:anchorId="5C1FB7D0" wp14:editId="732BC7BF">
            <wp:simplePos x="0" y="0"/>
            <wp:positionH relativeFrom="margin">
              <wp:align>left</wp:align>
            </wp:positionH>
            <wp:positionV relativeFrom="page">
              <wp:posOffset>768350</wp:posOffset>
            </wp:positionV>
            <wp:extent cx="1111250" cy="1280083"/>
            <wp:effectExtent l="0" t="0" r="0" b="0"/>
            <wp:wrapNone/>
            <wp:docPr id="732827392" name="Picture 2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2827392" name="Picture 2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3108" cy="12822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10EE">
        <w:t>You will still need to use your flexible funding based on:</w:t>
      </w:r>
    </w:p>
    <w:p w14:paraId="775FF28D" w14:textId="15786458" w:rsidR="005410EE" w:rsidRDefault="005410EE" w:rsidP="005410EE">
      <w:pPr>
        <w:pStyle w:val="Listtoplevel"/>
      </w:pPr>
      <w:r>
        <w:t>your funding plan</w:t>
      </w:r>
    </w:p>
    <w:p w14:paraId="78867071" w14:textId="46AE3712" w:rsidR="005410EE" w:rsidRDefault="004F1F0E" w:rsidP="005410EE">
      <w:pPr>
        <w:pStyle w:val="Listtoplevel"/>
      </w:pPr>
      <w:r>
        <w:drawing>
          <wp:anchor distT="0" distB="0" distL="114300" distR="114300" simplePos="0" relativeHeight="251711488" behindDoc="0" locked="0" layoutInCell="1" allowOverlap="1" wp14:anchorId="39CD6F82" wp14:editId="719AE2B8">
            <wp:simplePos x="0" y="0"/>
            <wp:positionH relativeFrom="margin">
              <wp:align>left</wp:align>
            </wp:positionH>
            <wp:positionV relativeFrom="page">
              <wp:posOffset>2292350</wp:posOffset>
            </wp:positionV>
            <wp:extent cx="1365250" cy="1576705"/>
            <wp:effectExtent l="0" t="0" r="6350" b="4445"/>
            <wp:wrapNone/>
            <wp:docPr id="216667343" name="Picture 2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667343" name="Picture 2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5250" cy="1576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10EE">
        <w:t>your disability needs</w:t>
      </w:r>
    </w:p>
    <w:p w14:paraId="6F75FC0D" w14:textId="3B23E91B" w:rsidR="005410EE" w:rsidRDefault="005410EE" w:rsidP="005410EE">
      <w:pPr>
        <w:pStyle w:val="Listtoplevel"/>
      </w:pPr>
      <w:r>
        <w:t>how much money you have in your budget.</w:t>
      </w:r>
    </w:p>
    <w:p w14:paraId="3C2A4C38" w14:textId="77777777" w:rsidR="005410EE" w:rsidRDefault="005410EE" w:rsidP="005410EE"/>
    <w:p w14:paraId="09698826" w14:textId="289494DD" w:rsidR="005410EE" w:rsidRDefault="004B4F35" w:rsidP="005410EE">
      <w:r>
        <w:rPr>
          <w:noProof/>
        </w:rPr>
        <mc:AlternateContent>
          <mc:Choice Requires="wpg">
            <w:drawing>
              <wp:anchor distT="0" distB="0" distL="114300" distR="114300" simplePos="0" relativeHeight="251757568" behindDoc="0" locked="0" layoutInCell="1" allowOverlap="1" wp14:anchorId="671FB920" wp14:editId="18190F04">
                <wp:simplePos x="0" y="0"/>
                <wp:positionH relativeFrom="column">
                  <wp:posOffset>0</wp:posOffset>
                </wp:positionH>
                <wp:positionV relativeFrom="paragraph">
                  <wp:posOffset>128270</wp:posOffset>
                </wp:positionV>
                <wp:extent cx="1466850" cy="1377950"/>
                <wp:effectExtent l="0" t="0" r="0" b="0"/>
                <wp:wrapNone/>
                <wp:docPr id="366412414" name="Group 5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66850" cy="1377950"/>
                          <a:chOff x="0" y="0"/>
                          <a:chExt cx="1466850" cy="1377950"/>
                        </a:xfrm>
                      </wpg:grpSpPr>
                      <pic:pic xmlns:pic="http://schemas.openxmlformats.org/drawingml/2006/picture">
                        <pic:nvPicPr>
                          <pic:cNvPr id="1961098305" name="Picture 22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3350" cy="13208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3556602" name="Multiplication Sign 53"/>
                        <wps:cNvSpPr/>
                        <wps:spPr>
                          <a:xfrm>
                            <a:off x="793750" y="635000"/>
                            <a:ext cx="673100" cy="742950"/>
                          </a:xfrm>
                          <a:prstGeom prst="mathMultiply">
                            <a:avLst/>
                          </a:prstGeom>
                          <a:solidFill>
                            <a:srgbClr val="EE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8F6F87B" id="Group 56" o:spid="_x0000_s1026" alt="&quot;&quot;" style="position:absolute;margin-left:0;margin-top:10.1pt;width:115.5pt;height:108.5pt;z-index:251757568" coordsize="14668,1377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">
                <v:shape id="Picture 22" o:spid="_x0000_s1027" type="#_x0000_t75" alt="&quot;&quot;" style="position:absolute;width:14033;height:132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">
                  <v:imagedata r:id="rId54" o:title=""/>
                </v:shape>
                <v:shape id="Multiplication Sign 53" o:spid="_x0000_s1028" style="position:absolute;left:7937;top:6350;width:6731;height:7429;visibility:visible;mso-wrap-style:square;v-text-anchor:middle" coordsize="673100,742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" path="m103000,231585l220324,125291,336550,253579,452776,125291,570100,231585,443362,371475,570100,511365,452776,617659,336550,489371,220324,617659,103000,511365,229738,371475,103000,231585xe" fillcolor="#e00" stroked="f" strokeweight="1pt">
                  <v:stroke joinstyle="miter"/>
                  <v:path arrowok="t" o:connecttype="custom" o:connectlocs="103000,231585;220324,125291;336550,253579;452776,125291;570100,231585;443362,371475;570100,511365;452776,617659;336550,489371;220324,617659;103000,511365;229738,371475;103000,231585" o:connectangles="0,0,0,0,0,0,0,0,0,0,0,0,0"/>
                </v:shape>
              </v:group>
            </w:pict>
          </mc:Fallback>
        </mc:AlternateContent>
      </w:r>
    </w:p>
    <w:p w14:paraId="70C317EE" w14:textId="159F519D" w:rsidR="005410EE" w:rsidRDefault="005410EE" w:rsidP="005410EE">
      <w:r>
        <w:t>Flexible funding still cannot be used for:</w:t>
      </w:r>
    </w:p>
    <w:p w14:paraId="7C477EB8" w14:textId="1A4B0359" w:rsidR="005410EE" w:rsidRDefault="005410EE" w:rsidP="005410EE">
      <w:pPr>
        <w:pStyle w:val="Listtoplevel"/>
      </w:pPr>
      <w:r>
        <w:t>drugs</w:t>
      </w:r>
    </w:p>
    <w:p w14:paraId="3E840D71" w14:textId="5E92B53D" w:rsidR="005410EE" w:rsidRDefault="004B4F35" w:rsidP="005410EE">
      <w:pPr>
        <w:pStyle w:val="Listtoplevel"/>
      </w:pPr>
      <w:r>
        <mc:AlternateContent>
          <mc:Choice Requires="wpg">
            <w:drawing>
              <wp:anchor distT="0" distB="0" distL="114300" distR="114300" simplePos="0" relativeHeight="251760640" behindDoc="0" locked="0" layoutInCell="1" allowOverlap="1" wp14:anchorId="7DB35A89" wp14:editId="1E8A63D4">
                <wp:simplePos x="0" y="0"/>
                <wp:positionH relativeFrom="column">
                  <wp:posOffset>349250</wp:posOffset>
                </wp:positionH>
                <wp:positionV relativeFrom="paragraph">
                  <wp:posOffset>147320</wp:posOffset>
                </wp:positionV>
                <wp:extent cx="946150" cy="1187450"/>
                <wp:effectExtent l="0" t="0" r="0" b="0"/>
                <wp:wrapNone/>
                <wp:docPr id="186262904" name="Group 5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46150" cy="1187450"/>
                          <a:chOff x="0" y="0"/>
                          <a:chExt cx="946150" cy="1187450"/>
                        </a:xfrm>
                      </wpg:grpSpPr>
                      <pic:pic xmlns:pic="http://schemas.openxmlformats.org/drawingml/2006/picture">
                        <pic:nvPicPr>
                          <pic:cNvPr id="804229836" name="Picture 23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5780" cy="9969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35997813" name="Multiplication Sign 53"/>
                        <wps:cNvSpPr/>
                        <wps:spPr>
                          <a:xfrm>
                            <a:off x="273050" y="444500"/>
                            <a:ext cx="673100" cy="742950"/>
                          </a:xfrm>
                          <a:prstGeom prst="mathMultiply">
                            <a:avLst/>
                          </a:prstGeom>
                          <a:solidFill>
                            <a:srgbClr val="EE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4AC0DE7" id="Group 55" o:spid="_x0000_s1026" alt="&quot;&quot;" style="position:absolute;margin-left:27.5pt;margin-top:11.6pt;width:74.5pt;height:93.5pt;z-index:251760640" coordsize="9461,1187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">
                <v:shape id="Picture 23" o:spid="_x0000_s1027" type="#_x0000_t75" alt="&quot;&quot;" style="position:absolute;width:5257;height:99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">
                  <v:imagedata r:id="rId56" o:title=""/>
                </v:shape>
                <v:shape id="Multiplication Sign 53" o:spid="_x0000_s1028" style="position:absolute;left:2730;top:4445;width:6731;height:7429;visibility:visible;mso-wrap-style:square;v-text-anchor:middle" coordsize="673100,742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" path="m103000,231585l220324,125291,336550,253579,452776,125291,570100,231585,443362,371475,570100,511365,452776,617659,336550,489371,220324,617659,103000,511365,229738,371475,103000,231585xe" fillcolor="#e00" stroked="f" strokeweight="1pt">
                  <v:stroke joinstyle="miter"/>
                  <v:path arrowok="t" o:connecttype="custom" o:connectlocs="103000,231585;220324,125291;336550,253579;452776,125291;570100,231585;443362,371475;570100,511365;452776,617659;336550,489371;220324,617659;103000,511365;229738,371475;103000,231585" o:connectangles="0,0,0,0,0,0,0,0,0,0,0,0,0"/>
                </v:shape>
              </v:group>
            </w:pict>
          </mc:Fallback>
        </mc:AlternateContent>
      </w:r>
      <w:r w:rsidR="005410EE">
        <w:t>alcohol</w:t>
      </w:r>
      <w:r w:rsidR="00FC5DBE">
        <w:t xml:space="preserve"> like beer or wine</w:t>
      </w:r>
    </w:p>
    <w:p w14:paraId="2CCDC292" w14:textId="489609E7" w:rsidR="005410EE" w:rsidRDefault="005410EE" w:rsidP="005410EE">
      <w:pPr>
        <w:pStyle w:val="Listtoplevel"/>
      </w:pPr>
      <w:r>
        <w:t>tobacco / smoking</w:t>
      </w:r>
    </w:p>
    <w:p w14:paraId="375B669E" w14:textId="4ED3487A" w:rsidR="005410EE" w:rsidRDefault="004B4F35" w:rsidP="005410EE">
      <w:pPr>
        <w:pStyle w:val="Listtoplevel"/>
      </w:pPr>
      <w:r>
        <mc:AlternateContent>
          <mc:Choice Requires="wpg">
            <w:drawing>
              <wp:anchor distT="0" distB="0" distL="114300" distR="114300" simplePos="0" relativeHeight="251763712" behindDoc="0" locked="0" layoutInCell="1" allowOverlap="1" wp14:anchorId="15051523" wp14:editId="2F0C1AF4">
                <wp:simplePos x="0" y="0"/>
                <wp:positionH relativeFrom="column">
                  <wp:posOffset>0</wp:posOffset>
                </wp:positionH>
                <wp:positionV relativeFrom="paragraph">
                  <wp:posOffset>212725</wp:posOffset>
                </wp:positionV>
                <wp:extent cx="1466850" cy="1428750"/>
                <wp:effectExtent l="0" t="0" r="0" b="0"/>
                <wp:wrapNone/>
                <wp:docPr id="1571487595" name="Group 5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66850" cy="1428750"/>
                          <a:chOff x="0" y="0"/>
                          <a:chExt cx="1466850" cy="1428750"/>
                        </a:xfrm>
                      </wpg:grpSpPr>
                      <pic:pic xmlns:pic="http://schemas.openxmlformats.org/drawingml/2006/picture">
                        <pic:nvPicPr>
                          <pic:cNvPr id="946892864" name="Picture 24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8410" cy="11874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98375598" name="Multiplication Sign 53"/>
                        <wps:cNvSpPr/>
                        <wps:spPr>
                          <a:xfrm>
                            <a:off x="793750" y="685800"/>
                            <a:ext cx="673100" cy="742950"/>
                          </a:xfrm>
                          <a:prstGeom prst="mathMultiply">
                            <a:avLst/>
                          </a:prstGeom>
                          <a:solidFill>
                            <a:srgbClr val="EE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98EEAFC" id="Group 54" o:spid="_x0000_s1026" alt="&quot;&quot;" style="position:absolute;margin-left:0;margin-top:16.75pt;width:115.5pt;height:112.5pt;z-index:251763712" coordsize="14668,142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4" o:spid="_x0000_s1027" type="#_x0000_t75" alt="&quot;&quot;" style="position:absolute;width:12484;height:118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">
                  <v:imagedata r:id="rId58" o:title=""/>
                </v:shape>
                <v:shape id="Multiplication Sign 53" o:spid="_x0000_s1028" style="position:absolute;left:7937;top:6858;width:6731;height:7429;visibility:visible;mso-wrap-style:square;v-text-anchor:middle" coordsize="673100,742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" path="m103000,231585l220324,125291,336550,253579,452776,125291,570100,231585,443362,371475,570100,511365,452776,617659,336550,489371,220324,617659,103000,511365,229738,371475,103000,231585xe" fillcolor="#e00" stroked="f" strokeweight="1pt">
                  <v:stroke joinstyle="miter"/>
                  <v:path arrowok="t" o:connecttype="custom" o:connectlocs="103000,231585;220324,125291;336550,253579;452776,125291;570100,231585;443362,371475;570100,511365;452776,617659;336550,489371;220324,617659;103000,511365;229738,371475;103000,231585" o:connectangles="0,0,0,0,0,0,0,0,0,0,0,0,0"/>
                </v:shape>
              </v:group>
            </w:pict>
          </mc:Fallback>
        </mc:AlternateContent>
      </w:r>
      <w:r w:rsidR="005410EE">
        <w:t>gambling</w:t>
      </w:r>
    </w:p>
    <w:p w14:paraId="5424C7D0" w14:textId="1C0A62B5" w:rsidR="005410EE" w:rsidRDefault="005410EE" w:rsidP="005410EE">
      <w:pPr>
        <w:pStyle w:val="Listtoplevel"/>
      </w:pPr>
      <w:r>
        <w:t xml:space="preserve">illegal activities / things that are against the </w:t>
      </w:r>
      <w:r w:rsidRPr="005410EE">
        <w:rPr>
          <w:b/>
          <w:bCs/>
        </w:rPr>
        <w:t>law</w:t>
      </w:r>
      <w:r>
        <w:t>.</w:t>
      </w:r>
    </w:p>
    <w:p w14:paraId="220CBBD1" w14:textId="230A1ED2" w:rsidR="005410EE" w:rsidRDefault="005410EE">
      <w:pPr>
        <w:spacing w:line="240" w:lineRule="auto"/>
        <w:ind w:left="0"/>
        <w:rPr>
          <w:rFonts w:eastAsiaTheme="minorHAnsi"/>
          <w:noProof/>
          <w:szCs w:val="22"/>
          <w:lang w:val="en-GB"/>
        </w:rPr>
      </w:pPr>
      <w:r>
        <w:br w:type="page"/>
      </w:r>
    </w:p>
    <w:p w14:paraId="7897101C" w14:textId="7FEBB122" w:rsidR="005410EE" w:rsidRDefault="00470770" w:rsidP="005410EE">
      <w:r w:rsidRPr="00BD34B6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0768" behindDoc="1" locked="0" layoutInCell="1" allowOverlap="1" wp14:anchorId="592A610E" wp14:editId="7ED588BB">
                <wp:simplePos x="0" y="0"/>
                <wp:positionH relativeFrom="margin">
                  <wp:align>right</wp:align>
                </wp:positionH>
                <wp:positionV relativeFrom="paragraph">
                  <wp:posOffset>-107315</wp:posOffset>
                </wp:positionV>
                <wp:extent cx="3599815" cy="1191707"/>
                <wp:effectExtent l="0" t="0" r="0" b="2540"/>
                <wp:wrapNone/>
                <wp:docPr id="1892251242" name="Rectangle 189225124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9815" cy="1191707"/>
                        </a:xfrm>
                        <a:prstGeom prst="rect">
                          <a:avLst/>
                        </a:prstGeom>
                        <a:solidFill>
                          <a:srgbClr val="C5E0B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45186A" id="Rectangle 1892251242" o:spid="_x0000_s1026" alt="&quot;&quot;" style="position:absolute;margin-left:232.25pt;margin-top:-8.45pt;width:283.45pt;height:93.85pt;z-index:-2516357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" fillcolor="#c5e0b4" stroked="f" strokeweight="1pt">
                <w10:wrap anchorx="margin"/>
              </v:rect>
            </w:pict>
          </mc:Fallback>
        </mc:AlternateContent>
      </w:r>
      <w:r w:rsidR="004F1F0E">
        <w:rPr>
          <w:noProof/>
        </w:rPr>
        <w:drawing>
          <wp:anchor distT="0" distB="0" distL="114300" distR="114300" simplePos="0" relativeHeight="251715584" behindDoc="0" locked="0" layoutInCell="1" allowOverlap="1" wp14:anchorId="5162F8E5" wp14:editId="2B6DED58">
            <wp:simplePos x="0" y="0"/>
            <wp:positionH relativeFrom="margin">
              <wp:align>left</wp:align>
            </wp:positionH>
            <wp:positionV relativeFrom="page">
              <wp:posOffset>762000</wp:posOffset>
            </wp:positionV>
            <wp:extent cx="918845" cy="1231900"/>
            <wp:effectExtent l="0" t="0" r="0" b="6350"/>
            <wp:wrapNone/>
            <wp:docPr id="175238322" name="Picture 2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238322" name="Picture 2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8845" cy="1231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410EE">
        <w:t xml:space="preserve">Here the </w:t>
      </w:r>
      <w:r w:rsidR="005410EE">
        <w:rPr>
          <w:b/>
          <w:bCs/>
        </w:rPr>
        <w:t>law</w:t>
      </w:r>
      <w:r w:rsidR="005410EE">
        <w:t xml:space="preserve"> means the rules of </w:t>
      </w:r>
      <w:r w:rsidR="00D35C32">
        <w:br/>
      </w:r>
      <w:r w:rsidR="005410EE">
        <w:t xml:space="preserve">New Zealand </w:t>
      </w:r>
      <w:r w:rsidR="00F55E85">
        <w:t xml:space="preserve">that </w:t>
      </w:r>
      <w:r w:rsidR="005410EE">
        <w:t>everyone must follow.</w:t>
      </w:r>
    </w:p>
    <w:p w14:paraId="42392A9F" w14:textId="77777777" w:rsidR="005410EE" w:rsidRDefault="005410EE" w:rsidP="005410EE"/>
    <w:p w14:paraId="747E3C4B" w14:textId="0FFC79B4" w:rsidR="005410EE" w:rsidRDefault="005410EE" w:rsidP="005410EE"/>
    <w:p w14:paraId="764CD603" w14:textId="5689C465" w:rsidR="005410EE" w:rsidRDefault="005410EE" w:rsidP="005410EE">
      <w:r>
        <w:t xml:space="preserve">Some things will need </w:t>
      </w:r>
      <w:r>
        <w:rPr>
          <w:b/>
          <w:bCs/>
        </w:rPr>
        <w:t>pre-approval</w:t>
      </w:r>
      <w:r>
        <w:t>.</w:t>
      </w:r>
    </w:p>
    <w:p w14:paraId="04E18718" w14:textId="7E404D26" w:rsidR="005410EE" w:rsidRDefault="004F1F0E" w:rsidP="005410EE">
      <w:r>
        <w:rPr>
          <w:noProof/>
        </w:rPr>
        <w:drawing>
          <wp:anchor distT="0" distB="0" distL="114300" distR="114300" simplePos="0" relativeHeight="251716608" behindDoc="0" locked="0" layoutInCell="1" allowOverlap="1" wp14:anchorId="2FDCA617" wp14:editId="267589BB">
            <wp:simplePos x="0" y="0"/>
            <wp:positionH relativeFrom="margin">
              <wp:align>left</wp:align>
            </wp:positionH>
            <wp:positionV relativeFrom="page">
              <wp:posOffset>2914650</wp:posOffset>
            </wp:positionV>
            <wp:extent cx="1521153" cy="1524000"/>
            <wp:effectExtent l="0" t="0" r="0" b="0"/>
            <wp:wrapNone/>
            <wp:docPr id="1432246579" name="Picture 2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2246579" name="Picture 2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1153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9B3899" w14:textId="5F08FE5C" w:rsidR="005410EE" w:rsidRDefault="00D35C32" w:rsidP="005410EE">
      <w:r w:rsidRPr="00BD34B6">
        <w:rPr>
          <w:noProof/>
        </w:rPr>
        <mc:AlternateContent>
          <mc:Choice Requires="wps">
            <w:drawing>
              <wp:anchor distT="0" distB="0" distL="114300" distR="114300" simplePos="0" relativeHeight="251682816" behindDoc="1" locked="0" layoutInCell="1" allowOverlap="1" wp14:anchorId="4029C87B" wp14:editId="166A5FAA">
                <wp:simplePos x="0" y="0"/>
                <wp:positionH relativeFrom="margin">
                  <wp:align>right</wp:align>
                </wp:positionH>
                <wp:positionV relativeFrom="paragraph">
                  <wp:posOffset>282575</wp:posOffset>
                </wp:positionV>
                <wp:extent cx="3599815" cy="1123950"/>
                <wp:effectExtent l="0" t="0" r="635" b="0"/>
                <wp:wrapNone/>
                <wp:docPr id="1191100081" name="Rectangle 119110008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9815" cy="1123950"/>
                        </a:xfrm>
                        <a:prstGeom prst="rect">
                          <a:avLst/>
                        </a:prstGeom>
                        <a:solidFill>
                          <a:srgbClr val="C5E0B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7C7112" id="Rectangle 1191100081" o:spid="_x0000_s1026" alt="&quot;&quot;" style="position:absolute;margin-left:232.25pt;margin-top:22.25pt;width:283.45pt;height:88.5pt;z-index:-2516336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" fillcolor="#c5e0b4" stroked="f" strokeweight="1pt">
                <w10:wrap anchorx="margin"/>
              </v:rect>
            </w:pict>
          </mc:Fallback>
        </mc:AlternateContent>
      </w:r>
    </w:p>
    <w:p w14:paraId="28B42C52" w14:textId="221F5FC2" w:rsidR="005410EE" w:rsidRDefault="005410EE" w:rsidP="005410EE">
      <w:r>
        <w:rPr>
          <w:b/>
          <w:bCs/>
        </w:rPr>
        <w:t>Pre-approval</w:t>
      </w:r>
      <w:r>
        <w:t xml:space="preserve"> means </w:t>
      </w:r>
      <w:r w:rsidR="00BF288D">
        <w:t>your host</w:t>
      </w:r>
      <w:r>
        <w:t xml:space="preserve"> has to say yes to you paying for that </w:t>
      </w:r>
      <w:r w:rsidR="00D35C32">
        <w:br/>
      </w:r>
      <w:r>
        <w:t>support before you can get it.</w:t>
      </w:r>
    </w:p>
    <w:p w14:paraId="6E54DD34" w14:textId="77777777" w:rsidR="00082FFF" w:rsidRDefault="00082FFF" w:rsidP="00082FFF"/>
    <w:p w14:paraId="48B71225" w14:textId="77777777" w:rsidR="00082FFF" w:rsidRDefault="00082FFF" w:rsidP="00082FFF">
      <w:r w:rsidRPr="00BD34B6">
        <w:rPr>
          <w:noProof/>
        </w:rPr>
        <mc:AlternateContent>
          <mc:Choice Requires="wps">
            <w:drawing>
              <wp:anchor distT="0" distB="0" distL="114300" distR="114300" simplePos="0" relativeHeight="251770880" behindDoc="1" locked="0" layoutInCell="1" allowOverlap="1" wp14:anchorId="0FA56B88" wp14:editId="581AFDB2">
                <wp:simplePos x="0" y="0"/>
                <wp:positionH relativeFrom="margin">
                  <wp:align>right</wp:align>
                </wp:positionH>
                <wp:positionV relativeFrom="paragraph">
                  <wp:posOffset>298450</wp:posOffset>
                </wp:positionV>
                <wp:extent cx="3599815" cy="3168650"/>
                <wp:effectExtent l="0" t="0" r="635" b="0"/>
                <wp:wrapNone/>
                <wp:docPr id="1602654968" name="Rectangle 160265496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9815" cy="3168650"/>
                        </a:xfrm>
                        <a:prstGeom prst="rect">
                          <a:avLst/>
                        </a:prstGeom>
                        <a:solidFill>
                          <a:srgbClr val="C5E0B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66567F" id="Rectangle 1602654968" o:spid="_x0000_s1026" alt="&quot;&quot;" style="position:absolute;margin-left:232.25pt;margin-top:23.5pt;width:283.45pt;height:249.5pt;z-index:-25154560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" fillcolor="#c5e0b4" stroked="f" strokeweight="1pt">
                <w10:wrap anchorx="margin"/>
              </v:rect>
            </w:pict>
          </mc:Fallback>
        </mc:AlternateContent>
      </w:r>
    </w:p>
    <w:p w14:paraId="323FF1D4" w14:textId="77777777" w:rsidR="00082FFF" w:rsidRDefault="00082FFF" w:rsidP="00082FFF">
      <w:r>
        <w:t xml:space="preserve">A </w:t>
      </w:r>
      <w:r>
        <w:rPr>
          <w:b/>
          <w:bCs/>
        </w:rPr>
        <w:t>host</w:t>
      </w:r>
      <w:r>
        <w:t xml:space="preserve"> takes care of your flexible funding.</w:t>
      </w:r>
    </w:p>
    <w:p w14:paraId="5A2D2A6E" w14:textId="77777777" w:rsidR="00082FFF" w:rsidRDefault="00082FFF" w:rsidP="00082FFF">
      <w:r>
        <w:rPr>
          <w:noProof/>
        </w:rPr>
        <w:drawing>
          <wp:anchor distT="0" distB="0" distL="114300" distR="114300" simplePos="0" relativeHeight="251771904" behindDoc="0" locked="0" layoutInCell="1" allowOverlap="1" wp14:anchorId="1E8385D6" wp14:editId="36B212FF">
            <wp:simplePos x="0" y="0"/>
            <wp:positionH relativeFrom="margin">
              <wp:posOffset>-106680</wp:posOffset>
            </wp:positionH>
            <wp:positionV relativeFrom="paragraph">
              <wp:posOffset>320675</wp:posOffset>
            </wp:positionV>
            <wp:extent cx="1619885" cy="1619885"/>
            <wp:effectExtent l="0" t="0" r="0" b="0"/>
            <wp:wrapNone/>
            <wp:docPr id="1365655812" name="Picture 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6554383" name="Picture 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C1A4B1" w14:textId="77777777" w:rsidR="00082FFF" w:rsidRDefault="00082FFF" w:rsidP="00082FFF"/>
    <w:p w14:paraId="4CD7CEE6" w14:textId="77777777" w:rsidR="00082FFF" w:rsidRDefault="00082FFF" w:rsidP="00082FFF">
      <w:r>
        <w:t>A host can be:</w:t>
      </w:r>
    </w:p>
    <w:p w14:paraId="0E293B07" w14:textId="77777777" w:rsidR="00082FFF" w:rsidRDefault="00082FFF" w:rsidP="00082FFF">
      <w:pPr>
        <w:pStyle w:val="Listtoplevel"/>
      </w:pPr>
      <w:r>
        <w:t>a person</w:t>
      </w:r>
    </w:p>
    <w:p w14:paraId="350A7C71" w14:textId="5ECA3D7A" w:rsidR="00082FFF" w:rsidRDefault="00082FFF" w:rsidP="00082FFF">
      <w:pPr>
        <w:pStyle w:val="ListParagraph"/>
      </w:pPr>
      <w:r>
        <w:t>a group</w:t>
      </w:r>
    </w:p>
    <w:p w14:paraId="434B09AB" w14:textId="5BFB780E" w:rsidR="005410EE" w:rsidRDefault="005410EE" w:rsidP="005410EE"/>
    <w:p w14:paraId="4A335045" w14:textId="3275EEF1" w:rsidR="00082FFF" w:rsidRDefault="00082FFF">
      <w:pPr>
        <w:spacing w:line="240" w:lineRule="auto"/>
        <w:ind w:left="0"/>
      </w:pPr>
      <w:r>
        <w:br w:type="page"/>
      </w:r>
    </w:p>
    <w:p w14:paraId="2134EF18" w14:textId="13F966A3" w:rsidR="005410EE" w:rsidRDefault="0015746F" w:rsidP="005410EE">
      <w:r>
        <w:rPr>
          <w:noProof/>
        </w:rPr>
        <w:lastRenderedPageBreak/>
        <w:drawing>
          <wp:anchor distT="0" distB="0" distL="114300" distR="114300" simplePos="0" relativeHeight="251717632" behindDoc="0" locked="0" layoutInCell="1" allowOverlap="1" wp14:anchorId="7F4404AF" wp14:editId="7CF04821">
            <wp:simplePos x="0" y="0"/>
            <wp:positionH relativeFrom="margin">
              <wp:posOffset>-7620</wp:posOffset>
            </wp:positionH>
            <wp:positionV relativeFrom="page">
              <wp:posOffset>977900</wp:posOffset>
            </wp:positionV>
            <wp:extent cx="1219200" cy="1219200"/>
            <wp:effectExtent l="0" t="0" r="0" b="0"/>
            <wp:wrapNone/>
            <wp:docPr id="1995920632" name="Picture 2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5920632" name="Picture 2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410EE">
        <w:t xml:space="preserve">Some things that will need </w:t>
      </w:r>
      <w:r w:rsidR="00D35C32">
        <w:br/>
      </w:r>
      <w:r w:rsidR="005410EE">
        <w:t>pre-approval are:</w:t>
      </w:r>
    </w:p>
    <w:p w14:paraId="47B7E074" w14:textId="7DCF4790" w:rsidR="005410EE" w:rsidRDefault="005410EE" w:rsidP="007503A1">
      <w:pPr>
        <w:pStyle w:val="Listtoplevel"/>
      </w:pPr>
      <w:r>
        <w:t>overseas travel / going to another country</w:t>
      </w:r>
    </w:p>
    <w:p w14:paraId="02F5070D" w14:textId="53B61EFF" w:rsidR="005410EE" w:rsidRDefault="0015746F" w:rsidP="007503A1">
      <w:pPr>
        <w:pStyle w:val="Listtoplevel"/>
      </w:pPr>
      <w:r>
        <w:drawing>
          <wp:anchor distT="0" distB="0" distL="114300" distR="114300" simplePos="0" relativeHeight="251718656" behindDoc="0" locked="0" layoutInCell="1" allowOverlap="1" wp14:anchorId="78071E81" wp14:editId="50B28739">
            <wp:simplePos x="0" y="0"/>
            <wp:positionH relativeFrom="margin">
              <wp:posOffset>83820</wp:posOffset>
            </wp:positionH>
            <wp:positionV relativeFrom="page">
              <wp:posOffset>2639060</wp:posOffset>
            </wp:positionV>
            <wp:extent cx="1301750" cy="1301750"/>
            <wp:effectExtent l="0" t="0" r="0" b="0"/>
            <wp:wrapNone/>
            <wp:docPr id="1879338628" name="Picture 2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9338628" name="Picture 2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1750" cy="1301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10EE">
        <w:t>equipment like mobility aids</w:t>
      </w:r>
    </w:p>
    <w:p w14:paraId="02BA36DE" w14:textId="4286F4A0" w:rsidR="003D2A15" w:rsidRDefault="0015746F" w:rsidP="003D2A15">
      <w:pPr>
        <w:pStyle w:val="Listtoplevel"/>
      </w:pPr>
      <w:r>
        <w:drawing>
          <wp:anchor distT="0" distB="0" distL="114300" distR="114300" simplePos="0" relativeHeight="251720704" behindDoc="0" locked="0" layoutInCell="1" allowOverlap="1" wp14:anchorId="6E66CEB8" wp14:editId="136149CC">
            <wp:simplePos x="0" y="0"/>
            <wp:positionH relativeFrom="margin">
              <wp:posOffset>154940</wp:posOffset>
            </wp:positionH>
            <wp:positionV relativeFrom="page">
              <wp:posOffset>4259580</wp:posOffset>
            </wp:positionV>
            <wp:extent cx="1337310" cy="1337310"/>
            <wp:effectExtent l="0" t="0" r="0" b="0"/>
            <wp:wrapNone/>
            <wp:docPr id="1545941016" name="Picture 3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5941016" name="Picture 3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7310" cy="1337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410EE">
        <w:t xml:space="preserve">things you have bought before if they </w:t>
      </w:r>
      <w:r w:rsidR="007503A1">
        <w:t>are not likely to have stopped working yet</w:t>
      </w:r>
    </w:p>
    <w:p w14:paraId="48397CC9" w14:textId="1A86DADC" w:rsidR="007503A1" w:rsidRDefault="007503A1" w:rsidP="003D2A15">
      <w:pPr>
        <w:pStyle w:val="Listtoplevel"/>
      </w:pPr>
      <w:r w:rsidRPr="003D2A15">
        <w:rPr>
          <w:b/>
          <w:bCs/>
        </w:rPr>
        <w:t>complementary therapies</w:t>
      </w:r>
    </w:p>
    <w:p w14:paraId="03C83E24" w14:textId="59E64CC5" w:rsidR="007503A1" w:rsidRDefault="00082FFF" w:rsidP="007503A1">
      <w:pPr>
        <w:pStyle w:val="Listtoplevel"/>
        <w:rPr>
          <w:b/>
          <w:bCs/>
        </w:rPr>
      </w:pPr>
      <w:r>
        <w:drawing>
          <wp:anchor distT="0" distB="0" distL="114300" distR="114300" simplePos="0" relativeHeight="251721728" behindDoc="0" locked="0" layoutInCell="1" allowOverlap="1" wp14:anchorId="17DE949C" wp14:editId="19BF8F9D">
            <wp:simplePos x="0" y="0"/>
            <wp:positionH relativeFrom="margin">
              <wp:posOffset>347980</wp:posOffset>
            </wp:positionH>
            <wp:positionV relativeFrom="page">
              <wp:posOffset>5840730</wp:posOffset>
            </wp:positionV>
            <wp:extent cx="1149350" cy="1149350"/>
            <wp:effectExtent l="0" t="0" r="0" b="0"/>
            <wp:wrapNone/>
            <wp:docPr id="1776959287" name="Picture 3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6959287" name="Picture 3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9350" cy="1149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503A1">
        <w:t xml:space="preserve">things you will only need to buy once that are over the </w:t>
      </w:r>
      <w:r w:rsidR="007503A1" w:rsidRPr="007503A1">
        <w:rPr>
          <w:b/>
          <w:bCs/>
        </w:rPr>
        <w:t>approval limit.</w:t>
      </w:r>
    </w:p>
    <w:p w14:paraId="3DD6B439" w14:textId="665E6DD5" w:rsidR="00082FFF" w:rsidRDefault="00082FFF">
      <w:pPr>
        <w:spacing w:line="240" w:lineRule="auto"/>
        <w:ind w:left="0"/>
        <w:rPr>
          <w:b/>
          <w:bCs/>
        </w:rPr>
      </w:pPr>
      <w:r>
        <w:rPr>
          <w:b/>
          <w:bCs/>
        </w:rPr>
        <w:br w:type="page"/>
      </w:r>
    </w:p>
    <w:p w14:paraId="6D1641A6" w14:textId="16D426C1" w:rsidR="007503A1" w:rsidRDefault="00082FFF" w:rsidP="007503A1">
      <w:r>
        <w:rPr>
          <w:noProof/>
        </w:rPr>
        <w:lastRenderedPageBreak/>
        <w:drawing>
          <wp:anchor distT="0" distB="0" distL="114300" distR="114300" simplePos="0" relativeHeight="251723776" behindDoc="0" locked="0" layoutInCell="1" allowOverlap="1" wp14:anchorId="3F5F282B" wp14:editId="116FDE02">
            <wp:simplePos x="0" y="0"/>
            <wp:positionH relativeFrom="margin">
              <wp:posOffset>127000</wp:posOffset>
            </wp:positionH>
            <wp:positionV relativeFrom="page">
              <wp:posOffset>2216150</wp:posOffset>
            </wp:positionV>
            <wp:extent cx="1460500" cy="1460500"/>
            <wp:effectExtent l="0" t="0" r="0" b="6350"/>
            <wp:wrapNone/>
            <wp:docPr id="1849425572" name="Picture 3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9425572" name="Picture 3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0500" cy="1460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</w:rPr>
        <w:drawing>
          <wp:anchor distT="0" distB="0" distL="114300" distR="114300" simplePos="0" relativeHeight="251722752" behindDoc="0" locked="0" layoutInCell="1" allowOverlap="1" wp14:anchorId="5EEBE9A3" wp14:editId="78893CB6">
            <wp:simplePos x="0" y="0"/>
            <wp:positionH relativeFrom="margin">
              <wp:posOffset>-25400</wp:posOffset>
            </wp:positionH>
            <wp:positionV relativeFrom="margin">
              <wp:posOffset>-125720</wp:posOffset>
            </wp:positionV>
            <wp:extent cx="1680859" cy="1149350"/>
            <wp:effectExtent l="0" t="0" r="0" b="0"/>
            <wp:wrapNone/>
            <wp:docPr id="1516272507" name="Picture 3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6272507" name="Picture 3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0859" cy="1149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D34B6">
        <w:rPr>
          <w:noProof/>
        </w:rPr>
        <mc:AlternateContent>
          <mc:Choice Requires="wps">
            <w:drawing>
              <wp:anchor distT="0" distB="0" distL="114300" distR="114300" simplePos="0" relativeHeight="251684864" behindDoc="1" locked="0" layoutInCell="1" allowOverlap="1" wp14:anchorId="01F4C74A" wp14:editId="7070F9FA">
                <wp:simplePos x="0" y="0"/>
                <wp:positionH relativeFrom="margin">
                  <wp:posOffset>2131060</wp:posOffset>
                </wp:positionH>
                <wp:positionV relativeFrom="paragraph">
                  <wp:posOffset>-43180</wp:posOffset>
                </wp:positionV>
                <wp:extent cx="3599815" cy="2844800"/>
                <wp:effectExtent l="0" t="0" r="635" b="0"/>
                <wp:wrapNone/>
                <wp:docPr id="2039687864" name="Rectangle 203968786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9815" cy="2844800"/>
                        </a:xfrm>
                        <a:prstGeom prst="rect">
                          <a:avLst/>
                        </a:prstGeom>
                        <a:solidFill>
                          <a:srgbClr val="C5E0B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F81E74" id="Rectangle 2039687864" o:spid="_x0000_s1026" alt="&quot;&quot;" style="position:absolute;margin-left:167.8pt;margin-top:-3.4pt;width:283.45pt;height:224pt;z-index:-251631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" fillcolor="#c5e0b4" stroked="f" strokeweight="1pt">
                <w10:wrap anchorx="margin"/>
              </v:rect>
            </w:pict>
          </mc:Fallback>
        </mc:AlternateContent>
      </w:r>
      <w:r w:rsidR="007503A1">
        <w:rPr>
          <w:b/>
          <w:bCs/>
        </w:rPr>
        <w:t>Complementary therapies</w:t>
      </w:r>
      <w:r w:rsidR="007503A1">
        <w:t xml:space="preserve"> are treatments to support your health </w:t>
      </w:r>
      <w:r w:rsidR="00D35C32">
        <w:br/>
      </w:r>
      <w:r w:rsidR="007503A1">
        <w:t>that are not usually used by the New Zealand health system like:</w:t>
      </w:r>
    </w:p>
    <w:p w14:paraId="3784F1B1" w14:textId="75AAA25C" w:rsidR="007503A1" w:rsidRDefault="007503A1" w:rsidP="007503A1">
      <w:pPr>
        <w:pStyle w:val="Listtoplevel"/>
      </w:pPr>
      <w:r>
        <w:t>massage</w:t>
      </w:r>
    </w:p>
    <w:p w14:paraId="3E3D5368" w14:textId="0FDEFC97" w:rsidR="007503A1" w:rsidRDefault="007503A1" w:rsidP="00F969FE">
      <w:pPr>
        <w:pStyle w:val="Listtoplevel"/>
      </w:pPr>
      <w:r>
        <w:t>meditation.</w:t>
      </w:r>
    </w:p>
    <w:p w14:paraId="6FCE513A" w14:textId="77993919" w:rsidR="00082FFF" w:rsidRDefault="00082FFF" w:rsidP="007503A1"/>
    <w:p w14:paraId="091389A3" w14:textId="31BDDDE8" w:rsidR="002F7234" w:rsidRDefault="002F7234" w:rsidP="007503A1"/>
    <w:p w14:paraId="549225C9" w14:textId="2690E3F7" w:rsidR="007503A1" w:rsidRDefault="002F7234" w:rsidP="007503A1">
      <w:r>
        <w:rPr>
          <w:noProof/>
        </w:rPr>
        <w:drawing>
          <wp:anchor distT="0" distB="0" distL="114300" distR="114300" simplePos="0" relativeHeight="251726848" behindDoc="0" locked="0" layoutInCell="1" allowOverlap="1" wp14:anchorId="6381B14C" wp14:editId="06FC11FA">
            <wp:simplePos x="0" y="0"/>
            <wp:positionH relativeFrom="margin">
              <wp:posOffset>44450</wp:posOffset>
            </wp:positionH>
            <wp:positionV relativeFrom="page">
              <wp:posOffset>4626610</wp:posOffset>
            </wp:positionV>
            <wp:extent cx="1365250" cy="1365250"/>
            <wp:effectExtent l="0" t="0" r="6350" b="6350"/>
            <wp:wrapNone/>
            <wp:docPr id="795417326" name="Picture 3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5417326" name="Picture 3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5250" cy="136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35C32" w:rsidRPr="00BD34B6">
        <w:rPr>
          <w:noProof/>
        </w:rPr>
        <mc:AlternateContent>
          <mc:Choice Requires="wps">
            <w:drawing>
              <wp:anchor distT="0" distB="0" distL="114300" distR="114300" simplePos="0" relativeHeight="251688960" behindDoc="1" locked="0" layoutInCell="1" allowOverlap="1" wp14:anchorId="18703B76" wp14:editId="749CBF49">
                <wp:simplePos x="0" y="0"/>
                <wp:positionH relativeFrom="margin">
                  <wp:align>right</wp:align>
                </wp:positionH>
                <wp:positionV relativeFrom="paragraph">
                  <wp:posOffset>-43815</wp:posOffset>
                </wp:positionV>
                <wp:extent cx="3599815" cy="774700"/>
                <wp:effectExtent l="0" t="0" r="635" b="6350"/>
                <wp:wrapNone/>
                <wp:docPr id="883273454" name="Rectangle 88327345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9815" cy="774700"/>
                        </a:xfrm>
                        <a:prstGeom prst="rect">
                          <a:avLst/>
                        </a:prstGeom>
                        <a:solidFill>
                          <a:srgbClr val="C5E0B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2D4129" id="Rectangle 883273454" o:spid="_x0000_s1026" alt="&quot;&quot;" style="position:absolute;margin-left:232.25pt;margin-top:-3.45pt;width:283.45pt;height:61pt;z-index:-25162752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" fillcolor="#c5e0b4" stroked="f" strokeweight="1pt">
                <w10:wrap anchorx="margin"/>
              </v:rect>
            </w:pict>
          </mc:Fallback>
        </mc:AlternateContent>
      </w:r>
      <w:r w:rsidR="007503A1">
        <w:t xml:space="preserve">The </w:t>
      </w:r>
      <w:r w:rsidR="007503A1">
        <w:rPr>
          <w:b/>
          <w:bCs/>
        </w:rPr>
        <w:t xml:space="preserve">approval limit </w:t>
      </w:r>
      <w:r w:rsidR="007503A1" w:rsidRPr="007503A1">
        <w:t>means</w:t>
      </w:r>
      <w:r w:rsidR="007503A1">
        <w:t xml:space="preserve"> the most you can spend on 1 thing.</w:t>
      </w:r>
      <w:r w:rsidR="00D35C32" w:rsidRPr="00D35C32">
        <w:rPr>
          <w:noProof/>
        </w:rPr>
        <w:t xml:space="preserve"> </w:t>
      </w:r>
    </w:p>
    <w:p w14:paraId="575FCC4C" w14:textId="16ECD636" w:rsidR="00053913" w:rsidRDefault="00053913" w:rsidP="007503A1"/>
    <w:p w14:paraId="17AFF5B5" w14:textId="0D3432E3" w:rsidR="00053913" w:rsidRDefault="00053913" w:rsidP="007503A1"/>
    <w:p w14:paraId="2CDF3901" w14:textId="1AB396AA" w:rsidR="00053913" w:rsidRDefault="00053913" w:rsidP="007503A1">
      <w:r>
        <w:t>For most people the approval limit is 1 thousand 5 hundred dollars.</w:t>
      </w:r>
    </w:p>
    <w:p w14:paraId="2BD30888" w14:textId="5968ABC3" w:rsidR="00053913" w:rsidRDefault="00053913" w:rsidP="007503A1"/>
    <w:p w14:paraId="0F92DB72" w14:textId="6B5EE919" w:rsidR="00053913" w:rsidRDefault="002F7234" w:rsidP="007503A1">
      <w:r>
        <w:rPr>
          <w:noProof/>
        </w:rPr>
        <w:drawing>
          <wp:anchor distT="0" distB="0" distL="114300" distR="114300" simplePos="0" relativeHeight="251727872" behindDoc="0" locked="0" layoutInCell="1" allowOverlap="1" wp14:anchorId="60EBBDC0" wp14:editId="43646646">
            <wp:simplePos x="0" y="0"/>
            <wp:positionH relativeFrom="margin">
              <wp:posOffset>43180</wp:posOffset>
            </wp:positionH>
            <wp:positionV relativeFrom="page">
              <wp:posOffset>6903720</wp:posOffset>
            </wp:positionV>
            <wp:extent cx="1539240" cy="1539240"/>
            <wp:effectExtent l="0" t="0" r="0" b="0"/>
            <wp:wrapNone/>
            <wp:docPr id="2142904468" name="Picture 3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2904468" name="Picture 3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9240" cy="1539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710EB4" w14:textId="4529B058" w:rsidR="00053913" w:rsidRDefault="00053913" w:rsidP="007503A1">
      <w:r>
        <w:t xml:space="preserve">A few people who have had a lot of support from their </w:t>
      </w:r>
      <w:r w:rsidRPr="003D2A15">
        <w:t>host</w:t>
      </w:r>
      <w:r w:rsidRPr="00470770">
        <w:rPr>
          <w:b/>
          <w:bCs/>
        </w:rPr>
        <w:t xml:space="preserve"> </w:t>
      </w:r>
      <w:r>
        <w:t>will have an approval limit of 5 hundred dollars.</w:t>
      </w:r>
    </w:p>
    <w:p w14:paraId="18565550" w14:textId="77777777" w:rsidR="00082FFF" w:rsidRDefault="00082FFF">
      <w:pPr>
        <w:spacing w:line="240" w:lineRule="auto"/>
        <w:ind w:left="0"/>
        <w:rPr>
          <w:rFonts w:eastAsia="Arial Unicode MS"/>
          <w:b/>
          <w:kern w:val="28"/>
          <w:sz w:val="44"/>
        </w:rPr>
      </w:pPr>
      <w:r>
        <w:br w:type="page"/>
      </w:r>
    </w:p>
    <w:p w14:paraId="78C5F341" w14:textId="7B3E191D" w:rsidR="00053913" w:rsidRDefault="00053913" w:rsidP="00053913">
      <w:pPr>
        <w:pStyle w:val="Heading1"/>
      </w:pPr>
      <w:r>
        <w:lastRenderedPageBreak/>
        <w:t>More support</w:t>
      </w:r>
    </w:p>
    <w:p w14:paraId="7DBD7239" w14:textId="77777777" w:rsidR="00053913" w:rsidRDefault="00053913" w:rsidP="00053913"/>
    <w:p w14:paraId="133C46A7" w14:textId="23F9E9C8" w:rsidR="00053913" w:rsidRDefault="00F969FE" w:rsidP="00053913">
      <w:r>
        <w:rPr>
          <w:noProof/>
        </w:rPr>
        <w:drawing>
          <wp:anchor distT="0" distB="0" distL="114300" distR="114300" simplePos="0" relativeHeight="251728896" behindDoc="0" locked="0" layoutInCell="1" allowOverlap="1" wp14:anchorId="346DFD71" wp14:editId="06C358AD">
            <wp:simplePos x="0" y="0"/>
            <wp:positionH relativeFrom="margin">
              <wp:align>left</wp:align>
            </wp:positionH>
            <wp:positionV relativeFrom="page">
              <wp:posOffset>1936750</wp:posOffset>
            </wp:positionV>
            <wp:extent cx="1648460" cy="1322070"/>
            <wp:effectExtent l="0" t="0" r="0" b="0"/>
            <wp:wrapNone/>
            <wp:docPr id="1243232447" name="Picture 3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3232447" name="Picture 3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8460" cy="1322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7E20867" w14:textId="075D5E5E" w:rsidR="00053913" w:rsidRDefault="00053913" w:rsidP="007503A1">
      <w:r>
        <w:t>There will be more support for you to manage your flexible funding.</w:t>
      </w:r>
    </w:p>
    <w:p w14:paraId="3A990227" w14:textId="3E625590" w:rsidR="00053913" w:rsidRDefault="00053913" w:rsidP="007503A1"/>
    <w:p w14:paraId="2D92BDE4" w14:textId="5D7959F1" w:rsidR="00053913" w:rsidRDefault="00F969FE" w:rsidP="007503A1">
      <w:r>
        <w:rPr>
          <w:noProof/>
        </w:rPr>
        <w:drawing>
          <wp:anchor distT="0" distB="0" distL="114300" distR="114300" simplePos="0" relativeHeight="251729920" behindDoc="0" locked="0" layoutInCell="1" allowOverlap="1" wp14:anchorId="494E4C69" wp14:editId="0F2D8838">
            <wp:simplePos x="0" y="0"/>
            <wp:positionH relativeFrom="margin">
              <wp:align>left</wp:align>
            </wp:positionH>
            <wp:positionV relativeFrom="page">
              <wp:posOffset>3384550</wp:posOffset>
            </wp:positionV>
            <wp:extent cx="1562100" cy="1562100"/>
            <wp:effectExtent l="0" t="0" r="0" b="0"/>
            <wp:wrapNone/>
            <wp:docPr id="1979192864" name="Picture 3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9192864" name="Picture 3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EE722B" w14:textId="32FD51FE" w:rsidR="00053913" w:rsidRDefault="00053913" w:rsidP="007503A1">
      <w:r>
        <w:t xml:space="preserve">Hosts will offer support to people who have </w:t>
      </w:r>
      <w:r w:rsidRPr="00053913">
        <w:rPr>
          <w:b/>
          <w:bCs/>
        </w:rPr>
        <w:t>hosted flexible funding</w:t>
      </w:r>
      <w:r>
        <w:t>.</w:t>
      </w:r>
    </w:p>
    <w:p w14:paraId="47259A76" w14:textId="1D2CE89C" w:rsidR="00053913" w:rsidRDefault="00053913" w:rsidP="007503A1"/>
    <w:p w14:paraId="43718300" w14:textId="01DEDCEA" w:rsidR="00053913" w:rsidRDefault="00D35C32" w:rsidP="007503A1">
      <w:r w:rsidRPr="00BD34B6">
        <w:rPr>
          <w:noProof/>
        </w:rPr>
        <mc:AlternateContent>
          <mc:Choice Requires="wps">
            <w:drawing>
              <wp:anchor distT="0" distB="0" distL="114300" distR="114300" simplePos="0" relativeHeight="251691008" behindDoc="1" locked="0" layoutInCell="1" allowOverlap="1" wp14:anchorId="78B9B086" wp14:editId="1E54E1E1">
                <wp:simplePos x="0" y="0"/>
                <wp:positionH relativeFrom="margin">
                  <wp:align>right</wp:align>
                </wp:positionH>
                <wp:positionV relativeFrom="paragraph">
                  <wp:posOffset>301625</wp:posOffset>
                </wp:positionV>
                <wp:extent cx="3599815" cy="3454400"/>
                <wp:effectExtent l="0" t="0" r="635" b="0"/>
                <wp:wrapNone/>
                <wp:docPr id="1091727920" name="Rectangle 109172792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9815" cy="3454400"/>
                        </a:xfrm>
                        <a:prstGeom prst="rect">
                          <a:avLst/>
                        </a:prstGeom>
                        <a:solidFill>
                          <a:srgbClr val="C5E0B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25B301" id="Rectangle 1091727920" o:spid="_x0000_s1026" alt="&quot;&quot;" style="position:absolute;margin-left:232.25pt;margin-top:23.75pt;width:283.45pt;height:272pt;z-index:-25162547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" fillcolor="#c5e0b4" stroked="f" strokeweight="1pt">
                <w10:wrap anchorx="margin"/>
              </v:rect>
            </w:pict>
          </mc:Fallback>
        </mc:AlternateContent>
      </w:r>
    </w:p>
    <w:p w14:paraId="051A1217" w14:textId="4F3EB65B" w:rsidR="00053913" w:rsidRDefault="00F969FE" w:rsidP="00D35C32">
      <w:r>
        <w:rPr>
          <w:noProof/>
        </w:rPr>
        <w:drawing>
          <wp:anchor distT="0" distB="0" distL="114300" distR="114300" simplePos="0" relativeHeight="251730944" behindDoc="0" locked="0" layoutInCell="1" allowOverlap="1" wp14:anchorId="69485210" wp14:editId="60CF75A1">
            <wp:simplePos x="0" y="0"/>
            <wp:positionH relativeFrom="margin">
              <wp:align>left</wp:align>
            </wp:positionH>
            <wp:positionV relativeFrom="page">
              <wp:posOffset>5238750</wp:posOffset>
            </wp:positionV>
            <wp:extent cx="1530477" cy="1289050"/>
            <wp:effectExtent l="0" t="0" r="0" b="6350"/>
            <wp:wrapNone/>
            <wp:docPr id="113426386" name="Picture 4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426386" name="Picture 4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2844" cy="12910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53913">
        <w:rPr>
          <w:b/>
          <w:bCs/>
        </w:rPr>
        <w:t>Hosted flexible funding</w:t>
      </w:r>
      <w:r w:rsidR="00053913">
        <w:t xml:space="preserve"> means </w:t>
      </w:r>
      <w:r w:rsidR="00D35C32">
        <w:br/>
      </w:r>
      <w:r w:rsidR="00053913">
        <w:t xml:space="preserve">your funding is taken care of by </w:t>
      </w:r>
      <w:r w:rsidR="00D35C32">
        <w:t>a host through:</w:t>
      </w:r>
      <w:r w:rsidR="00D35C32" w:rsidRPr="00D35C32">
        <w:rPr>
          <w:noProof/>
        </w:rPr>
        <w:t xml:space="preserve"> </w:t>
      </w:r>
    </w:p>
    <w:p w14:paraId="1766BFBC" w14:textId="00686BA3" w:rsidR="00D35C32" w:rsidRDefault="00D35C32" w:rsidP="00D35C32">
      <w:pPr>
        <w:pStyle w:val="Listtoplevel"/>
      </w:pPr>
      <w:r>
        <w:t>Individualised Funding</w:t>
      </w:r>
      <w:r>
        <w:br/>
      </w:r>
      <w:r>
        <w:br/>
      </w:r>
      <w:r w:rsidRPr="00D35C32">
        <w:rPr>
          <w:b/>
          <w:bCs/>
        </w:rPr>
        <w:t>or</w:t>
      </w:r>
    </w:p>
    <w:p w14:paraId="62EEF50F" w14:textId="44C54ACA" w:rsidR="00D35C32" w:rsidRDefault="00F969FE" w:rsidP="00D35C32">
      <w:pPr>
        <w:pStyle w:val="Listtoplevel"/>
      </w:pPr>
      <w:r>
        <w:drawing>
          <wp:anchor distT="0" distB="0" distL="114300" distR="114300" simplePos="0" relativeHeight="251731968" behindDoc="0" locked="0" layoutInCell="1" allowOverlap="1" wp14:anchorId="5FD30125" wp14:editId="11E07E8D">
            <wp:simplePos x="0" y="0"/>
            <wp:positionH relativeFrom="margin">
              <wp:align>left</wp:align>
            </wp:positionH>
            <wp:positionV relativeFrom="page">
              <wp:posOffset>7816850</wp:posOffset>
            </wp:positionV>
            <wp:extent cx="1792605" cy="361950"/>
            <wp:effectExtent l="0" t="0" r="0" b="0"/>
            <wp:wrapNone/>
            <wp:docPr id="917874375" name="Picture 4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7874375" name="Picture 4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2605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35C32">
        <w:t>Enabling Good Lives personal budget.</w:t>
      </w:r>
    </w:p>
    <w:p w14:paraId="2D91DBBE" w14:textId="37DBBE91" w:rsidR="00D35C32" w:rsidRDefault="00D35C32" w:rsidP="00D35C32"/>
    <w:p w14:paraId="218D3E32" w14:textId="77777777" w:rsidR="00D35C32" w:rsidRDefault="00D35C32" w:rsidP="00D35C32"/>
    <w:p w14:paraId="504F2719" w14:textId="77777777" w:rsidR="00D35C32" w:rsidRDefault="00D35C32" w:rsidP="00D35C32"/>
    <w:p w14:paraId="58743D24" w14:textId="2DC1EE5E" w:rsidR="00D35C32" w:rsidRDefault="005E449B" w:rsidP="00D35C32">
      <w:r>
        <w:rPr>
          <w:noProof/>
        </w:rPr>
        <w:lastRenderedPageBreak/>
        <w:drawing>
          <wp:anchor distT="0" distB="0" distL="114300" distR="114300" simplePos="0" relativeHeight="251732992" behindDoc="0" locked="0" layoutInCell="1" allowOverlap="1" wp14:anchorId="6B744799" wp14:editId="6C63B1A0">
            <wp:simplePos x="0" y="0"/>
            <wp:positionH relativeFrom="margin">
              <wp:align>left</wp:align>
            </wp:positionH>
            <wp:positionV relativeFrom="page">
              <wp:posOffset>800100</wp:posOffset>
            </wp:positionV>
            <wp:extent cx="1179722" cy="1358900"/>
            <wp:effectExtent l="0" t="0" r="0" b="0"/>
            <wp:wrapNone/>
            <wp:docPr id="762843295" name="Picture 4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2843295" name="Picture 4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9722" cy="1358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5C32">
        <w:t>Support from hosts can be things like:</w:t>
      </w:r>
    </w:p>
    <w:p w14:paraId="334035F0" w14:textId="63E434B6" w:rsidR="00D35C32" w:rsidRDefault="00D35C32" w:rsidP="00D35C32">
      <w:pPr>
        <w:pStyle w:val="Listtoplevel"/>
      </w:pPr>
      <w:r>
        <w:t>planning</w:t>
      </w:r>
    </w:p>
    <w:p w14:paraId="24AA2040" w14:textId="6E17569D" w:rsidR="00D35C32" w:rsidRDefault="005E449B" w:rsidP="00D35C32">
      <w:pPr>
        <w:pStyle w:val="Listtoplevel"/>
      </w:pPr>
      <w:r>
        <w:drawing>
          <wp:anchor distT="0" distB="0" distL="114300" distR="114300" simplePos="0" relativeHeight="251734016" behindDoc="0" locked="0" layoutInCell="1" allowOverlap="1" wp14:anchorId="0B9BB105" wp14:editId="47A22F20">
            <wp:simplePos x="0" y="0"/>
            <wp:positionH relativeFrom="margin">
              <wp:align>left</wp:align>
            </wp:positionH>
            <wp:positionV relativeFrom="page">
              <wp:posOffset>2298700</wp:posOffset>
            </wp:positionV>
            <wp:extent cx="1285097" cy="1200150"/>
            <wp:effectExtent l="0" t="0" r="0" b="0"/>
            <wp:wrapNone/>
            <wp:docPr id="191791761" name="Picture 4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791761" name="Picture 4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6557" cy="12015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5C32">
        <w:t>keeping records</w:t>
      </w:r>
    </w:p>
    <w:p w14:paraId="047A492F" w14:textId="660D0F68" w:rsidR="00D35C32" w:rsidRDefault="00D35C32" w:rsidP="00D35C32">
      <w:pPr>
        <w:pStyle w:val="Listtoplevel"/>
      </w:pPr>
      <w:r>
        <w:t>budgeting</w:t>
      </w:r>
    </w:p>
    <w:p w14:paraId="269C4D84" w14:textId="26B963FD" w:rsidR="00D35C32" w:rsidRDefault="005E449B" w:rsidP="00D35C32">
      <w:pPr>
        <w:pStyle w:val="Listtoplevel"/>
      </w:pPr>
      <w:r>
        <w:drawing>
          <wp:anchor distT="0" distB="0" distL="114300" distR="114300" simplePos="0" relativeHeight="251735040" behindDoc="0" locked="0" layoutInCell="1" allowOverlap="1" wp14:anchorId="2703EBD1" wp14:editId="33F6BCF6">
            <wp:simplePos x="0" y="0"/>
            <wp:positionH relativeFrom="margin">
              <wp:align>left</wp:align>
            </wp:positionH>
            <wp:positionV relativeFrom="page">
              <wp:posOffset>3800838</wp:posOffset>
            </wp:positionV>
            <wp:extent cx="1314450" cy="1258842"/>
            <wp:effectExtent l="0" t="0" r="0" b="0"/>
            <wp:wrapNone/>
            <wp:docPr id="974682819" name="Picture 4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4682819" name="Picture 4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4450" cy="12588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5C32">
        <w:t>managing workers</w:t>
      </w:r>
    </w:p>
    <w:p w14:paraId="554365F3" w14:textId="0392CED4" w:rsidR="00D35C32" w:rsidRDefault="00D35C32" w:rsidP="00D35C32">
      <w:pPr>
        <w:pStyle w:val="Listtoplevel"/>
      </w:pPr>
      <w:r>
        <w:t>making sure your spending fits your:</w:t>
      </w:r>
    </w:p>
    <w:p w14:paraId="4E7CD876" w14:textId="49754FBC" w:rsidR="00D35C32" w:rsidRDefault="005E449B" w:rsidP="00D35C32">
      <w:pPr>
        <w:pStyle w:val="Listsecondlevel"/>
      </w:pPr>
      <w:r>
        <w:rPr>
          <w:noProof/>
        </w:rPr>
        <w:drawing>
          <wp:anchor distT="0" distB="0" distL="114300" distR="114300" simplePos="0" relativeHeight="251736064" behindDoc="0" locked="0" layoutInCell="1" allowOverlap="1" wp14:anchorId="7C9796D8" wp14:editId="1BBBF725">
            <wp:simplePos x="0" y="0"/>
            <wp:positionH relativeFrom="margin">
              <wp:align>left</wp:align>
            </wp:positionH>
            <wp:positionV relativeFrom="page">
              <wp:posOffset>5308600</wp:posOffset>
            </wp:positionV>
            <wp:extent cx="1216660" cy="1219200"/>
            <wp:effectExtent l="0" t="0" r="0" b="0"/>
            <wp:wrapNone/>
            <wp:docPr id="1834164015" name="Picture 4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4164015" name="Picture 4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666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35C32">
        <w:t>plan</w:t>
      </w:r>
    </w:p>
    <w:p w14:paraId="61C5C3B9" w14:textId="1FB9666A" w:rsidR="00D35C32" w:rsidRDefault="00D35C32" w:rsidP="00D35C32">
      <w:pPr>
        <w:pStyle w:val="Listsecondlevel"/>
      </w:pPr>
      <w:r>
        <w:t>budget.</w:t>
      </w:r>
    </w:p>
    <w:p w14:paraId="6B4D3FF6" w14:textId="77777777" w:rsidR="00D35C32" w:rsidRDefault="00D35C32" w:rsidP="00D35C32"/>
    <w:p w14:paraId="13B3FF9F" w14:textId="30C17AF6" w:rsidR="00D35C32" w:rsidRDefault="00D35C32" w:rsidP="00D35C32"/>
    <w:p w14:paraId="00868612" w14:textId="1AA96228" w:rsidR="00C55D50" w:rsidRDefault="00C55D50" w:rsidP="00D35C32"/>
    <w:p w14:paraId="6C81F8B2" w14:textId="77777777" w:rsidR="00C55D50" w:rsidRDefault="00C55D50" w:rsidP="00D35C32"/>
    <w:p w14:paraId="05DF5CE4" w14:textId="77777777" w:rsidR="00C55D50" w:rsidRDefault="00C55D50" w:rsidP="00D35C32"/>
    <w:p w14:paraId="175004A8" w14:textId="77777777" w:rsidR="00C55D50" w:rsidRDefault="00C55D50" w:rsidP="00D35C32"/>
    <w:p w14:paraId="76EF0E1B" w14:textId="77777777" w:rsidR="00C55D50" w:rsidRDefault="00C55D50" w:rsidP="00D35C32"/>
    <w:p w14:paraId="499898A1" w14:textId="77777777" w:rsidR="00C55D50" w:rsidRDefault="00C55D50" w:rsidP="00D35C32"/>
    <w:p w14:paraId="009390FB" w14:textId="0996EFE2" w:rsidR="00D35C32" w:rsidRDefault="00C55D50" w:rsidP="00D35C32">
      <w:r>
        <w:rPr>
          <w:noProof/>
        </w:rPr>
        <w:lastRenderedPageBreak/>
        <w:drawing>
          <wp:anchor distT="0" distB="0" distL="114300" distR="114300" simplePos="0" relativeHeight="251738112" behindDoc="0" locked="0" layoutInCell="1" allowOverlap="1" wp14:anchorId="0B3AB602" wp14:editId="7E2A04A2">
            <wp:simplePos x="0" y="0"/>
            <wp:positionH relativeFrom="margin">
              <wp:posOffset>91440</wp:posOffset>
            </wp:positionH>
            <wp:positionV relativeFrom="page">
              <wp:posOffset>902970</wp:posOffset>
            </wp:positionV>
            <wp:extent cx="1403350" cy="1403350"/>
            <wp:effectExtent l="0" t="0" r="6350" b="6350"/>
            <wp:wrapNone/>
            <wp:docPr id="448052954" name="Picture 4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8052954" name="Picture 4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3350" cy="1403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5C32">
        <w:t>The amount of support you get will be based on:</w:t>
      </w:r>
    </w:p>
    <w:p w14:paraId="3754ED4D" w14:textId="7AA71CED" w:rsidR="00D35C32" w:rsidRDefault="00D35C32" w:rsidP="00D35C32">
      <w:pPr>
        <w:pStyle w:val="Listtoplevel"/>
      </w:pPr>
      <w:r>
        <w:t xml:space="preserve">your </w:t>
      </w:r>
      <w:r w:rsidR="00550D1E">
        <w:t>situation</w:t>
      </w:r>
    </w:p>
    <w:p w14:paraId="3BD132E2" w14:textId="2F62AF23" w:rsidR="00550D1E" w:rsidRDefault="00C55D50" w:rsidP="00D35C32">
      <w:pPr>
        <w:pStyle w:val="Listtoplevel"/>
      </w:pPr>
      <w:r>
        <w:drawing>
          <wp:anchor distT="0" distB="0" distL="114300" distR="114300" simplePos="0" relativeHeight="251737088" behindDoc="0" locked="0" layoutInCell="1" allowOverlap="1" wp14:anchorId="19BC897C" wp14:editId="408BBCEA">
            <wp:simplePos x="0" y="0"/>
            <wp:positionH relativeFrom="margin">
              <wp:posOffset>0</wp:posOffset>
            </wp:positionH>
            <wp:positionV relativeFrom="paragraph">
              <wp:posOffset>330200</wp:posOffset>
            </wp:positionV>
            <wp:extent cx="1390650" cy="1390650"/>
            <wp:effectExtent l="0" t="0" r="0" b="0"/>
            <wp:wrapNone/>
            <wp:docPr id="1676452123" name="Picture 4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6452123" name="Picture 4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0D1E">
        <w:t>what funding you get</w:t>
      </w:r>
    </w:p>
    <w:p w14:paraId="76CD0422" w14:textId="03C0D24B" w:rsidR="00D35C32" w:rsidRPr="00D35C32" w:rsidRDefault="00D35C32" w:rsidP="00D35C32">
      <w:pPr>
        <w:pStyle w:val="Listtoplevel"/>
      </w:pPr>
      <w:r>
        <w:t>how well you have managed your funding before.</w:t>
      </w:r>
    </w:p>
    <w:p w14:paraId="100BF636" w14:textId="3803BC66" w:rsidR="00C55D50" w:rsidRDefault="00C55D50" w:rsidP="007503A1"/>
    <w:p w14:paraId="00BF4404" w14:textId="14802E8A" w:rsidR="00C55D50" w:rsidRDefault="00C55D50" w:rsidP="007503A1">
      <w:r>
        <w:rPr>
          <w:noProof/>
        </w:rPr>
        <w:drawing>
          <wp:anchor distT="0" distB="0" distL="114300" distR="114300" simplePos="0" relativeHeight="251741184" behindDoc="0" locked="0" layoutInCell="1" allowOverlap="1" wp14:anchorId="62EE7CB8" wp14:editId="56D0392D">
            <wp:simplePos x="0" y="0"/>
            <wp:positionH relativeFrom="margin">
              <wp:posOffset>-198120</wp:posOffset>
            </wp:positionH>
            <wp:positionV relativeFrom="margin">
              <wp:posOffset>3608070</wp:posOffset>
            </wp:positionV>
            <wp:extent cx="1699260" cy="1390650"/>
            <wp:effectExtent l="0" t="0" r="0" b="0"/>
            <wp:wrapNone/>
            <wp:docPr id="1930815871" name="Picture 5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0815871" name="Picture 5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9260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253E72E" w14:textId="6093786F" w:rsidR="00053913" w:rsidRDefault="00D35C32" w:rsidP="007503A1">
      <w:r>
        <w:t>Some people will need:</w:t>
      </w:r>
    </w:p>
    <w:p w14:paraId="5764753E" w14:textId="5C9CD94E" w:rsidR="00D35C32" w:rsidRDefault="00D35C32" w:rsidP="00D35C32">
      <w:pPr>
        <w:pStyle w:val="Listtoplevel"/>
      </w:pPr>
      <w:r>
        <w:t>a lot of support</w:t>
      </w:r>
    </w:p>
    <w:p w14:paraId="4C2BFF2C" w14:textId="6FF85FCD" w:rsidR="00D35C32" w:rsidRDefault="00D35C32" w:rsidP="00D35C32">
      <w:pPr>
        <w:pStyle w:val="Listtoplevel"/>
      </w:pPr>
      <w:r>
        <w:t>only a little support.</w:t>
      </w:r>
    </w:p>
    <w:p w14:paraId="3BDE3A7E" w14:textId="268027BF" w:rsidR="00D35C32" w:rsidRDefault="00C55D50" w:rsidP="00D35C32">
      <w:r>
        <w:rPr>
          <w:noProof/>
        </w:rPr>
        <w:drawing>
          <wp:anchor distT="0" distB="0" distL="114300" distR="114300" simplePos="0" relativeHeight="251740160" behindDoc="0" locked="0" layoutInCell="1" allowOverlap="1" wp14:anchorId="300CE9ED" wp14:editId="75F5B4C0">
            <wp:simplePos x="0" y="0"/>
            <wp:positionH relativeFrom="margin">
              <wp:posOffset>0</wp:posOffset>
            </wp:positionH>
            <wp:positionV relativeFrom="page">
              <wp:posOffset>6487160</wp:posOffset>
            </wp:positionV>
            <wp:extent cx="1219200" cy="1557020"/>
            <wp:effectExtent l="0" t="0" r="0" b="5080"/>
            <wp:wrapNone/>
            <wp:docPr id="1767946874" name="Picture 4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7946874" name="Picture 4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1557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8F295E" w14:textId="1496BEE8" w:rsidR="00D35C32" w:rsidRDefault="00D35C32" w:rsidP="00D35C32"/>
    <w:p w14:paraId="494CB222" w14:textId="792A23B8" w:rsidR="00D35C32" w:rsidRDefault="00D35C32" w:rsidP="00D35C32">
      <w:r>
        <w:t xml:space="preserve">Your host will contact you after </w:t>
      </w:r>
      <w:r>
        <w:br/>
        <w:t>1 April 2026 to talk about your support.</w:t>
      </w:r>
    </w:p>
    <w:p w14:paraId="3FEDB7FA" w14:textId="77777777" w:rsidR="00D35C32" w:rsidRDefault="00D35C32">
      <w:pPr>
        <w:spacing w:line="240" w:lineRule="auto"/>
        <w:ind w:left="0"/>
      </w:pPr>
      <w:r>
        <w:br w:type="page"/>
      </w:r>
    </w:p>
    <w:p w14:paraId="2CFE50E5" w14:textId="19AC9ED7" w:rsidR="00D35C32" w:rsidRDefault="00D35C32" w:rsidP="00D35C32">
      <w:pPr>
        <w:pStyle w:val="Heading1"/>
      </w:pPr>
      <w:r>
        <w:lastRenderedPageBreak/>
        <w:t>More information</w:t>
      </w:r>
    </w:p>
    <w:p w14:paraId="4062701F" w14:textId="77777777" w:rsidR="00D35C32" w:rsidRDefault="00D35C32" w:rsidP="00D35C32"/>
    <w:p w14:paraId="16F3E729" w14:textId="05FCC126" w:rsidR="00D35C32" w:rsidRDefault="004A7F1E" w:rsidP="00D35C32">
      <w:r>
        <w:rPr>
          <w:noProof/>
        </w:rPr>
        <w:drawing>
          <wp:anchor distT="0" distB="0" distL="114300" distR="114300" simplePos="0" relativeHeight="251742208" behindDoc="0" locked="0" layoutInCell="1" allowOverlap="1" wp14:anchorId="3402BD54" wp14:editId="377EA501">
            <wp:simplePos x="0" y="0"/>
            <wp:positionH relativeFrom="margin">
              <wp:align>left</wp:align>
            </wp:positionH>
            <wp:positionV relativeFrom="page">
              <wp:posOffset>2165350</wp:posOffset>
            </wp:positionV>
            <wp:extent cx="1155700" cy="1155700"/>
            <wp:effectExtent l="0" t="0" r="6350" b="0"/>
            <wp:wrapNone/>
            <wp:docPr id="161403268" name="Picture 5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403268" name="Picture 5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5700" cy="1155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C1AB54D" w14:textId="46ECD038" w:rsidR="00D35C32" w:rsidRDefault="00D35C32" w:rsidP="00D35C32">
      <w:r>
        <w:t>You can find out more about the April 2026 changes on the DSS website at:</w:t>
      </w:r>
    </w:p>
    <w:p w14:paraId="5950DBD5" w14:textId="77777777" w:rsidR="00D35C32" w:rsidRDefault="00D35C32" w:rsidP="00D35C32"/>
    <w:p w14:paraId="55D6049F" w14:textId="1971FEC8" w:rsidR="00D35C32" w:rsidRDefault="00D35C32" w:rsidP="00D35C32">
      <w:pPr>
        <w:ind w:left="2268"/>
        <w:rPr>
          <w:b/>
          <w:bCs/>
          <w:color w:val="000000" w:themeColor="text1"/>
        </w:rPr>
      </w:pPr>
      <w:hyperlink r:id="rId82" w:history="1">
        <w:r w:rsidRPr="00D35C32">
          <w:rPr>
            <w:rStyle w:val="Hyperlink"/>
            <w:b/>
            <w:bCs/>
            <w:color w:val="000000" w:themeColor="text1"/>
            <w:u w:val="none"/>
          </w:rPr>
          <w:t>www.disabilitysupport.govt.nz/dsschanges</w:t>
        </w:r>
      </w:hyperlink>
    </w:p>
    <w:p w14:paraId="5CE4B280" w14:textId="78FE02CC" w:rsidR="00D35C32" w:rsidRDefault="004A7F1E" w:rsidP="00D35C32">
      <w:pPr>
        <w:ind w:left="2268"/>
        <w:rPr>
          <w:b/>
          <w:bCs/>
          <w:color w:val="000000" w:themeColor="text1"/>
        </w:rPr>
      </w:pPr>
      <w:r>
        <w:rPr>
          <w:noProof/>
        </w:rPr>
        <w:drawing>
          <wp:anchor distT="0" distB="0" distL="114300" distR="114300" simplePos="0" relativeHeight="251743232" behindDoc="0" locked="0" layoutInCell="1" allowOverlap="1" wp14:anchorId="7EBB2A03" wp14:editId="0B00C253">
            <wp:simplePos x="0" y="0"/>
            <wp:positionH relativeFrom="margin">
              <wp:align>left</wp:align>
            </wp:positionH>
            <wp:positionV relativeFrom="page">
              <wp:posOffset>4146550</wp:posOffset>
            </wp:positionV>
            <wp:extent cx="1301750" cy="1668145"/>
            <wp:effectExtent l="0" t="0" r="0" b="8255"/>
            <wp:wrapNone/>
            <wp:docPr id="496785180" name="Picture 5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6785180" name="Picture 5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1750" cy="1668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98E8C5" w14:textId="267BDDF0" w:rsidR="00D35C32" w:rsidRDefault="00D35C32" w:rsidP="00D35C32"/>
    <w:p w14:paraId="194D39D4" w14:textId="12D5830A" w:rsidR="004A7F1E" w:rsidRDefault="00D35C32" w:rsidP="00D35C32">
      <w:r>
        <w:t xml:space="preserve">This website is </w:t>
      </w:r>
      <w:r w:rsidRPr="00D35C32">
        <w:rPr>
          <w:b/>
          <w:bCs/>
        </w:rPr>
        <w:t>not</w:t>
      </w:r>
      <w:r>
        <w:t xml:space="preserve"> in Easy Read.</w:t>
      </w:r>
    </w:p>
    <w:p w14:paraId="2410CC70" w14:textId="77777777" w:rsidR="004A7F1E" w:rsidRDefault="004A7F1E">
      <w:pPr>
        <w:spacing w:line="240" w:lineRule="auto"/>
        <w:ind w:left="0"/>
      </w:pPr>
      <w:r>
        <w:br w:type="page"/>
      </w:r>
    </w:p>
    <w:p w14:paraId="3877C5BD" w14:textId="77777777" w:rsidR="004A7F1E" w:rsidRPr="00666CFD" w:rsidRDefault="004A7F1E" w:rsidP="004A7F1E">
      <w:pPr>
        <w:tabs>
          <w:tab w:val="left" w:pos="142"/>
        </w:tabs>
        <w:spacing w:after="120"/>
        <w:ind w:left="2835"/>
        <w:rPr>
          <w:rFonts w:eastAsia="Times New Roman" w:cs="Arial"/>
          <w:sz w:val="28"/>
          <w:szCs w:val="28"/>
          <w:lang w:eastAsia="en-NZ"/>
        </w:rPr>
      </w:pPr>
      <w:r>
        <w:rPr>
          <w:rFonts w:cs="Arial"/>
          <w:noProof/>
          <w:szCs w:val="32"/>
          <w:lang w:val="en-NZ" w:eastAsia="en-NZ"/>
        </w:rPr>
        <w:lastRenderedPageBreak/>
        <w:drawing>
          <wp:anchor distT="0" distB="0" distL="114300" distR="114300" simplePos="0" relativeHeight="251745280" behindDoc="0" locked="0" layoutInCell="1" allowOverlap="1" wp14:anchorId="7DE51319" wp14:editId="0B4A5B57">
            <wp:simplePos x="0" y="0"/>
            <wp:positionH relativeFrom="margin">
              <wp:posOffset>-71755</wp:posOffset>
            </wp:positionH>
            <wp:positionV relativeFrom="paragraph">
              <wp:posOffset>476504</wp:posOffset>
            </wp:positionV>
            <wp:extent cx="1619885" cy="543560"/>
            <wp:effectExtent l="0" t="0" r="5715" b="2540"/>
            <wp:wrapNone/>
            <wp:docPr id="573190228" name="Picture 1" descr="Ministry of Social Development te Manatū Whakahiato Ora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3190228" name="Picture 1" descr="Ministry of Social Development te Manatū Whakahiato Ora logo"/>
                    <pic:cNvPicPr/>
                  </pic:nvPicPr>
                  <pic:blipFill rotWithShape="1"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8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885" cy="543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="Arial"/>
          <w:noProof/>
          <w:szCs w:val="32"/>
          <w:lang w:val="en-NZ" w:eastAsia="en-NZ"/>
        </w:rPr>
        <w:drawing>
          <wp:anchor distT="0" distB="0" distL="114300" distR="114300" simplePos="0" relativeHeight="251755520" behindDoc="0" locked="0" layoutInCell="1" allowOverlap="1" wp14:anchorId="0E1CF64B" wp14:editId="5E6ACD1F">
            <wp:simplePos x="0" y="0"/>
            <wp:positionH relativeFrom="margin">
              <wp:posOffset>-71755</wp:posOffset>
            </wp:positionH>
            <wp:positionV relativeFrom="paragraph">
              <wp:posOffset>-30353</wp:posOffset>
            </wp:positionV>
            <wp:extent cx="1619885" cy="604520"/>
            <wp:effectExtent l="0" t="0" r="5715" b="5080"/>
            <wp:wrapNone/>
            <wp:docPr id="1343518266" name="Picture 1" descr="Disability support services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9005807" name="Picture 1" descr="Disability support services logo"/>
                    <pic:cNvPicPr/>
                  </pic:nvPicPr>
                  <pic:blipFill rotWithShape="1"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65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885" cy="604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16DBA">
        <w:rPr>
          <w:rFonts w:eastAsia="Times New Roman" w:cs="Times New Roman"/>
          <w:noProof/>
          <w:sz w:val="28"/>
          <w:szCs w:val="28"/>
          <w:lang w:eastAsia="en-NZ"/>
        </w:rPr>
        <mc:AlternateContent>
          <mc:Choice Requires="wps">
            <w:drawing>
              <wp:anchor distT="0" distB="0" distL="114300" distR="114300" simplePos="0" relativeHeight="251747328" behindDoc="1" locked="0" layoutInCell="1" allowOverlap="1" wp14:anchorId="7F68D14D" wp14:editId="6E0507EB">
                <wp:simplePos x="0" y="0"/>
                <wp:positionH relativeFrom="margin">
                  <wp:posOffset>-342900</wp:posOffset>
                </wp:positionH>
                <wp:positionV relativeFrom="paragraph">
                  <wp:posOffset>-266700</wp:posOffset>
                </wp:positionV>
                <wp:extent cx="6234430" cy="8391525"/>
                <wp:effectExtent l="0" t="0" r="13970" b="28575"/>
                <wp:wrapNone/>
                <wp:docPr id="332" name="Rectangle: Rounded Corners 2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34430" cy="8391525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6FDB9D" id="Rectangle: Rounded Corners 24" o:spid="_x0000_s1026" alt="&quot;&quot;" style="position:absolute;margin-left:-27pt;margin-top:-21pt;width:490.9pt;height:660.75pt;z-index:-251569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" filled="f" strokecolor="windowText">
                <w10:wrap anchorx="margin"/>
              </v:rect>
            </w:pict>
          </mc:Fallback>
        </mc:AlternateContent>
      </w:r>
      <w:r w:rsidRPr="00316DBA">
        <w:rPr>
          <w:rFonts w:eastAsia="Times New Roman" w:cs="Arial"/>
          <w:sz w:val="28"/>
          <w:szCs w:val="28"/>
          <w:lang w:eastAsia="en-NZ"/>
        </w:rPr>
        <w:t xml:space="preserve">This information has been written by </w:t>
      </w:r>
      <w:r>
        <w:rPr>
          <w:rFonts w:eastAsia="Times New Roman" w:cs="Arial"/>
          <w:sz w:val="28"/>
          <w:szCs w:val="28"/>
          <w:lang w:eastAsia="en-NZ"/>
        </w:rPr>
        <w:t xml:space="preserve">Disability Support Services </w:t>
      </w:r>
      <w:r w:rsidRPr="00666CFD">
        <w:rPr>
          <w:rFonts w:eastAsia="Times New Roman" w:cs="Arial"/>
          <w:sz w:val="28"/>
          <w:szCs w:val="28"/>
          <w:lang w:eastAsia="en-NZ"/>
        </w:rPr>
        <w:t xml:space="preserve">Ministry of Social Development </w:t>
      </w:r>
      <w:r>
        <w:rPr>
          <w:rFonts w:eastAsia="Times New Roman" w:cs="Arial"/>
          <w:sz w:val="28"/>
          <w:szCs w:val="28"/>
          <w:lang w:eastAsia="en-NZ"/>
        </w:rPr>
        <w:t>T</w:t>
      </w:r>
      <w:r w:rsidRPr="00666CFD">
        <w:rPr>
          <w:rFonts w:eastAsia="Times New Roman" w:cs="Arial"/>
          <w:sz w:val="28"/>
          <w:szCs w:val="28"/>
          <w:lang w:eastAsia="en-NZ"/>
        </w:rPr>
        <w:t xml:space="preserve">e </w:t>
      </w:r>
      <w:proofErr w:type="spellStart"/>
      <w:r w:rsidRPr="00666CFD">
        <w:rPr>
          <w:rFonts w:eastAsia="Times New Roman" w:cs="Arial"/>
          <w:sz w:val="28"/>
          <w:szCs w:val="28"/>
          <w:lang w:eastAsia="en-NZ"/>
        </w:rPr>
        <w:t>Manat</w:t>
      </w:r>
      <w:r>
        <w:rPr>
          <w:rFonts w:eastAsia="Times New Roman" w:cs="Arial"/>
          <w:sz w:val="28"/>
          <w:szCs w:val="28"/>
          <w:lang w:eastAsia="en-NZ"/>
        </w:rPr>
        <w:t>ū</w:t>
      </w:r>
      <w:proofErr w:type="spellEnd"/>
      <w:r w:rsidRPr="00666CFD">
        <w:rPr>
          <w:rFonts w:eastAsia="Times New Roman" w:cs="Arial"/>
          <w:sz w:val="28"/>
          <w:szCs w:val="28"/>
          <w:lang w:eastAsia="en-NZ"/>
        </w:rPr>
        <w:t xml:space="preserve"> </w:t>
      </w:r>
      <w:proofErr w:type="spellStart"/>
      <w:r w:rsidRPr="00666CFD">
        <w:rPr>
          <w:rFonts w:eastAsia="Times New Roman" w:cs="Arial"/>
          <w:sz w:val="28"/>
          <w:szCs w:val="28"/>
          <w:lang w:eastAsia="en-NZ"/>
        </w:rPr>
        <w:t>Whakahiato</w:t>
      </w:r>
      <w:proofErr w:type="spellEnd"/>
      <w:r w:rsidRPr="00666CFD">
        <w:rPr>
          <w:rFonts w:eastAsia="Times New Roman" w:cs="Arial"/>
          <w:sz w:val="28"/>
          <w:szCs w:val="28"/>
          <w:lang w:eastAsia="en-NZ"/>
        </w:rPr>
        <w:t xml:space="preserve"> Ora</w:t>
      </w:r>
      <w:r>
        <w:rPr>
          <w:rFonts w:eastAsia="Times New Roman" w:cs="Arial"/>
          <w:sz w:val="28"/>
          <w:szCs w:val="28"/>
          <w:lang w:eastAsia="en-NZ"/>
        </w:rPr>
        <w:t>.</w:t>
      </w:r>
    </w:p>
    <w:p w14:paraId="65E9B328" w14:textId="77777777" w:rsidR="004A7F1E" w:rsidRPr="00316DBA" w:rsidRDefault="004A7F1E" w:rsidP="004A7F1E">
      <w:pPr>
        <w:spacing w:after="120"/>
        <w:ind w:left="2835"/>
        <w:rPr>
          <w:rFonts w:eastAsia="Times New Roman" w:cs="Arial"/>
          <w:sz w:val="28"/>
          <w:szCs w:val="28"/>
          <w:lang w:eastAsia="en-NZ"/>
        </w:rPr>
      </w:pPr>
    </w:p>
    <w:p w14:paraId="518AFB05" w14:textId="77777777" w:rsidR="004A7F1E" w:rsidRPr="00316DBA" w:rsidRDefault="004A7F1E" w:rsidP="004A7F1E">
      <w:pPr>
        <w:spacing w:after="120"/>
        <w:ind w:left="2835"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eastAsia="Times New Roman" w:cs="Times New Roman"/>
          <w:noProof/>
          <w:sz w:val="28"/>
          <w:szCs w:val="28"/>
        </w:rPr>
        <w:drawing>
          <wp:anchor distT="0" distB="0" distL="114300" distR="114300" simplePos="0" relativeHeight="251749376" behindDoc="0" locked="0" layoutInCell="1" allowOverlap="1" wp14:anchorId="6FF3839C" wp14:editId="724231ED">
            <wp:simplePos x="0" y="0"/>
            <wp:positionH relativeFrom="margin">
              <wp:align>left</wp:align>
            </wp:positionH>
            <wp:positionV relativeFrom="paragraph">
              <wp:posOffset>17145</wp:posOffset>
            </wp:positionV>
            <wp:extent cx="1600200" cy="691369"/>
            <wp:effectExtent l="0" t="0" r="0" b="0"/>
            <wp:wrapNone/>
            <wp:docPr id="1336230554" name="Picture 5" descr="Make it Easy Kia Māmā Mai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6230554" name="Picture 5" descr="Make it Easy Kia Māmā Mai logo.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411" cy="693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16DBA">
        <w:rPr>
          <w:rFonts w:eastAsia="Times New Roman" w:cs="Arial"/>
          <w:sz w:val="28"/>
          <w:szCs w:val="28"/>
          <w:lang w:eastAsia="en-NZ"/>
        </w:rPr>
        <w:t>It has been translated into Easy Read by the Make it Easy Kia Māmā Mai service of People First New Zealand Ngā Tāngata Tuatahi.</w:t>
      </w:r>
    </w:p>
    <w:p w14:paraId="5BCCC176" w14:textId="77777777" w:rsidR="004A7F1E" w:rsidRPr="00316DBA" w:rsidRDefault="004A7F1E" w:rsidP="004A7F1E">
      <w:pPr>
        <w:spacing w:after="120"/>
        <w:ind w:left="2835"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eastAsia="Times New Roman" w:cs="Times New Roman"/>
          <w:noProof/>
          <w:sz w:val="28"/>
          <w:szCs w:val="28"/>
        </w:rPr>
        <w:drawing>
          <wp:anchor distT="0" distB="0" distL="114300" distR="114300" simplePos="0" relativeHeight="251748352" behindDoc="0" locked="0" layoutInCell="1" allowOverlap="1" wp14:anchorId="469434E2" wp14:editId="48F86C97">
            <wp:simplePos x="0" y="0"/>
            <wp:positionH relativeFrom="margin">
              <wp:posOffset>-18585</wp:posOffset>
            </wp:positionH>
            <wp:positionV relativeFrom="paragraph">
              <wp:posOffset>189230</wp:posOffset>
            </wp:positionV>
            <wp:extent cx="1638300" cy="819382"/>
            <wp:effectExtent l="0" t="0" r="0" b="0"/>
            <wp:wrapNone/>
            <wp:docPr id="1960139436" name="Picture 4" descr="People First NZ Ngā Tāngata Tuatahi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0139436" name="Picture 4" descr="People First NZ Ngā Tāngata Tuatahi logo.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819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26B31E" w14:textId="77777777" w:rsidR="004A7F1E" w:rsidRPr="00316DBA" w:rsidRDefault="004A7F1E" w:rsidP="004A7F1E">
      <w:pPr>
        <w:spacing w:after="120"/>
        <w:ind w:left="2835"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eastAsia="Times New Roman" w:cs="Arial"/>
          <w:sz w:val="28"/>
          <w:szCs w:val="28"/>
          <w:lang w:eastAsia="en-NZ"/>
        </w:rPr>
        <w:t>The ideas in this document are not the ideas of People First New Zealand Ngā Tāngata Tuatahi.</w:t>
      </w:r>
    </w:p>
    <w:p w14:paraId="3CB26B47" w14:textId="77777777" w:rsidR="004A7F1E" w:rsidRPr="00316DBA" w:rsidRDefault="004A7F1E" w:rsidP="004A7F1E">
      <w:pPr>
        <w:spacing w:after="120"/>
        <w:ind w:left="2835"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ascii="Calibri" w:eastAsia="Times New Roman" w:hAnsi="Calibri" w:cs="Times New Roman"/>
          <w:noProof/>
          <w:sz w:val="28"/>
          <w:szCs w:val="28"/>
          <w:lang w:eastAsia="en-NZ"/>
        </w:rPr>
        <w:drawing>
          <wp:anchor distT="0" distB="0" distL="114300" distR="114300" simplePos="0" relativeHeight="251746304" behindDoc="0" locked="0" layoutInCell="1" allowOverlap="1" wp14:anchorId="0B87390E" wp14:editId="3E9ED2AD">
            <wp:simplePos x="0" y="0"/>
            <wp:positionH relativeFrom="margin">
              <wp:posOffset>476250</wp:posOffset>
            </wp:positionH>
            <wp:positionV relativeFrom="paragraph">
              <wp:posOffset>335915</wp:posOffset>
            </wp:positionV>
            <wp:extent cx="571500" cy="838200"/>
            <wp:effectExtent l="0" t="0" r="0" b="0"/>
            <wp:wrapNone/>
            <wp:docPr id="296" name="Picture 296" descr="Copyright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Picture 296" descr="Copyright logo."/>
                    <pic:cNvPicPr>
                      <a:picLocks noChangeAspect="1" noChangeArrowheads="1"/>
                    </pic:cNvPicPr>
                  </pic:nvPicPr>
                  <pic:blipFill rotWithShape="1"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051"/>
                    <a:stretch/>
                  </pic:blipFill>
                  <pic:spPr bwMode="auto">
                    <a:xfrm>
                      <a:off x="0" y="0"/>
                      <a:ext cx="5715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CA536B" w14:textId="77777777" w:rsidR="004A7F1E" w:rsidRPr="00316DBA" w:rsidRDefault="004A7F1E" w:rsidP="004A7F1E">
      <w:pPr>
        <w:spacing w:after="120"/>
        <w:ind w:left="2835"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eastAsia="Times New Roman" w:cs="Arial"/>
          <w:sz w:val="28"/>
          <w:szCs w:val="28"/>
        </w:rPr>
        <w:t>All images used in this Easy Read document are subject to copyright rules and cannot be used without permission.</w:t>
      </w:r>
    </w:p>
    <w:p w14:paraId="23EEF46F" w14:textId="77777777" w:rsidR="004A7F1E" w:rsidRPr="00316DBA" w:rsidRDefault="004A7F1E" w:rsidP="004A7F1E">
      <w:pPr>
        <w:ind w:left="2835"/>
        <w:rPr>
          <w:rFonts w:eastAsia="Times New Roman" w:cs="Arial"/>
          <w:sz w:val="28"/>
          <w:szCs w:val="28"/>
          <w:lang w:eastAsia="en-NZ"/>
        </w:rPr>
      </w:pPr>
    </w:p>
    <w:p w14:paraId="21240185" w14:textId="77777777" w:rsidR="004A7F1E" w:rsidRPr="00316DBA" w:rsidRDefault="004A7F1E" w:rsidP="004A7F1E">
      <w:pPr>
        <w:ind w:left="2835"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eastAsia="Times New Roman" w:cs="Arial"/>
          <w:noProof/>
          <w:szCs w:val="32"/>
          <w:lang w:eastAsia="en-NZ"/>
        </w:rPr>
        <w:drawing>
          <wp:anchor distT="0" distB="0" distL="114300" distR="114300" simplePos="0" relativeHeight="251751424" behindDoc="0" locked="0" layoutInCell="1" allowOverlap="1" wp14:anchorId="0945176C" wp14:editId="50F1BA1A">
            <wp:simplePos x="0" y="0"/>
            <wp:positionH relativeFrom="column">
              <wp:posOffset>142875</wp:posOffset>
            </wp:positionH>
            <wp:positionV relativeFrom="paragraph">
              <wp:posOffset>50165</wp:posOffset>
            </wp:positionV>
            <wp:extent cx="1104900" cy="371475"/>
            <wp:effectExtent l="0" t="0" r="0" b="9525"/>
            <wp:wrapThrough wrapText="bothSides">
              <wp:wrapPolygon edited="0">
                <wp:start x="13407" y="0"/>
                <wp:lineTo x="0" y="1108"/>
                <wp:lineTo x="0" y="12185"/>
                <wp:lineTo x="1862" y="17723"/>
                <wp:lineTo x="1490" y="18831"/>
                <wp:lineTo x="1490" y="21046"/>
                <wp:lineTo x="20855" y="21046"/>
                <wp:lineTo x="21228" y="18831"/>
                <wp:lineTo x="21228" y="11077"/>
                <wp:lineTo x="19366" y="0"/>
                <wp:lineTo x="13407" y="0"/>
              </wp:wrapPolygon>
            </wp:wrapThrough>
            <wp:docPr id="808795969" name="Picture 1" descr="Photo Symbols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795969" name="Picture 1" descr="Photo Symbols logo."/>
                    <pic:cNvPicPr/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6DBA">
        <w:rPr>
          <w:rFonts w:eastAsia="Times New Roman" w:cs="Arial"/>
          <w:sz w:val="28"/>
          <w:szCs w:val="28"/>
          <w:lang w:eastAsia="en-NZ"/>
        </w:rPr>
        <w:t>Make it Easy uses images from:</w:t>
      </w:r>
    </w:p>
    <w:p w14:paraId="7D5B11D2" w14:textId="77777777" w:rsidR="004A7F1E" w:rsidRPr="00316DBA" w:rsidRDefault="004A7F1E" w:rsidP="004A7F1E">
      <w:pPr>
        <w:ind w:left="2835"/>
        <w:rPr>
          <w:rFonts w:eastAsia="Times New Roman" w:cs="Arial"/>
          <w:sz w:val="10"/>
          <w:szCs w:val="10"/>
          <w:lang w:eastAsia="en-NZ"/>
        </w:rPr>
      </w:pPr>
    </w:p>
    <w:p w14:paraId="29C7A292" w14:textId="77777777" w:rsidR="004A7F1E" w:rsidRPr="00316DBA" w:rsidRDefault="004A7F1E" w:rsidP="004A7F1E">
      <w:pPr>
        <w:numPr>
          <w:ilvl w:val="0"/>
          <w:numId w:val="13"/>
        </w:numPr>
        <w:spacing w:after="160" w:line="259" w:lineRule="auto"/>
        <w:contextualSpacing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ascii="Calibri" w:eastAsia="Times New Roman" w:hAnsi="Calibri" w:cs="Times New Roman"/>
          <w:noProof/>
          <w:sz w:val="6"/>
          <w:lang w:eastAsia="en-NZ"/>
        </w:rPr>
        <w:drawing>
          <wp:anchor distT="0" distB="0" distL="114300" distR="114300" simplePos="0" relativeHeight="251750400" behindDoc="1" locked="0" layoutInCell="1" allowOverlap="1" wp14:anchorId="3032C360" wp14:editId="7082472F">
            <wp:simplePos x="0" y="0"/>
            <wp:positionH relativeFrom="margin">
              <wp:posOffset>219075</wp:posOffset>
            </wp:positionH>
            <wp:positionV relativeFrom="paragraph">
              <wp:posOffset>233680</wp:posOffset>
            </wp:positionV>
            <wp:extent cx="914400" cy="560070"/>
            <wp:effectExtent l="0" t="0" r="0" b="0"/>
            <wp:wrapThrough wrapText="bothSides">
              <wp:wrapPolygon edited="0">
                <wp:start x="0" y="0"/>
                <wp:lineTo x="0" y="20571"/>
                <wp:lineTo x="21150" y="20571"/>
                <wp:lineTo x="21150" y="0"/>
                <wp:lineTo x="0" y="0"/>
              </wp:wrapPolygon>
            </wp:wrapThrough>
            <wp:docPr id="1786681016" name="Picture 1786681016" descr="Change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" name="Picture 300" descr="Change logo.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560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6DBA">
        <w:rPr>
          <w:rFonts w:eastAsia="Times New Roman" w:cs="Arial"/>
          <w:sz w:val="28"/>
          <w:szCs w:val="28"/>
          <w:lang w:eastAsia="en-NZ"/>
        </w:rPr>
        <w:t>Photosymbols</w:t>
      </w:r>
    </w:p>
    <w:p w14:paraId="6AB4897D" w14:textId="77777777" w:rsidR="004A7F1E" w:rsidRPr="00316DBA" w:rsidRDefault="004A7F1E" w:rsidP="004A7F1E">
      <w:pPr>
        <w:ind w:left="3240"/>
        <w:contextualSpacing/>
        <w:rPr>
          <w:rFonts w:eastAsia="Times New Roman" w:cs="Arial"/>
          <w:sz w:val="10"/>
          <w:szCs w:val="10"/>
          <w:lang w:eastAsia="en-NZ"/>
        </w:rPr>
      </w:pPr>
    </w:p>
    <w:p w14:paraId="2B0B6112" w14:textId="77777777" w:rsidR="004A7F1E" w:rsidRPr="00316DBA" w:rsidRDefault="004A7F1E" w:rsidP="004A7F1E">
      <w:pPr>
        <w:numPr>
          <w:ilvl w:val="0"/>
          <w:numId w:val="13"/>
        </w:numPr>
        <w:spacing w:after="160" w:line="259" w:lineRule="auto"/>
        <w:contextualSpacing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eastAsia="Times New Roman" w:cs="Arial"/>
          <w:sz w:val="28"/>
          <w:szCs w:val="28"/>
          <w:lang w:eastAsia="en-NZ"/>
        </w:rPr>
        <w:t>Change Images</w:t>
      </w:r>
    </w:p>
    <w:p w14:paraId="6E97AF27" w14:textId="77777777" w:rsidR="004A7F1E" w:rsidRPr="00316DBA" w:rsidRDefault="004A7F1E" w:rsidP="004A7F1E">
      <w:pPr>
        <w:ind w:left="3240"/>
        <w:contextualSpacing/>
        <w:rPr>
          <w:rFonts w:eastAsia="Times New Roman" w:cs="Times New Roman"/>
          <w:sz w:val="10"/>
          <w:szCs w:val="10"/>
          <w:shd w:val="clear" w:color="auto" w:fill="FFFFFF"/>
        </w:rPr>
      </w:pPr>
    </w:p>
    <w:p w14:paraId="4C274D2C" w14:textId="77777777" w:rsidR="004A7F1E" w:rsidRPr="00316DBA" w:rsidRDefault="004A7F1E" w:rsidP="004A7F1E">
      <w:pPr>
        <w:numPr>
          <w:ilvl w:val="0"/>
          <w:numId w:val="13"/>
        </w:numPr>
        <w:spacing w:after="160" w:line="259" w:lineRule="auto"/>
        <w:contextualSpacing/>
        <w:rPr>
          <w:rFonts w:eastAsia="Times New Roman" w:cs="Times New Roman"/>
          <w:sz w:val="28"/>
          <w:szCs w:val="28"/>
          <w:shd w:val="clear" w:color="auto" w:fill="FFFFFF"/>
        </w:rPr>
      </w:pPr>
      <w:r w:rsidRPr="00316DBA">
        <w:rPr>
          <w:rFonts w:eastAsia="Times New Roman" w:cs="Times New Roman"/>
          <w:noProof/>
          <w:sz w:val="20"/>
        </w:rPr>
        <w:drawing>
          <wp:anchor distT="0" distB="0" distL="114300" distR="114300" simplePos="0" relativeHeight="251754496" behindDoc="0" locked="0" layoutInCell="1" allowOverlap="1" wp14:anchorId="4E905C19" wp14:editId="64EBE68C">
            <wp:simplePos x="0" y="0"/>
            <wp:positionH relativeFrom="column">
              <wp:posOffset>-95250</wp:posOffset>
            </wp:positionH>
            <wp:positionV relativeFrom="paragraph">
              <wp:posOffset>254000</wp:posOffset>
            </wp:positionV>
            <wp:extent cx="727710" cy="771525"/>
            <wp:effectExtent l="0" t="0" r="0" b="9525"/>
            <wp:wrapThrough wrapText="bothSides">
              <wp:wrapPolygon edited="0">
                <wp:start x="9047" y="0"/>
                <wp:lineTo x="5089" y="1067"/>
                <wp:lineTo x="0" y="5867"/>
                <wp:lineTo x="0" y="10667"/>
                <wp:lineTo x="2827" y="17067"/>
                <wp:lineTo x="1696" y="21333"/>
                <wp:lineTo x="19225" y="21333"/>
                <wp:lineTo x="18094" y="17067"/>
                <wp:lineTo x="20921" y="10667"/>
                <wp:lineTo x="20921" y="5867"/>
                <wp:lineTo x="15832" y="1067"/>
                <wp:lineTo x="11874" y="0"/>
                <wp:lineTo x="9047" y="0"/>
              </wp:wrapPolygon>
            </wp:wrapThrough>
            <wp:docPr id="1488687815" name="Picture 1488687815" descr="EssGeeSee NZ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8687815" name="Picture 1488687815" descr="EssGeeSee NZ logo."/>
                    <pic:cNvPicPr/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710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6DBA">
        <w:rPr>
          <w:rFonts w:eastAsia="Times New Roman" w:cs="Arial"/>
          <w:sz w:val="28"/>
          <w:szCs w:val="28"/>
          <w:lang w:eastAsia="en-NZ"/>
        </w:rPr>
        <w:t>Huriana</w:t>
      </w:r>
      <w:r w:rsidRPr="00316DBA">
        <w:rPr>
          <w:rFonts w:eastAsia="Times New Roman" w:cs="Times New Roman"/>
          <w:sz w:val="28"/>
          <w:szCs w:val="28"/>
          <w:shd w:val="clear" w:color="auto" w:fill="FFFFFF"/>
        </w:rPr>
        <w:t xml:space="preserve"> Kopeke-Te Aho</w:t>
      </w:r>
    </w:p>
    <w:p w14:paraId="1AC8814E" w14:textId="77777777" w:rsidR="004A7F1E" w:rsidRPr="00316DBA" w:rsidRDefault="004A7F1E" w:rsidP="004A7F1E">
      <w:pPr>
        <w:ind w:left="3240"/>
        <w:contextualSpacing/>
        <w:rPr>
          <w:rFonts w:eastAsia="Times New Roman" w:cs="Arial"/>
          <w:color w:val="000000"/>
          <w:sz w:val="10"/>
          <w:szCs w:val="10"/>
          <w:shd w:val="clear" w:color="auto" w:fill="FFFFFF"/>
        </w:rPr>
      </w:pPr>
      <w:r w:rsidRPr="00316DBA">
        <w:rPr>
          <w:rFonts w:eastAsia="Times New Roman" w:cs="Times New Roman"/>
          <w:noProof/>
          <w:shd w:val="clear" w:color="auto" w:fill="FFFFFF"/>
        </w:rPr>
        <w:drawing>
          <wp:anchor distT="0" distB="0" distL="114300" distR="114300" simplePos="0" relativeHeight="251752448" behindDoc="0" locked="0" layoutInCell="1" allowOverlap="1" wp14:anchorId="50BD845E" wp14:editId="647D642A">
            <wp:simplePos x="0" y="0"/>
            <wp:positionH relativeFrom="column">
              <wp:posOffset>752475</wp:posOffset>
            </wp:positionH>
            <wp:positionV relativeFrom="paragraph">
              <wp:posOffset>68580</wp:posOffset>
            </wp:positionV>
            <wp:extent cx="666750" cy="666750"/>
            <wp:effectExtent l="0" t="0" r="0" b="0"/>
            <wp:wrapThrough wrapText="bothSides">
              <wp:wrapPolygon edited="0">
                <wp:start x="0" y="0"/>
                <wp:lineTo x="0" y="20983"/>
                <wp:lineTo x="20983" y="20983"/>
                <wp:lineTo x="20983" y="0"/>
                <wp:lineTo x="0" y="0"/>
              </wp:wrapPolygon>
            </wp:wrapThrough>
            <wp:docPr id="1727765740" name="Picture 1" descr="T. Wood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7765740" name="Picture 1" descr="T. Wood logo."/>
                    <pic:cNvPicPr/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750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154B87" w14:textId="77777777" w:rsidR="004A7F1E" w:rsidRPr="00316DBA" w:rsidRDefault="004A7F1E" w:rsidP="004A7F1E">
      <w:pPr>
        <w:numPr>
          <w:ilvl w:val="0"/>
          <w:numId w:val="13"/>
        </w:numPr>
        <w:spacing w:after="160" w:line="259" w:lineRule="auto"/>
        <w:contextualSpacing/>
        <w:rPr>
          <w:rFonts w:eastAsia="Times New Roman" w:cs="Arial"/>
          <w:color w:val="000000"/>
          <w:sz w:val="28"/>
          <w:szCs w:val="28"/>
          <w:shd w:val="clear" w:color="auto" w:fill="FFFFFF"/>
        </w:rPr>
      </w:pPr>
      <w:r w:rsidRPr="00316DBA">
        <w:rPr>
          <w:rFonts w:eastAsia="Times New Roman" w:cs="Arial"/>
          <w:color w:val="000000"/>
          <w:sz w:val="28"/>
          <w:szCs w:val="28"/>
          <w:shd w:val="clear" w:color="auto" w:fill="FFFFFF"/>
        </w:rPr>
        <w:t>SGC Image Works </w:t>
      </w:r>
    </w:p>
    <w:p w14:paraId="60FF4ABD" w14:textId="77777777" w:rsidR="004A7F1E" w:rsidRPr="00316DBA" w:rsidRDefault="004A7F1E" w:rsidP="004A7F1E">
      <w:pPr>
        <w:ind w:left="3240"/>
        <w:contextualSpacing/>
        <w:rPr>
          <w:rFonts w:eastAsia="Times New Roman" w:cs="Arial"/>
          <w:color w:val="000000"/>
          <w:sz w:val="10"/>
          <w:szCs w:val="10"/>
          <w:shd w:val="clear" w:color="auto" w:fill="FFFFFF"/>
        </w:rPr>
      </w:pPr>
    </w:p>
    <w:p w14:paraId="3CE3268D" w14:textId="77777777" w:rsidR="004A7F1E" w:rsidRPr="00316DBA" w:rsidRDefault="004A7F1E" w:rsidP="004A7F1E">
      <w:pPr>
        <w:numPr>
          <w:ilvl w:val="0"/>
          <w:numId w:val="13"/>
        </w:numPr>
        <w:spacing w:after="160" w:line="259" w:lineRule="auto"/>
        <w:contextualSpacing/>
        <w:rPr>
          <w:rFonts w:eastAsia="Times New Roman" w:cs="Arial"/>
          <w:color w:val="000000"/>
          <w:sz w:val="28"/>
          <w:szCs w:val="28"/>
          <w:shd w:val="clear" w:color="auto" w:fill="FFFFFF"/>
        </w:rPr>
      </w:pPr>
      <w:r w:rsidRPr="00316DBA">
        <w:rPr>
          <w:rFonts w:eastAsia="Times New Roman" w:cs="Arial"/>
          <w:color w:val="000000"/>
          <w:sz w:val="28"/>
          <w:szCs w:val="28"/>
          <w:shd w:val="clear" w:color="auto" w:fill="FFFFFF"/>
        </w:rPr>
        <w:t>T Wood</w:t>
      </w:r>
    </w:p>
    <w:p w14:paraId="714ACCA8" w14:textId="77777777" w:rsidR="004A7F1E" w:rsidRPr="00316DBA" w:rsidRDefault="004A7F1E" w:rsidP="004A7F1E">
      <w:pPr>
        <w:ind w:left="3240"/>
        <w:contextualSpacing/>
        <w:rPr>
          <w:rFonts w:eastAsia="Times New Roman" w:cs="Arial"/>
          <w:sz w:val="10"/>
          <w:szCs w:val="10"/>
          <w:lang w:eastAsia="en-NZ"/>
        </w:rPr>
      </w:pPr>
    </w:p>
    <w:p w14:paraId="5D9A3646" w14:textId="77777777" w:rsidR="004A7F1E" w:rsidRPr="00316DBA" w:rsidRDefault="004A7F1E" w:rsidP="004A7F1E">
      <w:pPr>
        <w:numPr>
          <w:ilvl w:val="0"/>
          <w:numId w:val="13"/>
        </w:numPr>
        <w:spacing w:after="160" w:line="259" w:lineRule="auto"/>
        <w:contextualSpacing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eastAsia="Times New Roman" w:cs="Arial"/>
          <w:noProof/>
          <w:szCs w:val="32"/>
          <w:lang w:eastAsia="en-NZ"/>
        </w:rPr>
        <w:drawing>
          <wp:anchor distT="0" distB="0" distL="114300" distR="114300" simplePos="0" relativeHeight="251753472" behindDoc="0" locked="0" layoutInCell="1" allowOverlap="1" wp14:anchorId="3FE6E4E0" wp14:editId="39788E9A">
            <wp:simplePos x="0" y="0"/>
            <wp:positionH relativeFrom="column">
              <wp:posOffset>142875</wp:posOffset>
            </wp:positionH>
            <wp:positionV relativeFrom="paragraph">
              <wp:posOffset>113030</wp:posOffset>
            </wp:positionV>
            <wp:extent cx="1143000" cy="638810"/>
            <wp:effectExtent l="0" t="0" r="0" b="8890"/>
            <wp:wrapThrough wrapText="bothSides">
              <wp:wrapPolygon edited="0">
                <wp:start x="0" y="0"/>
                <wp:lineTo x="0" y="21256"/>
                <wp:lineTo x="21240" y="21256"/>
                <wp:lineTo x="21240" y="0"/>
                <wp:lineTo x="0" y="0"/>
              </wp:wrapPolygon>
            </wp:wrapThrough>
            <wp:docPr id="2143824044" name="Picture 1" descr="Studio Rebeko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3824044" name="Picture 1" descr="Studio Rebeko logo."/>
                    <pic:cNvPicPr/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638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6DBA">
        <w:rPr>
          <w:rFonts w:eastAsia="Times New Roman" w:cs="Arial"/>
          <w:color w:val="000000"/>
          <w:sz w:val="28"/>
          <w:szCs w:val="28"/>
          <w:shd w:val="clear" w:color="auto" w:fill="FFFFFF"/>
        </w:rPr>
        <w:t>Studio Rebeko</w:t>
      </w:r>
    </w:p>
    <w:p w14:paraId="00211558" w14:textId="77777777" w:rsidR="004A7F1E" w:rsidRPr="00316DBA" w:rsidRDefault="004A7F1E" w:rsidP="004A7F1E">
      <w:pPr>
        <w:ind w:left="3240"/>
        <w:contextualSpacing/>
        <w:rPr>
          <w:rFonts w:eastAsia="Times New Roman" w:cs="Arial"/>
          <w:sz w:val="10"/>
          <w:szCs w:val="10"/>
          <w:lang w:eastAsia="en-NZ"/>
        </w:rPr>
      </w:pPr>
    </w:p>
    <w:p w14:paraId="02FBD98C" w14:textId="54B44136" w:rsidR="00D35C32" w:rsidRPr="004A7F1E" w:rsidRDefault="004A7F1E" w:rsidP="004A7F1E">
      <w:pPr>
        <w:numPr>
          <w:ilvl w:val="0"/>
          <w:numId w:val="13"/>
        </w:numPr>
        <w:spacing w:after="160" w:line="259" w:lineRule="auto"/>
        <w:contextualSpacing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eastAsia="Times New Roman" w:cs="Arial"/>
          <w:color w:val="000000"/>
          <w:sz w:val="28"/>
          <w:szCs w:val="28"/>
          <w:shd w:val="clear" w:color="auto" w:fill="FFFFFF"/>
        </w:rPr>
        <w:t>Inga Kramer.</w:t>
      </w:r>
    </w:p>
    <w:p w14:paraId="7416EEA7" w14:textId="77777777" w:rsidR="007503A1" w:rsidRDefault="007503A1" w:rsidP="004A7F1E">
      <w:pPr>
        <w:ind w:left="0"/>
      </w:pPr>
    </w:p>
    <w:p w14:paraId="433D2150" w14:textId="77777777" w:rsidR="007503A1" w:rsidRPr="007503A1" w:rsidRDefault="007503A1" w:rsidP="007503A1"/>
    <w:sectPr w:rsidR="007503A1" w:rsidRPr="007503A1" w:rsidSect="00D35C32">
      <w:footerReference w:type="even" r:id="rId94"/>
      <w:footerReference w:type="default" r:id="rId95"/>
      <w:pgSz w:w="11906" w:h="16838"/>
      <w:pgMar w:top="1440" w:right="1440" w:bottom="1440" w:left="1440" w:header="708" w:footer="708" w:gutter="0"/>
      <w:pgBorders w:display="firstPage" w:offsetFrom="page">
        <w:top w:val="single" w:sz="24" w:space="24" w:color="527449"/>
        <w:left w:val="single" w:sz="24" w:space="24" w:color="527449"/>
        <w:bottom w:val="single" w:sz="24" w:space="24" w:color="527449"/>
        <w:right w:val="single" w:sz="24" w:space="24" w:color="527449"/>
      </w:pgBorders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F7A5B74" w14:textId="77777777" w:rsidR="00B87227" w:rsidRDefault="00B87227">
      <w:pPr>
        <w:spacing w:line="240" w:lineRule="auto"/>
      </w:pPr>
      <w:r>
        <w:separator/>
      </w:r>
    </w:p>
  </w:endnote>
  <w:endnote w:type="continuationSeparator" w:id="0">
    <w:p w14:paraId="15EDB14E" w14:textId="77777777" w:rsidR="00B87227" w:rsidRDefault="00B8722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-1507136821"/>
      <w:docPartObj>
        <w:docPartGallery w:val="Page Numbers (Bottom of Page)"/>
        <w:docPartUnique/>
      </w:docPartObj>
    </w:sdtPr>
    <w:sdtContent>
      <w:p w14:paraId="0DEB534C" w14:textId="77777777" w:rsidR="00E757C5" w:rsidRDefault="00BC7E04" w:rsidP="005B0F6D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315307"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17E74F65" w14:textId="77777777" w:rsidR="00E757C5" w:rsidRDefault="00E757C5" w:rsidP="00153863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  <w:sz w:val="28"/>
        <w:szCs w:val="28"/>
      </w:rPr>
      <w:id w:val="-1545434605"/>
      <w:docPartObj>
        <w:docPartGallery w:val="Page Numbers (Bottom of Page)"/>
        <w:docPartUnique/>
      </w:docPartObj>
    </w:sdtPr>
    <w:sdtContent>
      <w:p w14:paraId="152E16E5" w14:textId="77777777" w:rsidR="00E757C5" w:rsidRPr="00AA03EC" w:rsidRDefault="00BC7E04" w:rsidP="005B0F6D">
        <w:pPr>
          <w:pStyle w:val="Footer"/>
          <w:framePr w:wrap="none" w:vAnchor="text" w:hAnchor="margin" w:xAlign="right" w:y="1"/>
          <w:rPr>
            <w:rStyle w:val="PageNumber"/>
            <w:sz w:val="28"/>
            <w:szCs w:val="28"/>
          </w:rPr>
        </w:pPr>
        <w:r w:rsidRPr="00AA03EC">
          <w:rPr>
            <w:rStyle w:val="PageNumber"/>
            <w:sz w:val="28"/>
            <w:szCs w:val="28"/>
          </w:rPr>
          <w:fldChar w:fldCharType="begin"/>
        </w:r>
        <w:r w:rsidRPr="00AA03EC">
          <w:rPr>
            <w:rStyle w:val="PageNumber"/>
            <w:sz w:val="28"/>
            <w:szCs w:val="28"/>
          </w:rPr>
          <w:instrText xml:space="preserve"> PAGE </w:instrText>
        </w:r>
        <w:r w:rsidRPr="00AA03EC">
          <w:rPr>
            <w:rStyle w:val="PageNumber"/>
            <w:sz w:val="28"/>
            <w:szCs w:val="28"/>
          </w:rPr>
          <w:fldChar w:fldCharType="separate"/>
        </w:r>
        <w:r w:rsidRPr="00AA03EC">
          <w:rPr>
            <w:rStyle w:val="PageNumber"/>
            <w:noProof/>
            <w:sz w:val="28"/>
            <w:szCs w:val="28"/>
          </w:rPr>
          <w:t>2</w:t>
        </w:r>
        <w:r w:rsidRPr="00AA03EC">
          <w:rPr>
            <w:rStyle w:val="PageNumber"/>
            <w:sz w:val="28"/>
            <w:szCs w:val="28"/>
          </w:rPr>
          <w:fldChar w:fldCharType="end"/>
        </w:r>
      </w:p>
    </w:sdtContent>
  </w:sdt>
  <w:p w14:paraId="243100DF" w14:textId="77777777" w:rsidR="00E757C5" w:rsidRDefault="00E757C5" w:rsidP="00153863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043B0CC" w14:textId="77777777" w:rsidR="00B87227" w:rsidRDefault="00B87227">
      <w:pPr>
        <w:spacing w:line="240" w:lineRule="auto"/>
      </w:pPr>
      <w:r>
        <w:separator/>
      </w:r>
    </w:p>
  </w:footnote>
  <w:footnote w:type="continuationSeparator" w:id="0">
    <w:p w14:paraId="64008F3C" w14:textId="77777777" w:rsidR="00B87227" w:rsidRDefault="00B87227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3"/>
    <w:multiLevelType w:val="singleLevel"/>
    <w:tmpl w:val="2B3E4C90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FFFFFF89"/>
    <w:multiLevelType w:val="singleLevel"/>
    <w:tmpl w:val="763423E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5C80450"/>
    <w:multiLevelType w:val="hybridMultilevel"/>
    <w:tmpl w:val="6E2A9C4E"/>
    <w:lvl w:ilvl="0" w:tplc="18EA529E">
      <w:start w:val="1"/>
      <w:numFmt w:val="bullet"/>
      <w:pStyle w:val="ListParagraph"/>
      <w:lvlText w:val=""/>
      <w:lvlJc w:val="left"/>
      <w:pPr>
        <w:ind w:left="4253" w:hanging="567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074942"/>
    <w:multiLevelType w:val="multilevel"/>
    <w:tmpl w:val="F098811C"/>
    <w:styleLink w:val="CurrentList1"/>
    <w:lvl w:ilvl="0">
      <w:start w:val="1"/>
      <w:numFmt w:val="bullet"/>
      <w:lvlText w:val=""/>
      <w:lvlJc w:val="left"/>
      <w:pPr>
        <w:ind w:left="4253" w:hanging="567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D545DB"/>
    <w:multiLevelType w:val="hybridMultilevel"/>
    <w:tmpl w:val="51E2B864"/>
    <w:lvl w:ilvl="0" w:tplc="5EF8CBA2">
      <w:start w:val="1"/>
      <w:numFmt w:val="bullet"/>
      <w:pStyle w:val="Listparagraph2"/>
      <w:lvlText w:val="o"/>
      <w:lvlJc w:val="left"/>
      <w:pPr>
        <w:ind w:left="4973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569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5" w15:restartNumberingAfterBreak="0">
    <w:nsid w:val="29526E32"/>
    <w:multiLevelType w:val="hybridMultilevel"/>
    <w:tmpl w:val="380ED266"/>
    <w:lvl w:ilvl="0" w:tplc="1DB4FA24">
      <w:start w:val="1"/>
      <w:numFmt w:val="bullet"/>
      <w:pStyle w:val="Listbulletbackpage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14090003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14090005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6" w15:restartNumberingAfterBreak="0">
    <w:nsid w:val="36D00B54"/>
    <w:multiLevelType w:val="hybridMultilevel"/>
    <w:tmpl w:val="6D609B4A"/>
    <w:lvl w:ilvl="0" w:tplc="08090003">
      <w:start w:val="1"/>
      <w:numFmt w:val="bullet"/>
      <w:lvlText w:val="o"/>
      <w:lvlJc w:val="left"/>
      <w:pPr>
        <w:ind w:left="4406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7" w15:restartNumberingAfterBreak="0">
    <w:nsid w:val="4D020E99"/>
    <w:multiLevelType w:val="multilevel"/>
    <w:tmpl w:val="83142376"/>
    <w:styleLink w:val="CurrentList2"/>
    <w:lvl w:ilvl="0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8" w15:restartNumberingAfterBreak="0">
    <w:nsid w:val="4EA54E0E"/>
    <w:multiLevelType w:val="hybridMultilevel"/>
    <w:tmpl w:val="6256E60A"/>
    <w:lvl w:ilvl="0" w:tplc="AD06692C">
      <w:start w:val="1"/>
      <w:numFmt w:val="bullet"/>
      <w:pStyle w:val="Listsecondlevel"/>
      <w:lvlText w:val="o"/>
      <w:lvlJc w:val="left"/>
      <w:pPr>
        <w:ind w:left="4046" w:hanging="360"/>
      </w:pPr>
      <w:rPr>
        <w:rFonts w:ascii="Courier New" w:hAnsi="Courier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6BB087C"/>
    <w:multiLevelType w:val="hybridMultilevel"/>
    <w:tmpl w:val="67E07CD0"/>
    <w:lvl w:ilvl="0" w:tplc="B05C50B8">
      <w:start w:val="1"/>
      <w:numFmt w:val="bullet"/>
      <w:lvlText w:val="o"/>
      <w:lvlJc w:val="left"/>
      <w:pPr>
        <w:ind w:left="4973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569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10" w15:restartNumberingAfterBreak="0">
    <w:nsid w:val="63580316"/>
    <w:multiLevelType w:val="multilevel"/>
    <w:tmpl w:val="67E07CD0"/>
    <w:styleLink w:val="Listparagraph2ndlevel"/>
    <w:lvl w:ilvl="0">
      <w:start w:val="1"/>
      <w:numFmt w:val="bullet"/>
      <w:lvlText w:val="o"/>
      <w:lvlJc w:val="left"/>
      <w:pPr>
        <w:ind w:left="4973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ind w:left="5693" w:hanging="360"/>
      </w:pPr>
      <w:rPr>
        <w:rFonts w:ascii="Arial" w:hAnsi="Arial" w:hint="default"/>
        <w:sz w:val="32"/>
      </w:rPr>
    </w:lvl>
    <w:lvl w:ilvl="2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11" w15:restartNumberingAfterBreak="0">
    <w:nsid w:val="6CE153A3"/>
    <w:multiLevelType w:val="hybridMultilevel"/>
    <w:tmpl w:val="A86C9FD2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F094A83"/>
    <w:multiLevelType w:val="hybridMultilevel"/>
    <w:tmpl w:val="73B0BAAC"/>
    <w:lvl w:ilvl="0" w:tplc="1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num w:numId="1" w16cid:durableId="1313756596">
    <w:abstractNumId w:val="5"/>
  </w:num>
  <w:num w:numId="2" w16cid:durableId="1751925994">
    <w:abstractNumId w:val="2"/>
  </w:num>
  <w:num w:numId="3" w16cid:durableId="930426864">
    <w:abstractNumId w:val="9"/>
  </w:num>
  <w:num w:numId="4" w16cid:durableId="90706847">
    <w:abstractNumId w:val="10"/>
  </w:num>
  <w:num w:numId="5" w16cid:durableId="313334513">
    <w:abstractNumId w:val="6"/>
  </w:num>
  <w:num w:numId="6" w16cid:durableId="2033803924">
    <w:abstractNumId w:val="4"/>
  </w:num>
  <w:num w:numId="7" w16cid:durableId="808132422">
    <w:abstractNumId w:val="3"/>
  </w:num>
  <w:num w:numId="8" w16cid:durableId="1143546541">
    <w:abstractNumId w:val="8"/>
  </w:num>
  <w:num w:numId="9" w16cid:durableId="279923130">
    <w:abstractNumId w:val="1"/>
  </w:num>
  <w:num w:numId="10" w16cid:durableId="1141115467">
    <w:abstractNumId w:val="7"/>
  </w:num>
  <w:num w:numId="11" w16cid:durableId="1254901281">
    <w:abstractNumId w:val="0"/>
  </w:num>
  <w:num w:numId="12" w16cid:durableId="2111922917">
    <w:abstractNumId w:val="11"/>
  </w:num>
  <w:num w:numId="13" w16cid:durableId="570190621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0"/>
  <w:proofState w:spelling="clean" w:grammar="clean"/>
  <w:attachedTemplate r:id="rId1"/>
  <w:stylePaneFormatFilter w:val="1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NjA0MrE0MrOwMDY1MDRQ0lEKTi0uzszPAymwrAUA6bkWdCwAAAA="/>
  </w:docVars>
  <w:rsids>
    <w:rsidRoot w:val="00141152"/>
    <w:rsid w:val="000013CC"/>
    <w:rsid w:val="00002417"/>
    <w:rsid w:val="00005DB6"/>
    <w:rsid w:val="000064D2"/>
    <w:rsid w:val="000227B4"/>
    <w:rsid w:val="0003092A"/>
    <w:rsid w:val="0004557B"/>
    <w:rsid w:val="00053913"/>
    <w:rsid w:val="00064081"/>
    <w:rsid w:val="00082FFF"/>
    <w:rsid w:val="00085E05"/>
    <w:rsid w:val="0009079F"/>
    <w:rsid w:val="00090942"/>
    <w:rsid w:val="000A3C46"/>
    <w:rsid w:val="000D2B45"/>
    <w:rsid w:val="000F6C8B"/>
    <w:rsid w:val="00104F7F"/>
    <w:rsid w:val="001220EE"/>
    <w:rsid w:val="00122416"/>
    <w:rsid w:val="00124EA8"/>
    <w:rsid w:val="00141152"/>
    <w:rsid w:val="0015746F"/>
    <w:rsid w:val="001754F4"/>
    <w:rsid w:val="001B4DD5"/>
    <w:rsid w:val="001D223E"/>
    <w:rsid w:val="001E3429"/>
    <w:rsid w:val="001F47DE"/>
    <w:rsid w:val="00201791"/>
    <w:rsid w:val="00226C0D"/>
    <w:rsid w:val="00226F54"/>
    <w:rsid w:val="00253AF9"/>
    <w:rsid w:val="00257D60"/>
    <w:rsid w:val="00261BF8"/>
    <w:rsid w:val="00266B9F"/>
    <w:rsid w:val="00284D0D"/>
    <w:rsid w:val="002C7D0E"/>
    <w:rsid w:val="002F7234"/>
    <w:rsid w:val="00315307"/>
    <w:rsid w:val="00316DBA"/>
    <w:rsid w:val="00323EB3"/>
    <w:rsid w:val="0034152E"/>
    <w:rsid w:val="003631C1"/>
    <w:rsid w:val="00371C85"/>
    <w:rsid w:val="003831EB"/>
    <w:rsid w:val="003A2435"/>
    <w:rsid w:val="003C5212"/>
    <w:rsid w:val="003D2A15"/>
    <w:rsid w:val="003D631D"/>
    <w:rsid w:val="003F07F7"/>
    <w:rsid w:val="003F4AEC"/>
    <w:rsid w:val="003F5628"/>
    <w:rsid w:val="004002D2"/>
    <w:rsid w:val="00426BE4"/>
    <w:rsid w:val="004535B5"/>
    <w:rsid w:val="004567B0"/>
    <w:rsid w:val="00470770"/>
    <w:rsid w:val="004A7F1E"/>
    <w:rsid w:val="004B4F35"/>
    <w:rsid w:val="004F1F0E"/>
    <w:rsid w:val="004F56C0"/>
    <w:rsid w:val="00503AD5"/>
    <w:rsid w:val="00504F11"/>
    <w:rsid w:val="00510007"/>
    <w:rsid w:val="00522E5E"/>
    <w:rsid w:val="005410EE"/>
    <w:rsid w:val="00550D1E"/>
    <w:rsid w:val="00570380"/>
    <w:rsid w:val="00570B9C"/>
    <w:rsid w:val="00574E01"/>
    <w:rsid w:val="00577D24"/>
    <w:rsid w:val="005921AD"/>
    <w:rsid w:val="005E17F9"/>
    <w:rsid w:val="005E449B"/>
    <w:rsid w:val="0060011B"/>
    <w:rsid w:val="00621884"/>
    <w:rsid w:val="00635CA4"/>
    <w:rsid w:val="0064667B"/>
    <w:rsid w:val="00683296"/>
    <w:rsid w:val="006B45FC"/>
    <w:rsid w:val="006C5C26"/>
    <w:rsid w:val="006D12ED"/>
    <w:rsid w:val="006E050D"/>
    <w:rsid w:val="007012DC"/>
    <w:rsid w:val="00705CA3"/>
    <w:rsid w:val="00713F81"/>
    <w:rsid w:val="00734C63"/>
    <w:rsid w:val="00736E4E"/>
    <w:rsid w:val="007503A1"/>
    <w:rsid w:val="00760DC8"/>
    <w:rsid w:val="007829EC"/>
    <w:rsid w:val="007B05F3"/>
    <w:rsid w:val="007C6E02"/>
    <w:rsid w:val="007C7764"/>
    <w:rsid w:val="007E7233"/>
    <w:rsid w:val="00840E1C"/>
    <w:rsid w:val="00863D53"/>
    <w:rsid w:val="008848CB"/>
    <w:rsid w:val="00887F23"/>
    <w:rsid w:val="008D437D"/>
    <w:rsid w:val="009411B0"/>
    <w:rsid w:val="0094516C"/>
    <w:rsid w:val="00974E0B"/>
    <w:rsid w:val="0098180B"/>
    <w:rsid w:val="009E16D4"/>
    <w:rsid w:val="009E178F"/>
    <w:rsid w:val="00A12915"/>
    <w:rsid w:val="00A1608E"/>
    <w:rsid w:val="00A16CD6"/>
    <w:rsid w:val="00A22FB5"/>
    <w:rsid w:val="00A2743A"/>
    <w:rsid w:val="00A67570"/>
    <w:rsid w:val="00A95ABD"/>
    <w:rsid w:val="00A9769A"/>
    <w:rsid w:val="00B300BC"/>
    <w:rsid w:val="00B50B0B"/>
    <w:rsid w:val="00B76813"/>
    <w:rsid w:val="00B77621"/>
    <w:rsid w:val="00B81A2E"/>
    <w:rsid w:val="00B83387"/>
    <w:rsid w:val="00B87227"/>
    <w:rsid w:val="00BB7148"/>
    <w:rsid w:val="00BC7E04"/>
    <w:rsid w:val="00BD34B6"/>
    <w:rsid w:val="00BF288D"/>
    <w:rsid w:val="00BF5DDC"/>
    <w:rsid w:val="00C200AE"/>
    <w:rsid w:val="00C20719"/>
    <w:rsid w:val="00C214FE"/>
    <w:rsid w:val="00C45B9B"/>
    <w:rsid w:val="00C55D50"/>
    <w:rsid w:val="00C76A71"/>
    <w:rsid w:val="00CB2576"/>
    <w:rsid w:val="00CC747F"/>
    <w:rsid w:val="00D35C32"/>
    <w:rsid w:val="00D55F43"/>
    <w:rsid w:val="00D622D5"/>
    <w:rsid w:val="00D652D9"/>
    <w:rsid w:val="00D67451"/>
    <w:rsid w:val="00D852B6"/>
    <w:rsid w:val="00D95D45"/>
    <w:rsid w:val="00DC19B0"/>
    <w:rsid w:val="00DC5D2A"/>
    <w:rsid w:val="00DF2E18"/>
    <w:rsid w:val="00E02C06"/>
    <w:rsid w:val="00E02CE8"/>
    <w:rsid w:val="00E03704"/>
    <w:rsid w:val="00E17BF8"/>
    <w:rsid w:val="00E24F25"/>
    <w:rsid w:val="00E25EA4"/>
    <w:rsid w:val="00E301CA"/>
    <w:rsid w:val="00E422EA"/>
    <w:rsid w:val="00E56A37"/>
    <w:rsid w:val="00E70E61"/>
    <w:rsid w:val="00E757C5"/>
    <w:rsid w:val="00E820F6"/>
    <w:rsid w:val="00E9524F"/>
    <w:rsid w:val="00EA567F"/>
    <w:rsid w:val="00EC5F32"/>
    <w:rsid w:val="00ED3393"/>
    <w:rsid w:val="00ED5403"/>
    <w:rsid w:val="00ED5C86"/>
    <w:rsid w:val="00EF4A04"/>
    <w:rsid w:val="00F20BCC"/>
    <w:rsid w:val="00F22AEA"/>
    <w:rsid w:val="00F30A54"/>
    <w:rsid w:val="00F32DCE"/>
    <w:rsid w:val="00F36021"/>
    <w:rsid w:val="00F55E85"/>
    <w:rsid w:val="00F87859"/>
    <w:rsid w:val="00F969FE"/>
    <w:rsid w:val="00FC1BD7"/>
    <w:rsid w:val="00FC2519"/>
    <w:rsid w:val="00FC5DBE"/>
    <w:rsid w:val="00FC63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D5B406"/>
  <w15:chartTrackingRefBased/>
  <w15:docId w15:val="{D8AB790F-3EEF-4367-815E-4266CB55BD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N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4"/>
    <w:qFormat/>
    <w:rsid w:val="00082FFF"/>
    <w:pPr>
      <w:spacing w:line="360" w:lineRule="auto"/>
      <w:ind w:left="3686"/>
    </w:pPr>
    <w:rPr>
      <w:rFonts w:ascii="Arial" w:eastAsiaTheme="minorEastAsia" w:hAnsi="Arial"/>
      <w:sz w:val="32"/>
      <w:lang w:val="en-AU"/>
    </w:rPr>
  </w:style>
  <w:style w:type="paragraph" w:styleId="Heading1">
    <w:name w:val="heading 1"/>
    <w:next w:val="BodyText"/>
    <w:link w:val="Heading1Char"/>
    <w:uiPriority w:val="1"/>
    <w:qFormat/>
    <w:rsid w:val="00D35C32"/>
    <w:pPr>
      <w:keepNext/>
      <w:keepLines/>
      <w:widowControl w:val="0"/>
      <w:pBdr>
        <w:top w:val="single" w:sz="18" w:space="10" w:color="527449"/>
        <w:left w:val="single" w:sz="18" w:space="4" w:color="527449"/>
        <w:bottom w:val="single" w:sz="18" w:space="0" w:color="527449"/>
        <w:right w:val="single" w:sz="18" w:space="4" w:color="527449"/>
      </w:pBdr>
      <w:spacing w:line="360" w:lineRule="auto"/>
      <w:jc w:val="center"/>
      <w:outlineLvl w:val="0"/>
    </w:pPr>
    <w:rPr>
      <w:rFonts w:ascii="Arial" w:eastAsia="Arial Unicode MS" w:hAnsi="Arial"/>
      <w:b/>
      <w:kern w:val="28"/>
      <w:sz w:val="44"/>
      <w:lang w:val="en-AU"/>
    </w:rPr>
  </w:style>
  <w:style w:type="paragraph" w:styleId="Heading2">
    <w:name w:val="heading 2"/>
    <w:basedOn w:val="Normal"/>
    <w:next w:val="Normal"/>
    <w:link w:val="Heading2Char"/>
    <w:uiPriority w:val="1"/>
    <w:qFormat/>
    <w:rsid w:val="003F5628"/>
    <w:pPr>
      <w:keepNext/>
      <w:keepLines/>
      <w:outlineLvl w:val="1"/>
    </w:pPr>
    <w:rPr>
      <w:rFonts w:eastAsiaTheme="majorEastAsia" w:cstheme="majorBidi"/>
      <w:b/>
      <w:color w:val="000000" w:themeColor="text1"/>
      <w:sz w:val="3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1"/>
    <w:rsid w:val="00D35C32"/>
    <w:rPr>
      <w:rFonts w:ascii="Arial" w:eastAsia="Arial Unicode MS" w:hAnsi="Arial"/>
      <w:b/>
      <w:kern w:val="28"/>
      <w:sz w:val="44"/>
      <w:lang w:val="en-AU"/>
    </w:rPr>
  </w:style>
  <w:style w:type="paragraph" w:styleId="BodyText">
    <w:name w:val="Body Text"/>
    <w:basedOn w:val="Normal"/>
    <w:link w:val="BodyTextChar"/>
    <w:uiPriority w:val="99"/>
    <w:semiHidden/>
    <w:unhideWhenUsed/>
    <w:rsid w:val="006C5C26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6C5C26"/>
  </w:style>
  <w:style w:type="paragraph" w:styleId="ListParagraph">
    <w:name w:val="List Paragraph"/>
    <w:aliases w:val="List first level,List Paragraph numbered,List Bullet indent,List Paragraph1,Bullet List,FooterText,numbered,Paragraphe de liste1,Bulletr List Paragraph,列出段落,列出段落1,Listeafsnit1,Parágrafo da Lista1,List Paragraph2,List Paragraph21,リスト段落1,L"/>
    <w:basedOn w:val="ListBullet"/>
    <w:link w:val="ListParagraphChar"/>
    <w:uiPriority w:val="34"/>
    <w:qFormat/>
    <w:rsid w:val="00736E4E"/>
    <w:pPr>
      <w:numPr>
        <w:numId w:val="2"/>
      </w:numPr>
      <w:spacing w:before="480"/>
      <w:contextualSpacing w:val="0"/>
    </w:pPr>
    <w:rPr>
      <w:rFonts w:eastAsiaTheme="minorHAnsi"/>
      <w:szCs w:val="22"/>
      <w:lang w:val="en-GB"/>
    </w:rPr>
  </w:style>
  <w:style w:type="character" w:customStyle="1" w:styleId="ListParagraphChar">
    <w:name w:val="List Paragraph Char"/>
    <w:aliases w:val="List first level Char,List Paragraph numbered Char,List Bullet indent Char,List Paragraph1 Char,Bullet List Char,FooterText Char,numbered Char,Paragraphe de liste1 Char,Bulletr List Paragraph Char,列出段落 Char,列出段落1 Char,リスト段落1 Char"/>
    <w:basedOn w:val="DefaultParagraphFont"/>
    <w:link w:val="ListParagraph"/>
    <w:uiPriority w:val="34"/>
    <w:locked/>
    <w:rsid w:val="00BF5DDC"/>
    <w:rPr>
      <w:rFonts w:ascii="Arial" w:hAnsi="Arial"/>
      <w:sz w:val="32"/>
      <w:szCs w:val="22"/>
      <w:lang w:val="en-GB"/>
    </w:rPr>
  </w:style>
  <w:style w:type="paragraph" w:styleId="Title">
    <w:name w:val="Title"/>
    <w:basedOn w:val="Normal"/>
    <w:next w:val="Normal"/>
    <w:link w:val="TitleChar"/>
    <w:autoRedefine/>
    <w:qFormat/>
    <w:rsid w:val="00F87859"/>
    <w:pPr>
      <w:spacing w:after="200"/>
      <w:ind w:left="0"/>
      <w:contextualSpacing/>
      <w:jc w:val="center"/>
    </w:pPr>
    <w:rPr>
      <w:rFonts w:eastAsiaTheme="majorEastAsia" w:cstheme="majorBidi"/>
      <w:b/>
      <w:color w:val="000000" w:themeColor="text1"/>
      <w:spacing w:val="-10"/>
      <w:kern w:val="28"/>
      <w:sz w:val="60"/>
      <w:szCs w:val="60"/>
      <w:lang w:val="en-NZ" w:eastAsia="en-GB"/>
    </w:rPr>
  </w:style>
  <w:style w:type="character" w:customStyle="1" w:styleId="TitleChar">
    <w:name w:val="Title Char"/>
    <w:basedOn w:val="DefaultParagraphFont"/>
    <w:link w:val="Title"/>
    <w:rsid w:val="00BF5DDC"/>
    <w:rPr>
      <w:rFonts w:ascii="Arial" w:eastAsiaTheme="majorEastAsia" w:hAnsi="Arial" w:cstheme="majorBidi"/>
      <w:b/>
      <w:color w:val="000000" w:themeColor="text1"/>
      <w:spacing w:val="-10"/>
      <w:kern w:val="28"/>
      <w:sz w:val="60"/>
      <w:szCs w:val="60"/>
      <w:lang w:eastAsia="en-GB"/>
    </w:rPr>
  </w:style>
  <w:style w:type="character" w:styleId="Hyperlink">
    <w:name w:val="Hyperlink"/>
    <w:basedOn w:val="DefaultParagraphFont"/>
    <w:uiPriority w:val="99"/>
    <w:semiHidden/>
    <w:rsid w:val="00F87859"/>
    <w:rPr>
      <w:color w:val="64BCB5"/>
      <w:u w:val="single"/>
    </w:rPr>
  </w:style>
  <w:style w:type="paragraph" w:styleId="Footer">
    <w:name w:val="footer"/>
    <w:basedOn w:val="Normal"/>
    <w:link w:val="FooterChar"/>
    <w:uiPriority w:val="99"/>
    <w:semiHidden/>
    <w:rsid w:val="00F8785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F5DDC"/>
    <w:rPr>
      <w:rFonts w:ascii="Arial" w:eastAsiaTheme="minorEastAsia" w:hAnsi="Arial"/>
      <w:sz w:val="32"/>
      <w:lang w:val="en-AU"/>
    </w:rPr>
  </w:style>
  <w:style w:type="character" w:styleId="PageNumber">
    <w:name w:val="page number"/>
    <w:basedOn w:val="DefaultParagraphFont"/>
    <w:uiPriority w:val="99"/>
    <w:semiHidden/>
    <w:unhideWhenUsed/>
    <w:rsid w:val="00F87859"/>
  </w:style>
  <w:style w:type="character" w:styleId="FollowedHyperlink">
    <w:name w:val="FollowedHyperlink"/>
    <w:basedOn w:val="DefaultParagraphFont"/>
    <w:uiPriority w:val="99"/>
    <w:semiHidden/>
    <w:unhideWhenUsed/>
    <w:rsid w:val="00F87859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semiHidden/>
    <w:rsid w:val="00261BF8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F5DDC"/>
    <w:rPr>
      <w:rFonts w:ascii="Arial" w:eastAsiaTheme="minorEastAsia" w:hAnsi="Arial"/>
      <w:sz w:val="32"/>
      <w:lang w:val="en-AU"/>
    </w:rPr>
  </w:style>
  <w:style w:type="character" w:customStyle="1" w:styleId="Heading2Char">
    <w:name w:val="Heading 2 Char"/>
    <w:basedOn w:val="DefaultParagraphFont"/>
    <w:link w:val="Heading2"/>
    <w:uiPriority w:val="1"/>
    <w:rsid w:val="00BF5DDC"/>
    <w:rPr>
      <w:rFonts w:ascii="Arial" w:eastAsiaTheme="majorEastAsia" w:hAnsi="Arial" w:cstheme="majorBidi"/>
      <w:b/>
      <w:color w:val="000000" w:themeColor="text1"/>
      <w:sz w:val="36"/>
      <w:szCs w:val="26"/>
      <w:lang w:val="en-AU"/>
    </w:rPr>
  </w:style>
  <w:style w:type="paragraph" w:styleId="NoSpacing">
    <w:name w:val="No Spacing"/>
    <w:uiPriority w:val="9"/>
    <w:semiHidden/>
    <w:rsid w:val="0003092A"/>
    <w:pPr>
      <w:ind w:left="3686"/>
    </w:pPr>
    <w:rPr>
      <w:rFonts w:ascii="Arial" w:eastAsiaTheme="minorEastAsia" w:hAnsi="Arial"/>
      <w:sz w:val="44"/>
      <w:lang w:val="en-AU"/>
    </w:rPr>
  </w:style>
  <w:style w:type="character" w:styleId="CommentReference">
    <w:name w:val="annotation reference"/>
    <w:basedOn w:val="DefaultParagraphFont"/>
    <w:uiPriority w:val="99"/>
    <w:semiHidden/>
    <w:unhideWhenUsed/>
    <w:rsid w:val="00EF4A0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F4A0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F4A04"/>
    <w:rPr>
      <w:rFonts w:ascii="Arial" w:eastAsiaTheme="minorEastAsia" w:hAnsi="Arial"/>
      <w:sz w:val="20"/>
      <w:szCs w:val="20"/>
      <w:lang w:val="en-A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F4A0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F4A04"/>
    <w:rPr>
      <w:rFonts w:ascii="Arial" w:eastAsiaTheme="minorEastAsia" w:hAnsi="Arial"/>
      <w:b/>
      <w:bCs/>
      <w:sz w:val="20"/>
      <w:szCs w:val="20"/>
      <w:lang w:val="en-AU"/>
    </w:rPr>
  </w:style>
  <w:style w:type="paragraph" w:styleId="Subtitle">
    <w:name w:val="Subtitle"/>
    <w:aliases w:val="Published date"/>
    <w:next w:val="Normal"/>
    <w:link w:val="SubtitleChar"/>
    <w:uiPriority w:val="11"/>
    <w:semiHidden/>
    <w:qFormat/>
    <w:rsid w:val="003F5628"/>
    <w:pPr>
      <w:spacing w:line="360" w:lineRule="auto"/>
      <w:jc w:val="center"/>
    </w:pPr>
    <w:rPr>
      <w:rFonts w:ascii="Arial" w:eastAsiaTheme="majorEastAsia" w:hAnsi="Arial" w:cstheme="majorBidi"/>
      <w:b/>
      <w:color w:val="000000" w:themeColor="text1"/>
      <w:sz w:val="44"/>
      <w:szCs w:val="26"/>
      <w:lang w:val="en-AU"/>
    </w:rPr>
  </w:style>
  <w:style w:type="character" w:customStyle="1" w:styleId="SubtitleChar">
    <w:name w:val="Subtitle Char"/>
    <w:aliases w:val="Published date Char"/>
    <w:basedOn w:val="DefaultParagraphFont"/>
    <w:link w:val="Subtitle"/>
    <w:uiPriority w:val="11"/>
    <w:semiHidden/>
    <w:rsid w:val="00BF5DDC"/>
    <w:rPr>
      <w:rFonts w:ascii="Arial" w:eastAsiaTheme="majorEastAsia" w:hAnsi="Arial" w:cstheme="majorBidi"/>
      <w:b/>
      <w:color w:val="000000" w:themeColor="text1"/>
      <w:sz w:val="44"/>
      <w:szCs w:val="26"/>
      <w:lang w:val="en-AU"/>
    </w:rPr>
  </w:style>
  <w:style w:type="paragraph" w:customStyle="1" w:styleId="contentspage">
    <w:name w:val="contents page"/>
    <w:basedOn w:val="Normal"/>
    <w:uiPriority w:val="3"/>
    <w:qFormat/>
    <w:rsid w:val="0064667B"/>
    <w:pPr>
      <w:tabs>
        <w:tab w:val="right" w:leader="dot" w:pos="8959"/>
      </w:tabs>
      <w:ind w:left="3402" w:right="-188"/>
    </w:pPr>
    <w:rPr>
      <w:rFonts w:cs="Arial"/>
      <w:bCs/>
      <w:szCs w:val="32"/>
    </w:rPr>
  </w:style>
  <w:style w:type="numbering" w:customStyle="1" w:styleId="Listparagraph2ndlevel">
    <w:name w:val="List paragraph 2nd level"/>
    <w:basedOn w:val="NoList"/>
    <w:uiPriority w:val="99"/>
    <w:rsid w:val="006B45FC"/>
    <w:pPr>
      <w:numPr>
        <w:numId w:val="4"/>
      </w:numPr>
    </w:pPr>
  </w:style>
  <w:style w:type="paragraph" w:customStyle="1" w:styleId="Listparagraph2">
    <w:name w:val="List paragraph 2"/>
    <w:basedOn w:val="ListParagraph"/>
    <w:uiPriority w:val="8"/>
    <w:semiHidden/>
    <w:rsid w:val="006B45FC"/>
    <w:pPr>
      <w:numPr>
        <w:numId w:val="6"/>
      </w:numPr>
      <w:ind w:left="4820" w:hanging="567"/>
    </w:pPr>
    <w:rPr>
      <w:shd w:val="clear" w:color="auto" w:fill="FFFFFF"/>
      <w:lang w:eastAsia="en-GB"/>
    </w:rPr>
  </w:style>
  <w:style w:type="paragraph" w:customStyle="1" w:styleId="Listsecondlevel">
    <w:name w:val="List second level"/>
    <w:basedOn w:val="ListParagraph"/>
    <w:next w:val="Listparagraph2"/>
    <w:uiPriority w:val="6"/>
    <w:qFormat/>
    <w:rsid w:val="0098180B"/>
    <w:pPr>
      <w:numPr>
        <w:numId w:val="8"/>
      </w:numPr>
      <w:ind w:left="4820" w:hanging="567"/>
    </w:pPr>
  </w:style>
  <w:style w:type="numbering" w:customStyle="1" w:styleId="CurrentList1">
    <w:name w:val="Current List1"/>
    <w:uiPriority w:val="99"/>
    <w:rsid w:val="006B45FC"/>
    <w:pPr>
      <w:numPr>
        <w:numId w:val="7"/>
      </w:numPr>
    </w:pPr>
  </w:style>
  <w:style w:type="character" w:styleId="SubtleReference">
    <w:name w:val="Subtle Reference"/>
    <w:basedOn w:val="DefaultParagraphFont"/>
    <w:uiPriority w:val="31"/>
    <w:semiHidden/>
    <w:rsid w:val="00863D53"/>
    <w:rPr>
      <w:smallCaps/>
      <w:color w:val="5A5A5A" w:themeColor="text1" w:themeTint="A5"/>
    </w:rPr>
  </w:style>
  <w:style w:type="paragraph" w:styleId="ListBullet">
    <w:name w:val="List Bullet"/>
    <w:basedOn w:val="Normal"/>
    <w:uiPriority w:val="99"/>
    <w:semiHidden/>
    <w:unhideWhenUsed/>
    <w:rsid w:val="00863D53"/>
    <w:pPr>
      <w:numPr>
        <w:numId w:val="9"/>
      </w:numPr>
      <w:contextualSpacing/>
    </w:pPr>
  </w:style>
  <w:style w:type="paragraph" w:customStyle="1" w:styleId="Datepublished">
    <w:name w:val="Date published"/>
    <w:basedOn w:val="Subtitle"/>
    <w:link w:val="DatepublishedChar"/>
    <w:uiPriority w:val="2"/>
    <w:qFormat/>
    <w:rsid w:val="00BF5DDC"/>
  </w:style>
  <w:style w:type="paragraph" w:customStyle="1" w:styleId="Listtoplevel">
    <w:name w:val="List top level"/>
    <w:basedOn w:val="ListParagraph"/>
    <w:link w:val="ListtoplevelChar"/>
    <w:uiPriority w:val="5"/>
    <w:qFormat/>
    <w:rsid w:val="00C200AE"/>
    <w:rPr>
      <w:noProof/>
    </w:rPr>
  </w:style>
  <w:style w:type="character" w:customStyle="1" w:styleId="DatepublishedChar">
    <w:name w:val="Date published Char"/>
    <w:basedOn w:val="SubtitleChar"/>
    <w:link w:val="Datepublished"/>
    <w:uiPriority w:val="2"/>
    <w:rsid w:val="00BF5DDC"/>
    <w:rPr>
      <w:rFonts w:ascii="Arial" w:eastAsiaTheme="majorEastAsia" w:hAnsi="Arial" w:cstheme="majorBidi"/>
      <w:b/>
      <w:color w:val="000000" w:themeColor="text1"/>
      <w:sz w:val="44"/>
      <w:szCs w:val="26"/>
      <w:lang w:val="en-AU"/>
    </w:rPr>
  </w:style>
  <w:style w:type="character" w:customStyle="1" w:styleId="ListtoplevelChar">
    <w:name w:val="List top level Char"/>
    <w:basedOn w:val="ListParagraphChar"/>
    <w:link w:val="Listtoplevel"/>
    <w:uiPriority w:val="5"/>
    <w:rsid w:val="00C200AE"/>
    <w:rPr>
      <w:rFonts w:ascii="Arial" w:hAnsi="Arial"/>
      <w:noProof/>
      <w:sz w:val="32"/>
      <w:szCs w:val="22"/>
      <w:lang w:val="en-GB"/>
    </w:rPr>
  </w:style>
  <w:style w:type="numbering" w:customStyle="1" w:styleId="CurrentList2">
    <w:name w:val="Current List2"/>
    <w:uiPriority w:val="99"/>
    <w:rsid w:val="00257D60"/>
    <w:pPr>
      <w:numPr>
        <w:numId w:val="10"/>
      </w:numPr>
    </w:pPr>
  </w:style>
  <w:style w:type="paragraph" w:customStyle="1" w:styleId="Listbulletbackpage">
    <w:name w:val="List bullet backpage"/>
    <w:basedOn w:val="ListBullet2"/>
    <w:uiPriority w:val="4"/>
    <w:rsid w:val="00257D60"/>
    <w:pPr>
      <w:numPr>
        <w:numId w:val="1"/>
      </w:numPr>
      <w:spacing w:line="240" w:lineRule="auto"/>
      <w:ind w:left="3969" w:hanging="567"/>
    </w:pPr>
    <w:rPr>
      <w:rFonts w:eastAsia="Calibri" w:cs="Arial"/>
      <w:szCs w:val="32"/>
      <w:lang w:val="en-GB" w:eastAsia="en-NZ"/>
    </w:rPr>
  </w:style>
  <w:style w:type="paragraph" w:styleId="ListBullet2">
    <w:name w:val="List Bullet 2"/>
    <w:basedOn w:val="Normal"/>
    <w:uiPriority w:val="99"/>
    <w:semiHidden/>
    <w:unhideWhenUsed/>
    <w:rsid w:val="00257D60"/>
    <w:pPr>
      <w:numPr>
        <w:numId w:val="11"/>
      </w:numPr>
      <w:contextualSpacing/>
    </w:pPr>
  </w:style>
  <w:style w:type="paragraph" w:customStyle="1" w:styleId="Checkboxes">
    <w:name w:val="Checkboxes"/>
    <w:basedOn w:val="Normal"/>
    <w:link w:val="CheckboxesChar"/>
    <w:uiPriority w:val="4"/>
    <w:qFormat/>
    <w:rsid w:val="00284D0D"/>
    <w:pPr>
      <w:tabs>
        <w:tab w:val="left" w:leader="dot" w:pos="8505"/>
      </w:tabs>
      <w:ind w:left="4395"/>
    </w:pPr>
  </w:style>
  <w:style w:type="character" w:customStyle="1" w:styleId="CheckboxesChar">
    <w:name w:val="Checkboxes Char"/>
    <w:basedOn w:val="DefaultParagraphFont"/>
    <w:link w:val="Checkboxes"/>
    <w:uiPriority w:val="4"/>
    <w:rsid w:val="00284D0D"/>
    <w:rPr>
      <w:rFonts w:ascii="Arial" w:eastAsiaTheme="minorEastAsia" w:hAnsi="Arial"/>
      <w:sz w:val="32"/>
      <w:lang w:val="en-AU"/>
    </w:rPr>
  </w:style>
  <w:style w:type="character" w:styleId="UnresolvedMention">
    <w:name w:val="Unresolved Mention"/>
    <w:basedOn w:val="DefaultParagraphFont"/>
    <w:uiPriority w:val="99"/>
    <w:semiHidden/>
    <w:unhideWhenUsed/>
    <w:rsid w:val="00D35C32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713F81"/>
    <w:rPr>
      <w:rFonts w:ascii="Arial" w:eastAsiaTheme="minorEastAsia" w:hAnsi="Arial"/>
      <w:sz w:val="32"/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0575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76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.png"/><Relationship Id="rId21" Type="http://schemas.openxmlformats.org/officeDocument/2006/relationships/image" Target="media/image11.png"/><Relationship Id="rId42" Type="http://schemas.openxmlformats.org/officeDocument/2006/relationships/image" Target="media/image22.jpeg"/><Relationship Id="rId47" Type="http://schemas.openxmlformats.org/officeDocument/2006/relationships/image" Target="media/image29.jpeg"/><Relationship Id="rId63" Type="http://schemas.openxmlformats.org/officeDocument/2006/relationships/image" Target="media/image43.png"/><Relationship Id="rId68" Type="http://schemas.openxmlformats.org/officeDocument/2006/relationships/image" Target="media/image48.png"/><Relationship Id="rId84" Type="http://schemas.openxmlformats.org/officeDocument/2006/relationships/image" Target="media/image63.jpeg"/><Relationship Id="rId89" Type="http://schemas.openxmlformats.org/officeDocument/2006/relationships/image" Target="media/image68.png"/><Relationship Id="rId11" Type="http://schemas.openxmlformats.org/officeDocument/2006/relationships/image" Target="media/image5.jpeg"/><Relationship Id="rId32" Type="http://schemas.openxmlformats.org/officeDocument/2006/relationships/image" Target="media/image18.png"/><Relationship Id="rId53" Type="http://schemas.openxmlformats.org/officeDocument/2006/relationships/image" Target="media/image35.jpeg"/><Relationship Id="rId58" Type="http://schemas.openxmlformats.org/officeDocument/2006/relationships/image" Target="media/image38.png"/><Relationship Id="rId74" Type="http://schemas.openxmlformats.org/officeDocument/2006/relationships/image" Target="media/image54.png"/><Relationship Id="rId79" Type="http://schemas.openxmlformats.org/officeDocument/2006/relationships/image" Target="media/image59.png"/><Relationship Id="rId5" Type="http://schemas.openxmlformats.org/officeDocument/2006/relationships/footnotes" Target="footnotes.xml"/><Relationship Id="rId90" Type="http://schemas.openxmlformats.org/officeDocument/2006/relationships/image" Target="media/image69.jpeg"/><Relationship Id="rId95" Type="http://schemas.openxmlformats.org/officeDocument/2006/relationships/footer" Target="footer2.xml"/><Relationship Id="rId14" Type="http://schemas.openxmlformats.org/officeDocument/2006/relationships/image" Target="media/image8.jpeg"/><Relationship Id="rId22" Type="http://schemas.openxmlformats.org/officeDocument/2006/relationships/image" Target="media/image10.png"/><Relationship Id="rId27" Type="http://schemas.openxmlformats.org/officeDocument/2006/relationships/image" Target="media/image14.jpeg"/><Relationship Id="rId30" Type="http://schemas.openxmlformats.org/officeDocument/2006/relationships/image" Target="media/image17.jpeg"/><Relationship Id="rId35" Type="http://schemas.openxmlformats.org/officeDocument/2006/relationships/image" Target="media/image21.png"/><Relationship Id="rId43" Type="http://schemas.openxmlformats.org/officeDocument/2006/relationships/image" Target="media/image23.jpeg"/><Relationship Id="rId48" Type="http://schemas.openxmlformats.org/officeDocument/2006/relationships/image" Target="media/image30.jpeg"/><Relationship Id="rId56" Type="http://schemas.openxmlformats.org/officeDocument/2006/relationships/image" Target="media/image42.jpeg"/><Relationship Id="rId64" Type="http://schemas.openxmlformats.org/officeDocument/2006/relationships/image" Target="media/image44.png"/><Relationship Id="rId69" Type="http://schemas.openxmlformats.org/officeDocument/2006/relationships/image" Target="media/image49.png"/><Relationship Id="rId77" Type="http://schemas.openxmlformats.org/officeDocument/2006/relationships/image" Target="media/image57.png"/><Relationship Id="rId8" Type="http://schemas.openxmlformats.org/officeDocument/2006/relationships/image" Target="media/image2.jpeg"/><Relationship Id="rId51" Type="http://schemas.openxmlformats.org/officeDocument/2006/relationships/image" Target="media/image33.png"/><Relationship Id="rId72" Type="http://schemas.openxmlformats.org/officeDocument/2006/relationships/image" Target="media/image52.png"/><Relationship Id="rId80" Type="http://schemas.openxmlformats.org/officeDocument/2006/relationships/image" Target="media/image60.png"/><Relationship Id="rId85" Type="http://schemas.openxmlformats.org/officeDocument/2006/relationships/image" Target="media/image64.jpeg"/><Relationship Id="rId93" Type="http://schemas.openxmlformats.org/officeDocument/2006/relationships/image" Target="media/image72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25" Type="http://schemas.openxmlformats.org/officeDocument/2006/relationships/image" Target="media/image13.jpeg"/><Relationship Id="rId33" Type="http://schemas.openxmlformats.org/officeDocument/2006/relationships/image" Target="media/image19.png"/><Relationship Id="rId46" Type="http://schemas.openxmlformats.org/officeDocument/2006/relationships/image" Target="media/image28.png"/><Relationship Id="rId59" Type="http://schemas.openxmlformats.org/officeDocument/2006/relationships/image" Target="media/image39.png"/><Relationship Id="rId67" Type="http://schemas.openxmlformats.org/officeDocument/2006/relationships/image" Target="media/image47.png"/><Relationship Id="rId20" Type="http://schemas.openxmlformats.org/officeDocument/2006/relationships/image" Target="media/image10.jpeg"/><Relationship Id="rId41" Type="http://schemas.openxmlformats.org/officeDocument/2006/relationships/image" Target="media/image27.png"/><Relationship Id="rId54" Type="http://schemas.openxmlformats.org/officeDocument/2006/relationships/image" Target="media/image40.jpeg"/><Relationship Id="rId62" Type="http://schemas.openxmlformats.org/officeDocument/2006/relationships/image" Target="media/image42.png"/><Relationship Id="rId70" Type="http://schemas.openxmlformats.org/officeDocument/2006/relationships/image" Target="media/image50.png"/><Relationship Id="rId75" Type="http://schemas.openxmlformats.org/officeDocument/2006/relationships/image" Target="media/image55.jpeg"/><Relationship Id="rId83" Type="http://schemas.openxmlformats.org/officeDocument/2006/relationships/image" Target="media/image62.png"/><Relationship Id="rId88" Type="http://schemas.openxmlformats.org/officeDocument/2006/relationships/image" Target="media/image67.png"/><Relationship Id="rId91" Type="http://schemas.openxmlformats.org/officeDocument/2006/relationships/image" Target="media/image70.png"/><Relationship Id="rId9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1.jpeg"/><Relationship Id="rId28" Type="http://schemas.openxmlformats.org/officeDocument/2006/relationships/image" Target="media/image15.jpeg"/><Relationship Id="rId49" Type="http://schemas.openxmlformats.org/officeDocument/2006/relationships/image" Target="media/image31.jpeg"/><Relationship Id="rId57" Type="http://schemas.openxmlformats.org/officeDocument/2006/relationships/image" Target="media/image37.png"/><Relationship Id="rId10" Type="http://schemas.openxmlformats.org/officeDocument/2006/relationships/image" Target="media/image4.jpg"/><Relationship Id="rId31" Type="http://schemas.openxmlformats.org/officeDocument/2006/relationships/image" Target="media/image21.jpeg"/><Relationship Id="rId44" Type="http://schemas.openxmlformats.org/officeDocument/2006/relationships/image" Target="media/image24.png"/><Relationship Id="rId52" Type="http://schemas.openxmlformats.org/officeDocument/2006/relationships/image" Target="media/image34.jpeg"/><Relationship Id="rId60" Type="http://schemas.openxmlformats.org/officeDocument/2006/relationships/image" Target="media/image40.png"/><Relationship Id="rId65" Type="http://schemas.openxmlformats.org/officeDocument/2006/relationships/image" Target="media/image45.png"/><Relationship Id="rId73" Type="http://schemas.openxmlformats.org/officeDocument/2006/relationships/image" Target="media/image53.png"/><Relationship Id="rId78" Type="http://schemas.openxmlformats.org/officeDocument/2006/relationships/image" Target="media/image58.png"/><Relationship Id="rId81" Type="http://schemas.openxmlformats.org/officeDocument/2006/relationships/image" Target="media/image61.png"/><Relationship Id="rId86" Type="http://schemas.openxmlformats.org/officeDocument/2006/relationships/image" Target="media/image65.jpeg"/><Relationship Id="rId94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3" Type="http://schemas.openxmlformats.org/officeDocument/2006/relationships/image" Target="media/image7.png"/><Relationship Id="rId34" Type="http://schemas.openxmlformats.org/officeDocument/2006/relationships/image" Target="media/image20.png"/><Relationship Id="rId50" Type="http://schemas.openxmlformats.org/officeDocument/2006/relationships/image" Target="media/image32.png"/><Relationship Id="rId55" Type="http://schemas.openxmlformats.org/officeDocument/2006/relationships/image" Target="media/image36.jpeg"/><Relationship Id="rId76" Type="http://schemas.openxmlformats.org/officeDocument/2006/relationships/image" Target="media/image56.png"/><Relationship Id="rId97" Type="http://schemas.openxmlformats.org/officeDocument/2006/relationships/theme" Target="theme/theme1.xml"/><Relationship Id="rId7" Type="http://schemas.openxmlformats.org/officeDocument/2006/relationships/image" Target="media/image1.jpeg"/><Relationship Id="rId71" Type="http://schemas.openxmlformats.org/officeDocument/2006/relationships/image" Target="media/image51.png"/><Relationship Id="rId92" Type="http://schemas.openxmlformats.org/officeDocument/2006/relationships/image" Target="media/image71.jpeg"/><Relationship Id="rId2" Type="http://schemas.openxmlformats.org/officeDocument/2006/relationships/styles" Target="styles.xml"/><Relationship Id="rId29" Type="http://schemas.openxmlformats.org/officeDocument/2006/relationships/image" Target="media/image16.png"/><Relationship Id="rId24" Type="http://schemas.openxmlformats.org/officeDocument/2006/relationships/image" Target="media/image12.png"/><Relationship Id="rId40" Type="http://schemas.openxmlformats.org/officeDocument/2006/relationships/image" Target="media/image26.png"/><Relationship Id="rId45" Type="http://schemas.openxmlformats.org/officeDocument/2006/relationships/image" Target="media/image25.png"/><Relationship Id="rId66" Type="http://schemas.openxmlformats.org/officeDocument/2006/relationships/image" Target="media/image46.png"/><Relationship Id="rId87" Type="http://schemas.openxmlformats.org/officeDocument/2006/relationships/image" Target="media/image66.png"/><Relationship Id="rId61" Type="http://schemas.openxmlformats.org/officeDocument/2006/relationships/image" Target="media/image41.png"/><Relationship Id="rId82" Type="http://schemas.openxmlformats.org/officeDocument/2006/relationships/hyperlink" Target="http://www.disabilitysupport.govt.nz/dsschanges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aura%20H\Dropbox\Supporting%20documents\Templates%20and%20inserts\Easy%20Read%20Template%20January%202026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Easy Read Template January 2026</Template>
  <TotalTime>7</TotalTime>
  <Pages>15</Pages>
  <Words>740</Words>
  <Characters>4222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H</dc:creator>
  <cp:keywords/>
  <dc:description/>
  <cp:lastModifiedBy>Make it Easy</cp:lastModifiedBy>
  <cp:revision>6</cp:revision>
  <cp:lastPrinted>2026-03-18T00:39:00Z</cp:lastPrinted>
  <dcterms:created xsi:type="dcterms:W3CDTF">2026-03-19T20:04:00Z</dcterms:created>
  <dcterms:modified xsi:type="dcterms:W3CDTF">2026-03-19T22:53:00Z</dcterms:modified>
</cp:coreProperties>
</file>