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E9195" w14:textId="7BC8F60E" w:rsidR="00F87859" w:rsidRDefault="008964F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5760" behindDoc="0" locked="0" layoutInCell="1" allowOverlap="1" wp14:anchorId="3EAF55D3" wp14:editId="690821DD">
            <wp:simplePos x="0" y="0"/>
            <wp:positionH relativeFrom="margin">
              <wp:posOffset>-190123</wp:posOffset>
            </wp:positionH>
            <wp:positionV relativeFrom="paragraph">
              <wp:posOffset>-235391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572C706E" wp14:editId="1FDB352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3EF0C" w14:textId="77777777" w:rsidR="00F87859" w:rsidRDefault="00F87859" w:rsidP="00F87859">
      <w:pPr>
        <w:rPr>
          <w:rFonts w:cs="Arial"/>
          <w:szCs w:val="32"/>
        </w:rPr>
      </w:pPr>
    </w:p>
    <w:p w14:paraId="38168B2F" w14:textId="67946993" w:rsidR="00F87859" w:rsidRDefault="008964FD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6784" behindDoc="0" locked="0" layoutInCell="1" allowOverlap="1" wp14:anchorId="29623E5C" wp14:editId="78081B2F">
            <wp:simplePos x="0" y="0"/>
            <wp:positionH relativeFrom="margin">
              <wp:posOffset>-186313</wp:posOffset>
            </wp:positionH>
            <wp:positionV relativeFrom="paragraph">
              <wp:posOffset>56709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3E64C3C" w14:textId="77777777" w:rsidR="00F87859" w:rsidRDefault="00F87859" w:rsidP="00F87859">
      <w:pPr>
        <w:rPr>
          <w:rFonts w:cs="Arial"/>
          <w:szCs w:val="32"/>
        </w:rPr>
      </w:pPr>
    </w:p>
    <w:p w14:paraId="4507828C" w14:textId="77777777" w:rsidR="00F87859" w:rsidRDefault="00F87859" w:rsidP="00F87859">
      <w:pPr>
        <w:rPr>
          <w:rFonts w:cs="Arial"/>
          <w:szCs w:val="32"/>
        </w:rPr>
      </w:pPr>
    </w:p>
    <w:p w14:paraId="4C280C27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766FF19" w14:textId="5207FD79" w:rsidR="00887F23" w:rsidRDefault="009E39B6" w:rsidP="00F87859">
      <w:pPr>
        <w:pStyle w:val="Titl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3573B3" wp14:editId="1B6CD82F">
            <wp:simplePos x="0" y="0"/>
            <wp:positionH relativeFrom="margin">
              <wp:posOffset>1098801</wp:posOffset>
            </wp:positionH>
            <wp:positionV relativeFrom="paragraph">
              <wp:posOffset>1890200</wp:posOffset>
            </wp:positionV>
            <wp:extent cx="3479591" cy="3537585"/>
            <wp:effectExtent l="0" t="0" r="6985" b="0"/>
            <wp:wrapNone/>
            <wp:docPr id="5" name="Picture 5" descr="2 people reading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 people reading a piece of paper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91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Managing your flexible funding and working with your host – Tier </w:t>
      </w:r>
      <w:r w:rsidR="00A32E4D">
        <w:t>3</w:t>
      </w:r>
    </w:p>
    <w:p w14:paraId="05552E23" w14:textId="4E32E938" w:rsidR="00887F23" w:rsidRDefault="00887F23" w:rsidP="00F87859">
      <w:pPr>
        <w:pStyle w:val="Title"/>
      </w:pPr>
    </w:p>
    <w:p w14:paraId="2FD7B634" w14:textId="77777777" w:rsidR="00887F23" w:rsidRDefault="00887F23" w:rsidP="00F87859">
      <w:pPr>
        <w:pStyle w:val="Title"/>
      </w:pPr>
    </w:p>
    <w:p w14:paraId="0175B94B" w14:textId="77777777" w:rsidR="00887F23" w:rsidRDefault="00887F23" w:rsidP="00F87859">
      <w:pPr>
        <w:pStyle w:val="Title"/>
      </w:pPr>
    </w:p>
    <w:p w14:paraId="1C5221E7" w14:textId="77777777" w:rsidR="00887F23" w:rsidRDefault="00887F23" w:rsidP="00F87859">
      <w:pPr>
        <w:pStyle w:val="Title"/>
      </w:pPr>
    </w:p>
    <w:p w14:paraId="3C3C422C" w14:textId="291CB15D" w:rsidR="00316DBA" w:rsidRPr="008964FD" w:rsidRDefault="00F87859" w:rsidP="008964FD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8964FD">
        <w:t>April 2026</w:t>
      </w:r>
    </w:p>
    <w:p w14:paraId="0D54DB9F" w14:textId="77777777" w:rsidR="004801E3" w:rsidRDefault="004801E3" w:rsidP="004801E3">
      <w:pPr>
        <w:pStyle w:val="Heading1"/>
      </w:pPr>
      <w:bookmarkStart w:id="0" w:name="_Toc228368405"/>
      <w:r>
        <w:lastRenderedPageBreak/>
        <w:t>What you will find in here</w:t>
      </w:r>
      <w:bookmarkEnd w:id="0"/>
    </w:p>
    <w:p w14:paraId="1AEFF48A" w14:textId="77777777" w:rsidR="00085B1D" w:rsidRDefault="00085B1D" w:rsidP="004801E3"/>
    <w:p w14:paraId="67D0DA7E" w14:textId="1484D0C5" w:rsidR="00085B1D" w:rsidRDefault="00085B1D" w:rsidP="00085B1D">
      <w:pPr>
        <w:jc w:val="right"/>
        <w:rPr>
          <w:b/>
          <w:bCs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6CBC372F" wp14:editId="570D9309">
            <wp:simplePos x="0" y="0"/>
            <wp:positionH relativeFrom="margin">
              <wp:align>left</wp:align>
            </wp:positionH>
            <wp:positionV relativeFrom="page">
              <wp:posOffset>2209800</wp:posOffset>
            </wp:positionV>
            <wp:extent cx="1143000" cy="1051282"/>
            <wp:effectExtent l="0" t="0" r="0" b="0"/>
            <wp:wrapNone/>
            <wp:docPr id="13655930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05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NZ" w:eastAsia="en-NZ"/>
        </w:rPr>
        <w:t>Page number:</w:t>
      </w:r>
    </w:p>
    <w:p w14:paraId="4673E97A" w14:textId="6F5B16C1" w:rsidR="00085B1D" w:rsidRDefault="00085B1D" w:rsidP="004801E3"/>
    <w:p w14:paraId="686BA707" w14:textId="7E0F3AF5" w:rsidR="004801E3" w:rsidRDefault="004801E3" w:rsidP="004801E3">
      <w:pPr>
        <w:pStyle w:val="contentspage"/>
      </w:pPr>
      <w:r>
        <w:t>About this Easy Read</w:t>
      </w:r>
      <w:r>
        <w:tab/>
        <w:t>2</w:t>
      </w:r>
    </w:p>
    <w:p w14:paraId="7AECBDF0" w14:textId="77777777" w:rsidR="004801E3" w:rsidRDefault="004801E3" w:rsidP="004801E3">
      <w:pPr>
        <w:pStyle w:val="contentspage"/>
      </w:pPr>
    </w:p>
    <w:p w14:paraId="10B959E7" w14:textId="7A41A199" w:rsidR="004801E3" w:rsidRDefault="00AE25AA" w:rsidP="004801E3">
      <w:pPr>
        <w:pStyle w:val="contentspage"/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47FBA1AA" wp14:editId="42E154C1">
            <wp:simplePos x="0" y="0"/>
            <wp:positionH relativeFrom="margin">
              <wp:align>left</wp:align>
            </wp:positionH>
            <wp:positionV relativeFrom="page">
              <wp:posOffset>3473450</wp:posOffset>
            </wp:positionV>
            <wp:extent cx="1149350" cy="1149350"/>
            <wp:effectExtent l="0" t="0" r="0" b="0"/>
            <wp:wrapNone/>
            <wp:docPr id="17164072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3B4C1" w14:textId="6CE076FC" w:rsidR="004801E3" w:rsidRDefault="004801E3" w:rsidP="004801E3">
      <w:pPr>
        <w:pStyle w:val="contentspage"/>
      </w:pPr>
      <w:r>
        <w:t>Hosted flexible funding</w:t>
      </w:r>
      <w:r>
        <w:tab/>
        <w:t>6</w:t>
      </w:r>
    </w:p>
    <w:p w14:paraId="62ECC713" w14:textId="77777777" w:rsidR="004801E3" w:rsidRDefault="004801E3" w:rsidP="004801E3">
      <w:pPr>
        <w:pStyle w:val="contentspage"/>
      </w:pPr>
    </w:p>
    <w:p w14:paraId="39F67E5B" w14:textId="7AF49C19" w:rsidR="004801E3" w:rsidRDefault="00AE25AA" w:rsidP="004801E3">
      <w:pPr>
        <w:pStyle w:val="contentspage"/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27E8676F" wp14:editId="3D541686">
            <wp:simplePos x="0" y="0"/>
            <wp:positionH relativeFrom="margin">
              <wp:align>left</wp:align>
            </wp:positionH>
            <wp:positionV relativeFrom="page">
              <wp:posOffset>4743451</wp:posOffset>
            </wp:positionV>
            <wp:extent cx="1123950" cy="1123950"/>
            <wp:effectExtent l="0" t="0" r="0" b="0"/>
            <wp:wrapNone/>
            <wp:docPr id="18131077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F13C" w14:textId="7447A0E6" w:rsidR="004801E3" w:rsidRDefault="004801E3" w:rsidP="004801E3">
      <w:pPr>
        <w:pStyle w:val="contentspage"/>
      </w:pPr>
      <w:r>
        <w:t>Tier guidance</w:t>
      </w:r>
      <w:r>
        <w:tab/>
        <w:t>8</w:t>
      </w:r>
    </w:p>
    <w:p w14:paraId="634951C4" w14:textId="77777777" w:rsidR="004801E3" w:rsidRDefault="004801E3" w:rsidP="004801E3">
      <w:pPr>
        <w:pStyle w:val="contentspage"/>
      </w:pPr>
    </w:p>
    <w:p w14:paraId="45048577" w14:textId="77777777" w:rsidR="004801E3" w:rsidRDefault="004801E3" w:rsidP="004801E3">
      <w:pPr>
        <w:pStyle w:val="contentspage"/>
      </w:pPr>
    </w:p>
    <w:p w14:paraId="3F584936" w14:textId="0ED2B8B4" w:rsidR="004801E3" w:rsidRDefault="004801E3" w:rsidP="004801E3">
      <w:pPr>
        <w:pStyle w:val="contentspage"/>
      </w:pPr>
      <w:r>
        <w:t>Tier 3 guidance</w:t>
      </w:r>
      <w:r>
        <w:tab/>
        <w:t>12</w:t>
      </w:r>
    </w:p>
    <w:p w14:paraId="464E144E" w14:textId="32C7FC8F" w:rsidR="004801E3" w:rsidRDefault="00085B1D" w:rsidP="004801E3">
      <w:pPr>
        <w:pStyle w:val="contentspage"/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548473B0" wp14:editId="1C7BDE58">
            <wp:simplePos x="0" y="0"/>
            <wp:positionH relativeFrom="margin">
              <wp:align>left</wp:align>
            </wp:positionH>
            <wp:positionV relativeFrom="page">
              <wp:posOffset>6153151</wp:posOffset>
            </wp:positionV>
            <wp:extent cx="1047750" cy="1047750"/>
            <wp:effectExtent l="0" t="0" r="0" b="0"/>
            <wp:wrapNone/>
            <wp:docPr id="11403430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0D4E4" w14:textId="7463C6A1" w:rsidR="004801E3" w:rsidRDefault="004801E3" w:rsidP="004801E3">
      <w:pPr>
        <w:pStyle w:val="contentspage"/>
      </w:pPr>
    </w:p>
    <w:p w14:paraId="38FD8239" w14:textId="3C6DC58F" w:rsidR="004801E3" w:rsidRDefault="004801E3" w:rsidP="004801E3">
      <w:pPr>
        <w:pStyle w:val="contentspage"/>
      </w:pPr>
      <w:r>
        <w:t>What you need to do in Tier 3</w:t>
      </w:r>
      <w:r>
        <w:tab/>
        <w:t>13</w:t>
      </w:r>
    </w:p>
    <w:p w14:paraId="5D346329" w14:textId="4A740FAB" w:rsidR="004801E3" w:rsidRDefault="004801E3" w:rsidP="004801E3">
      <w:pPr>
        <w:pStyle w:val="contentspage"/>
      </w:pPr>
    </w:p>
    <w:p w14:paraId="4304D5A3" w14:textId="6189F7C0" w:rsidR="00085B1D" w:rsidRDefault="00085B1D" w:rsidP="004801E3">
      <w:pPr>
        <w:pStyle w:val="contentspage"/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37EDC0B2" wp14:editId="7221F9DF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009650" cy="900766"/>
            <wp:effectExtent l="0" t="0" r="0" b="0"/>
            <wp:wrapNone/>
            <wp:docPr id="12455800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83DE" w14:textId="65D34D16" w:rsidR="004801E3" w:rsidRDefault="004801E3" w:rsidP="004801E3">
      <w:pPr>
        <w:pStyle w:val="contentspage"/>
      </w:pPr>
      <w:r>
        <w:t xml:space="preserve">What your host needs to do </w:t>
      </w:r>
      <w:r w:rsidR="00085B1D">
        <w:br/>
      </w:r>
      <w:r>
        <w:t>in Tier 3</w:t>
      </w:r>
      <w:r>
        <w:tab/>
        <w:t>20</w:t>
      </w:r>
    </w:p>
    <w:p w14:paraId="45074C17" w14:textId="6EE0C7E9" w:rsidR="004801E3" w:rsidRDefault="00085B1D" w:rsidP="004801E3">
      <w:pPr>
        <w:pStyle w:val="contentspage"/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B92A9B4" wp14:editId="308B7C08">
            <wp:simplePos x="0" y="0"/>
            <wp:positionH relativeFrom="margin">
              <wp:align>left</wp:align>
            </wp:positionH>
            <wp:positionV relativeFrom="page">
              <wp:posOffset>8705850</wp:posOffset>
            </wp:positionV>
            <wp:extent cx="1067741" cy="1295400"/>
            <wp:effectExtent l="0" t="0" r="0" b="0"/>
            <wp:wrapNone/>
            <wp:docPr id="137092684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891A1" w14:textId="160C3F30" w:rsidR="004801E3" w:rsidRDefault="004801E3" w:rsidP="004801E3">
      <w:pPr>
        <w:pStyle w:val="contentspage"/>
      </w:pPr>
    </w:p>
    <w:p w14:paraId="554465FF" w14:textId="2B849686" w:rsidR="004801E3" w:rsidRPr="00085B1D" w:rsidRDefault="004801E3" w:rsidP="00085B1D">
      <w:pPr>
        <w:pStyle w:val="contentspage"/>
      </w:pPr>
      <w:r>
        <w:t>Questions and support</w:t>
      </w:r>
      <w:r>
        <w:tab/>
        <w:t>23</w:t>
      </w:r>
      <w:r>
        <w:br w:type="page"/>
      </w:r>
    </w:p>
    <w:p w14:paraId="3456664D" w14:textId="375F120E" w:rsidR="004801E3" w:rsidRDefault="004801E3" w:rsidP="004801E3">
      <w:pPr>
        <w:pStyle w:val="Heading1"/>
      </w:pPr>
      <w:bookmarkStart w:id="1" w:name="_Toc228368406"/>
      <w:r>
        <w:lastRenderedPageBreak/>
        <w:t>About this Easy Read</w:t>
      </w:r>
      <w:bookmarkEnd w:id="1"/>
    </w:p>
    <w:p w14:paraId="719F55F0" w14:textId="097E6E3C" w:rsidR="004801E3" w:rsidRDefault="004801E3" w:rsidP="004801E3"/>
    <w:p w14:paraId="08B0BA59" w14:textId="126FE573" w:rsidR="004801E3" w:rsidRPr="00683569" w:rsidRDefault="00085B1D" w:rsidP="004801E3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2008448" behindDoc="0" locked="0" layoutInCell="1" allowOverlap="1" wp14:anchorId="52AA1AC7" wp14:editId="10FB80AF">
            <wp:simplePos x="0" y="0"/>
            <wp:positionH relativeFrom="column">
              <wp:posOffset>-208280</wp:posOffset>
            </wp:positionH>
            <wp:positionV relativeFrom="page">
              <wp:posOffset>2249170</wp:posOffset>
            </wp:positionV>
            <wp:extent cx="2349304" cy="929640"/>
            <wp:effectExtent l="0" t="0" r="0" b="3810"/>
            <wp:wrapNone/>
            <wp:docPr id="19819562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562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04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E99A02" w14:textId="6962E81F" w:rsidR="004801E3" w:rsidRDefault="004801E3" w:rsidP="004801E3">
      <w:r>
        <w:rPr>
          <w:noProof/>
        </w:rPr>
        <w:drawing>
          <wp:anchor distT="0" distB="0" distL="114300" distR="114300" simplePos="0" relativeHeight="252010496" behindDoc="0" locked="0" layoutInCell="1" allowOverlap="1" wp14:anchorId="353EE8F8" wp14:editId="497C3A8D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1724025" cy="1724025"/>
            <wp:effectExtent l="0" t="0" r="9525" b="0"/>
            <wp:wrapNone/>
            <wp:docPr id="160765536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86" cy="172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3DDEFF80" wp14:editId="2EFCA7E5">
                <wp:simplePos x="0" y="0"/>
                <wp:positionH relativeFrom="margin">
                  <wp:posOffset>2238375</wp:posOffset>
                </wp:positionH>
                <wp:positionV relativeFrom="paragraph">
                  <wp:posOffset>1633220</wp:posOffset>
                </wp:positionV>
                <wp:extent cx="3599815" cy="2514600"/>
                <wp:effectExtent l="0" t="0" r="635" b="0"/>
                <wp:wrapNone/>
                <wp:docPr id="821621308" name="Rectangle 821621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2B5D8" id="Rectangle 821621308" o:spid="_x0000_s1026" alt="&quot;&quot;" style="position:absolute;margin-left:176.25pt;margin-top:128.6pt;width:283.45pt;height:198pt;z-index:-2513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NMjw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Pr="00E64169">
        <w:t>This Easy Read is from</w:t>
      </w:r>
      <w:r>
        <w:t xml:space="preserve"> the</w:t>
      </w:r>
      <w:r w:rsidRPr="00E64169">
        <w:t xml:space="preserve"> </w:t>
      </w:r>
      <w:r>
        <w:br/>
      </w:r>
      <w:r w:rsidRPr="00E64169">
        <w:t xml:space="preserve">Disability Support Services unit at the Ministry of Social Development. </w:t>
      </w:r>
      <w:r>
        <w:br/>
      </w:r>
      <w:r w:rsidRPr="00683569">
        <w:br/>
      </w:r>
      <w:r w:rsidRPr="00683569">
        <w:br/>
      </w:r>
      <w:r w:rsidRPr="00E64169">
        <w:t>In this Easy Read</w:t>
      </w:r>
      <w:r>
        <w:t>:</w:t>
      </w:r>
    </w:p>
    <w:p w14:paraId="62C628F9" w14:textId="77777777" w:rsidR="004801E3" w:rsidRDefault="004801E3" w:rsidP="004801E3">
      <w:pPr>
        <w:pStyle w:val="Listtoplevel"/>
      </w:pPr>
      <w:r w:rsidRPr="002513AA">
        <w:rPr>
          <w:b/>
          <w:bCs/>
        </w:rPr>
        <w:t>DSS</w:t>
      </w:r>
      <w:r>
        <w:t xml:space="preserve"> is short for </w:t>
      </w:r>
      <w:r>
        <w:br/>
        <w:t>Disability Support Services</w:t>
      </w:r>
    </w:p>
    <w:p w14:paraId="671EC82C" w14:textId="77777777" w:rsidR="004801E3" w:rsidRDefault="004801E3" w:rsidP="004801E3">
      <w:pPr>
        <w:pStyle w:val="Listtoplevel"/>
      </w:pPr>
      <w:r w:rsidRPr="002513AA">
        <w:rPr>
          <w:b/>
          <w:bCs/>
        </w:rPr>
        <w:drawing>
          <wp:anchor distT="0" distB="0" distL="114300" distR="114300" simplePos="0" relativeHeight="251995136" behindDoc="0" locked="0" layoutInCell="1" allowOverlap="1" wp14:anchorId="2DC1C03A" wp14:editId="7CF84835">
            <wp:simplePos x="0" y="0"/>
            <wp:positionH relativeFrom="margin">
              <wp:align>left</wp:align>
            </wp:positionH>
            <wp:positionV relativeFrom="page">
              <wp:posOffset>6370320</wp:posOffset>
            </wp:positionV>
            <wp:extent cx="1364566" cy="1255069"/>
            <wp:effectExtent l="0" t="0" r="7620" b="2540"/>
            <wp:wrapNone/>
            <wp:docPr id="5738931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4566" cy="125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3AA">
        <w:rPr>
          <w:b/>
          <w:bCs/>
        </w:rPr>
        <w:t>we / us</w:t>
      </w:r>
      <w:r w:rsidRPr="00E64169">
        <w:t xml:space="preserve"> means </w:t>
      </w:r>
      <w:r>
        <w:br/>
      </w:r>
      <w:r w:rsidRPr="00E64169">
        <w:t xml:space="preserve">Disability Support Services. </w:t>
      </w:r>
    </w:p>
    <w:p w14:paraId="22F23985" w14:textId="77777777" w:rsidR="004801E3" w:rsidRDefault="004801E3" w:rsidP="004801E3"/>
    <w:p w14:paraId="41956E9F" w14:textId="77777777" w:rsidR="004801E3" w:rsidRDefault="004801E3" w:rsidP="004801E3"/>
    <w:p w14:paraId="1CC1924B" w14:textId="1A062ECE" w:rsidR="004801E3" w:rsidRDefault="004801E3" w:rsidP="004801E3">
      <w:r>
        <w:t xml:space="preserve">This Easy Read document is about </w:t>
      </w:r>
      <w:r>
        <w:rPr>
          <w:b/>
          <w:bCs/>
        </w:rPr>
        <w:t xml:space="preserve">Tier 3 guidance </w:t>
      </w:r>
      <w:r>
        <w:t>for people getting</w:t>
      </w:r>
      <w:r>
        <w:rPr>
          <w:b/>
          <w:bCs/>
        </w:rPr>
        <w:t xml:space="preserve"> hosted flexible funding</w:t>
      </w:r>
      <w:r>
        <w:t>.</w:t>
      </w:r>
    </w:p>
    <w:p w14:paraId="49161A7E" w14:textId="77777777" w:rsidR="004801E3" w:rsidRPr="002513AA" w:rsidRDefault="004801E3" w:rsidP="004801E3">
      <w:pPr>
        <w:rPr>
          <w:sz w:val="18"/>
          <w:szCs w:val="10"/>
        </w:rPr>
      </w:pPr>
      <w:r w:rsidRPr="002513AA">
        <w:rPr>
          <w:noProof/>
          <w:sz w:val="18"/>
          <w:szCs w:val="10"/>
        </w:rPr>
        <w:drawing>
          <wp:anchor distT="0" distB="0" distL="114300" distR="114300" simplePos="0" relativeHeight="251999232" behindDoc="0" locked="0" layoutInCell="1" allowOverlap="1" wp14:anchorId="5BF722F9" wp14:editId="33057EE7">
            <wp:simplePos x="0" y="0"/>
            <wp:positionH relativeFrom="margin">
              <wp:posOffset>74930</wp:posOffset>
            </wp:positionH>
            <wp:positionV relativeFrom="paragraph">
              <wp:posOffset>109855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3260B" w14:textId="77777777" w:rsidR="004801E3" w:rsidRDefault="004801E3" w:rsidP="004801E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74E23297" wp14:editId="24BBC06C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3599815" cy="1123950"/>
                <wp:effectExtent l="0" t="0" r="635" b="0"/>
                <wp:wrapNone/>
                <wp:docPr id="1112955849" name="Rectangle 1112955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05A86" id="Rectangle 1112955849" o:spid="_x0000_s1026" alt="&quot;&quot;" style="position:absolute;margin-left:232.25pt;margin-top:22.85pt;width:283.45pt;height:88.5pt;z-index:-25131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N094Ce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43D75EC5" w14:textId="77777777" w:rsidR="004801E3" w:rsidRDefault="004801E3" w:rsidP="004801E3">
      <w:r>
        <w:rPr>
          <w:b/>
          <w:bCs/>
        </w:rPr>
        <w:t>Guidance</w:t>
      </w:r>
      <w:r>
        <w:t xml:space="preserve"> means the support your host gives you to manage your funding.</w:t>
      </w:r>
      <w:r w:rsidRPr="008964FD">
        <w:rPr>
          <w:noProof/>
        </w:rPr>
        <w:t xml:space="preserve"> </w:t>
      </w:r>
    </w:p>
    <w:p w14:paraId="385B7F43" w14:textId="19984846" w:rsidR="004801E3" w:rsidRDefault="002513AA" w:rsidP="004801E3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6FCAD7FD" wp14:editId="1F14C754">
                <wp:simplePos x="0" y="0"/>
                <wp:positionH relativeFrom="margin">
                  <wp:posOffset>2131060</wp:posOffset>
                </wp:positionH>
                <wp:positionV relativeFrom="paragraph">
                  <wp:posOffset>-84340</wp:posOffset>
                </wp:positionV>
                <wp:extent cx="3599815" cy="2260600"/>
                <wp:effectExtent l="0" t="0" r="635" b="6350"/>
                <wp:wrapNone/>
                <wp:docPr id="2003054906" name="Rectangle 2003054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60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1AA40" id="Rectangle 2003054906" o:spid="_x0000_s1026" alt="&quot;&quot;" style="position:absolute;margin-left:167.8pt;margin-top:-6.65pt;width:283.45pt;height:178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" fillcolor="#c5e0b4" stroked="f" strokeweight="1pt">
                <w10:wrap anchorx="margin"/>
              </v:rect>
            </w:pict>
          </mc:Fallback>
        </mc:AlternateContent>
      </w:r>
      <w:r w:rsidR="004801E3">
        <w:rPr>
          <w:noProof/>
        </w:rPr>
        <w:drawing>
          <wp:anchor distT="0" distB="0" distL="114300" distR="114300" simplePos="0" relativeHeight="252000256" behindDoc="0" locked="0" layoutInCell="1" allowOverlap="1" wp14:anchorId="51D1A28F" wp14:editId="021966C5">
            <wp:simplePos x="0" y="0"/>
            <wp:positionH relativeFrom="margin">
              <wp:align>left</wp:align>
            </wp:positionH>
            <wp:positionV relativeFrom="page">
              <wp:posOffset>920750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1E3">
        <w:t xml:space="preserve">Here a </w:t>
      </w:r>
      <w:r w:rsidR="004801E3">
        <w:rPr>
          <w:b/>
          <w:bCs/>
        </w:rPr>
        <w:t>tier</w:t>
      </w:r>
      <w:r w:rsidR="004801E3">
        <w:t xml:space="preserve"> means how much guidance you get from your host.</w:t>
      </w:r>
    </w:p>
    <w:p w14:paraId="292E030F" w14:textId="77777777" w:rsidR="004801E3" w:rsidRDefault="004801E3" w:rsidP="004801E3"/>
    <w:p w14:paraId="6538287E" w14:textId="77777777" w:rsidR="004801E3" w:rsidRDefault="004801E3" w:rsidP="004801E3"/>
    <w:p w14:paraId="36766601" w14:textId="77777777" w:rsidR="004801E3" w:rsidRDefault="004801E3" w:rsidP="004801E3">
      <w:pPr>
        <w:pStyle w:val="BodyText"/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7972907D" wp14:editId="3B1E0372">
            <wp:simplePos x="0" y="0"/>
            <wp:positionH relativeFrom="margin">
              <wp:align>left</wp:align>
            </wp:positionH>
            <wp:positionV relativeFrom="page">
              <wp:posOffset>2491740</wp:posOffset>
            </wp:positionV>
            <wp:extent cx="1788160" cy="956310"/>
            <wp:effectExtent l="0" t="0" r="2540" b="0"/>
            <wp:wrapNone/>
            <wp:docPr id="20472540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40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out more about what each of the tiers means on </w:t>
      </w:r>
      <w:r w:rsidRPr="00AC1B5E">
        <w:rPr>
          <w:b/>
          <w:bCs/>
        </w:rPr>
        <w:t>page 6</w:t>
      </w:r>
      <w:r>
        <w:t>.</w:t>
      </w:r>
    </w:p>
    <w:p w14:paraId="77341458" w14:textId="77777777" w:rsidR="004801E3" w:rsidRDefault="004801E3" w:rsidP="004801E3"/>
    <w:p w14:paraId="23FD67F6" w14:textId="77777777" w:rsidR="004801E3" w:rsidRDefault="004801E3" w:rsidP="004801E3">
      <w:pPr>
        <w:rPr>
          <w:b/>
          <w:bCs/>
        </w:rPr>
      </w:pPr>
    </w:p>
    <w:p w14:paraId="4B8A02BC" w14:textId="3A6D16B3" w:rsidR="004801E3" w:rsidRDefault="002513AA" w:rsidP="004801E3">
      <w:r>
        <w:rPr>
          <w:b/>
          <w:bCs/>
          <w:noProof/>
        </w:rPr>
        <w:drawing>
          <wp:anchor distT="0" distB="0" distL="114300" distR="114300" simplePos="0" relativeHeight="251996160" behindDoc="0" locked="0" layoutInCell="1" allowOverlap="1" wp14:anchorId="5A4BCB58" wp14:editId="6C598FCD">
            <wp:simplePos x="0" y="0"/>
            <wp:positionH relativeFrom="margin">
              <wp:posOffset>122439</wp:posOffset>
            </wp:positionH>
            <wp:positionV relativeFrom="page">
              <wp:posOffset>4683876</wp:posOffset>
            </wp:positionV>
            <wp:extent cx="1358900" cy="1358900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1E3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097705F5" wp14:editId="362C3DCE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3599815" cy="3549650"/>
                <wp:effectExtent l="0" t="0" r="635" b="0"/>
                <wp:wrapNone/>
                <wp:docPr id="1191100081" name="Rectangle 1191100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49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DC3DE" id="Rectangle 1191100081" o:spid="_x0000_s1026" alt="&quot;&quot;" style="position:absolute;margin-left:232.25pt;margin-top:-9pt;width:283.45pt;height:279.5pt;z-index:-25132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4801E3">
        <w:rPr>
          <w:b/>
          <w:bCs/>
        </w:rPr>
        <w:t>Hosted flexible funding</w:t>
      </w:r>
      <w:r w:rsidR="004801E3">
        <w:t xml:space="preserve"> means </w:t>
      </w:r>
      <w:r w:rsidR="004801E3">
        <w:br/>
      </w:r>
      <w:r w:rsidR="00710D3F">
        <w:t xml:space="preserve">a </w:t>
      </w:r>
      <w:r w:rsidR="00710D3F" w:rsidRPr="009E5F41">
        <w:rPr>
          <w:b/>
          <w:bCs/>
        </w:rPr>
        <w:t>host</w:t>
      </w:r>
      <w:r w:rsidR="00710D3F">
        <w:rPr>
          <w:b/>
          <w:bCs/>
        </w:rPr>
        <w:t xml:space="preserve"> </w:t>
      </w:r>
      <w:r w:rsidR="00710D3F">
        <w:t>supports you to plan / use your:</w:t>
      </w:r>
    </w:p>
    <w:p w14:paraId="0897D33F" w14:textId="0B064811" w:rsidR="004801E3" w:rsidRDefault="004801E3" w:rsidP="004801E3">
      <w:pPr>
        <w:pStyle w:val="Listtoplevel"/>
      </w:pPr>
      <w:r w:rsidRPr="002E5978">
        <w:rPr>
          <w:b/>
          <w:bCs/>
        </w:rPr>
        <w:t>Individualised Funding</w:t>
      </w:r>
      <w:r>
        <w:t xml:space="preserve"> </w:t>
      </w:r>
      <w:r w:rsidRPr="002E5978">
        <w:rPr>
          <w:b/>
          <w:bCs/>
        </w:rPr>
        <w:t xml:space="preserve"> </w:t>
      </w:r>
      <w:r w:rsidRPr="002E5978">
        <w:rPr>
          <w:b/>
          <w:bCs/>
        </w:rPr>
        <w:br/>
      </w:r>
      <w:r>
        <w:br/>
      </w:r>
      <w:r>
        <w:rPr>
          <w:b/>
          <w:bCs/>
        </w:rPr>
        <w:t>or</w:t>
      </w:r>
    </w:p>
    <w:p w14:paraId="438FCF69" w14:textId="7B99AC29" w:rsidR="004801E3" w:rsidRDefault="002513AA" w:rsidP="004801E3">
      <w:pPr>
        <w:pStyle w:val="Listtoplevel"/>
      </w:pPr>
      <w:r>
        <w:drawing>
          <wp:anchor distT="0" distB="0" distL="114300" distR="114300" simplePos="0" relativeHeight="251994112" behindDoc="0" locked="0" layoutInCell="1" allowOverlap="1" wp14:anchorId="2421334A" wp14:editId="06172273">
            <wp:simplePos x="0" y="0"/>
            <wp:positionH relativeFrom="margin">
              <wp:posOffset>-318655</wp:posOffset>
            </wp:positionH>
            <wp:positionV relativeFrom="page">
              <wp:posOffset>6544195</wp:posOffset>
            </wp:positionV>
            <wp:extent cx="2195724" cy="443345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24" cy="44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1E3" w:rsidRPr="00A74EB9">
        <w:rPr>
          <w:b/>
          <w:bCs/>
        </w:rPr>
        <w:t>Enabling Good Lives</w:t>
      </w:r>
      <w:r w:rsidR="004801E3">
        <w:t xml:space="preserve"> personal budget.</w:t>
      </w:r>
    </w:p>
    <w:p w14:paraId="1B6396A0" w14:textId="30DDE29B" w:rsidR="00710D3F" w:rsidRDefault="00710D3F" w:rsidP="004801E3">
      <w:r>
        <w:rPr>
          <w:noProof/>
        </w:rPr>
        <w:drawing>
          <wp:anchor distT="0" distB="0" distL="114300" distR="114300" simplePos="0" relativeHeight="251991040" behindDoc="0" locked="0" layoutInCell="1" allowOverlap="1" wp14:anchorId="6CF973F9" wp14:editId="4B4B1246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619885" cy="1619885"/>
            <wp:effectExtent l="0" t="0" r="0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4B978" w14:textId="75CC1210" w:rsidR="004801E3" w:rsidRDefault="004801E3" w:rsidP="004801E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7951F41C" wp14:editId="580EC883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3599815" cy="758190"/>
                <wp:effectExtent l="0" t="0" r="635" b="3810"/>
                <wp:wrapNone/>
                <wp:docPr id="724158372" name="Rectangle 724158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5819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E25D0" id="Rectangle 724158372" o:spid="_x0000_s1026" alt="&quot;&quot;" style="position:absolute;margin-left:232.25pt;margin-top:27.3pt;width:283.45pt;height:59.7pt;z-index:-25132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</w:p>
    <w:p w14:paraId="591C37FD" w14:textId="77777777" w:rsidR="004801E3" w:rsidRDefault="004801E3" w:rsidP="004801E3">
      <w:r>
        <w:t xml:space="preserve">A </w:t>
      </w:r>
      <w:r>
        <w:rPr>
          <w:b/>
          <w:bCs/>
        </w:rPr>
        <w:t>host</w:t>
      </w:r>
      <w:r>
        <w:t xml:space="preserve"> is a person / group who takes care of your flexible funding.</w:t>
      </w:r>
    </w:p>
    <w:p w14:paraId="2A9CC771" w14:textId="77777777" w:rsidR="004801E3" w:rsidRDefault="004801E3" w:rsidP="004801E3">
      <w:pPr>
        <w:pStyle w:val="BodyText"/>
        <w:ind w:left="0"/>
      </w:pPr>
    </w:p>
    <w:p w14:paraId="5B9C0E6B" w14:textId="77777777" w:rsidR="004801E3" w:rsidRDefault="004801E3" w:rsidP="004801E3">
      <w:pPr>
        <w:spacing w:line="240" w:lineRule="auto"/>
        <w:ind w:left="0"/>
      </w:pPr>
    </w:p>
    <w:p w14:paraId="0CE20CF2" w14:textId="77777777" w:rsidR="004801E3" w:rsidRDefault="004801E3" w:rsidP="004801E3">
      <w:pPr>
        <w:spacing w:line="240" w:lineRule="auto"/>
        <w:ind w:left="0"/>
      </w:pPr>
    </w:p>
    <w:p w14:paraId="57174CDF" w14:textId="77777777" w:rsidR="004801E3" w:rsidRDefault="004801E3" w:rsidP="004801E3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3ECE041" w14:textId="7DA68C56" w:rsidR="004801E3" w:rsidRDefault="002513AA" w:rsidP="004801E3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517949BE" wp14:editId="141CB108">
                <wp:simplePos x="0" y="0"/>
                <wp:positionH relativeFrom="margin">
                  <wp:posOffset>2131060</wp:posOffset>
                </wp:positionH>
                <wp:positionV relativeFrom="paragraph">
                  <wp:posOffset>-97040</wp:posOffset>
                </wp:positionV>
                <wp:extent cx="3599815" cy="5657850"/>
                <wp:effectExtent l="0" t="0" r="635" b="0"/>
                <wp:wrapNone/>
                <wp:docPr id="1131915727" name="Rectangle 1131915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6578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113F0" id="Rectangle 1131915727" o:spid="_x0000_s1026" alt="&quot;&quot;" style="position:absolute;margin-left:167.8pt;margin-top:-7.65pt;width:283.45pt;height:445.5pt;z-index:-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  <w:r w:rsidR="004801E3">
        <w:rPr>
          <w:noProof/>
        </w:rPr>
        <w:drawing>
          <wp:anchor distT="0" distB="0" distL="114300" distR="114300" simplePos="0" relativeHeight="252004352" behindDoc="0" locked="0" layoutInCell="1" allowOverlap="1" wp14:anchorId="4A2F2A9F" wp14:editId="7962BD6B">
            <wp:simplePos x="0" y="0"/>
            <wp:positionH relativeFrom="margin">
              <wp:align>left</wp:align>
            </wp:positionH>
            <wp:positionV relativeFrom="page">
              <wp:posOffset>927735</wp:posOffset>
            </wp:positionV>
            <wp:extent cx="1480820" cy="1480820"/>
            <wp:effectExtent l="0" t="0" r="5080" b="5080"/>
            <wp:wrapNone/>
            <wp:docPr id="7589275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75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1E3" w:rsidRPr="00D75755">
        <w:rPr>
          <w:b/>
          <w:bCs/>
        </w:rPr>
        <w:t>Enabling Good Lives</w:t>
      </w:r>
      <w:r w:rsidR="004801E3" w:rsidRPr="00D75755">
        <w:t xml:space="preserve"> is a different way of thinking about disability support. </w:t>
      </w:r>
      <w:r w:rsidR="004801E3">
        <w:br/>
      </w:r>
    </w:p>
    <w:p w14:paraId="2163DDE7" w14:textId="01C8A15B" w:rsidR="004801E3" w:rsidRDefault="002513AA" w:rsidP="004801E3">
      <w:r>
        <w:rPr>
          <w:noProof/>
        </w:rPr>
        <w:drawing>
          <wp:anchor distT="0" distB="0" distL="114300" distR="114300" simplePos="0" relativeHeight="252005376" behindDoc="0" locked="0" layoutInCell="1" allowOverlap="1" wp14:anchorId="192240EE" wp14:editId="62EE4EB0">
            <wp:simplePos x="0" y="0"/>
            <wp:positionH relativeFrom="margin">
              <wp:posOffset>-134620</wp:posOffset>
            </wp:positionH>
            <wp:positionV relativeFrom="page">
              <wp:posOffset>2946977</wp:posOffset>
            </wp:positionV>
            <wp:extent cx="1615440" cy="1617345"/>
            <wp:effectExtent l="0" t="0" r="3810" b="1905"/>
            <wp:wrapNone/>
            <wp:docPr id="205723410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410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1E3">
        <w:br/>
      </w:r>
      <w:r w:rsidR="004801E3" w:rsidRPr="00D75755">
        <w:t>Enabling Good Lives is about having:</w:t>
      </w:r>
    </w:p>
    <w:p w14:paraId="0F44BAEA" w14:textId="6E2E503A" w:rsidR="004801E3" w:rsidRDefault="004801E3" w:rsidP="004801E3">
      <w:pPr>
        <w:pStyle w:val="Listtoplevel"/>
      </w:pPr>
      <w:r w:rsidRPr="00D75755">
        <w:t>choice and control in your life</w:t>
      </w:r>
    </w:p>
    <w:p w14:paraId="5AC36E3C" w14:textId="77777777" w:rsidR="004801E3" w:rsidRDefault="004801E3" w:rsidP="004801E3">
      <w:pPr>
        <w:pStyle w:val="Listtoplevel"/>
      </w:pPr>
      <w:r w:rsidRPr="00D75755">
        <w:t>the support you need and want</w:t>
      </w:r>
    </w:p>
    <w:p w14:paraId="1668DBBA" w14:textId="77777777" w:rsidR="004801E3" w:rsidRDefault="004801E3" w:rsidP="004801E3">
      <w:pPr>
        <w:pStyle w:val="Listtoplevel"/>
      </w:pPr>
      <w:r w:rsidRPr="00683569">
        <w:t xml:space="preserve"> </w:t>
      </w:r>
      <w:r w:rsidRPr="00D75755">
        <w:t>a good life.</w:t>
      </w:r>
    </w:p>
    <w:p w14:paraId="4FC21F93" w14:textId="77777777" w:rsidR="004801E3" w:rsidRDefault="004801E3" w:rsidP="004801E3">
      <w:r w:rsidRPr="00683569">
        <w:rPr>
          <w:noProof/>
        </w:rPr>
        <w:drawing>
          <wp:anchor distT="0" distB="0" distL="114300" distR="114300" simplePos="0" relativeHeight="252006400" behindDoc="0" locked="0" layoutInCell="1" allowOverlap="1" wp14:anchorId="6F24ECD0" wp14:editId="769DE00B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1910" cy="1430655"/>
            <wp:effectExtent l="0" t="0" r="0" b="0"/>
            <wp:wrapNone/>
            <wp:docPr id="98339668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68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421C4C" w14:textId="77777777" w:rsidR="004801E3" w:rsidRDefault="004801E3" w:rsidP="004801E3"/>
    <w:p w14:paraId="34447DE8" w14:textId="77777777" w:rsidR="004801E3" w:rsidRDefault="004801E3" w:rsidP="004801E3">
      <w:r>
        <w:t xml:space="preserve">Enabling Good Lives is also called </w:t>
      </w:r>
      <w:r w:rsidRPr="0000503E">
        <w:rPr>
          <w:b/>
          <w:bCs/>
        </w:rPr>
        <w:t>EGL</w:t>
      </w:r>
      <w:r>
        <w:t>.</w:t>
      </w:r>
    </w:p>
    <w:p w14:paraId="429EEF25" w14:textId="77777777" w:rsidR="004801E3" w:rsidRDefault="004801E3" w:rsidP="004801E3"/>
    <w:p w14:paraId="66492B51" w14:textId="235B1D9B" w:rsidR="004801E3" w:rsidRDefault="002513AA" w:rsidP="004801E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21A90933" wp14:editId="64505361">
                <wp:simplePos x="0" y="0"/>
                <wp:positionH relativeFrom="margin">
                  <wp:posOffset>2133600</wp:posOffset>
                </wp:positionH>
                <wp:positionV relativeFrom="paragraph">
                  <wp:posOffset>246495</wp:posOffset>
                </wp:positionV>
                <wp:extent cx="3599815" cy="1504604"/>
                <wp:effectExtent l="0" t="0" r="635" b="635"/>
                <wp:wrapNone/>
                <wp:docPr id="955844191" name="Rectangle 955844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04604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312FF" id="Rectangle 955844191" o:spid="_x0000_s1026" alt="&quot;&quot;" style="position:absolute;margin-left:168pt;margin-top:19.4pt;width:283.45pt;height:118.4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</w:p>
    <w:p w14:paraId="200FAA34" w14:textId="17E41089" w:rsidR="004801E3" w:rsidRDefault="004801E3" w:rsidP="004801E3">
      <w:r w:rsidRPr="007C450E">
        <w:rPr>
          <w:b/>
          <w:bCs/>
          <w:noProof/>
        </w:rPr>
        <w:drawing>
          <wp:anchor distT="0" distB="0" distL="114300" distR="114300" simplePos="0" relativeHeight="252011520" behindDoc="0" locked="0" layoutInCell="1" allowOverlap="1" wp14:anchorId="672E7D69" wp14:editId="7D8E24B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52575" cy="1463040"/>
            <wp:effectExtent l="0" t="0" r="9525" b="3810"/>
            <wp:wrapNone/>
            <wp:docPr id="152761795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795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Individualised Funding </w:t>
      </w:r>
      <w:r>
        <w:t>is a kind of funding that means the disabled person can decide what support they need.</w:t>
      </w:r>
    </w:p>
    <w:p w14:paraId="14015653" w14:textId="77777777" w:rsidR="004801E3" w:rsidRPr="007C450E" w:rsidRDefault="004801E3" w:rsidP="004801E3"/>
    <w:p w14:paraId="125961EE" w14:textId="77777777" w:rsidR="004801E3" w:rsidRDefault="004801E3" w:rsidP="004801E3">
      <w:pPr>
        <w:rPr>
          <w:b/>
          <w:bCs/>
        </w:rPr>
      </w:pPr>
    </w:p>
    <w:p w14:paraId="0A0EAEA5" w14:textId="77777777" w:rsidR="004801E3" w:rsidRDefault="004801E3" w:rsidP="004801E3"/>
    <w:p w14:paraId="704EB8D8" w14:textId="77777777" w:rsidR="004801E3" w:rsidRDefault="004801E3" w:rsidP="004801E3">
      <w:r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51249A0A" wp14:editId="043645C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14425" cy="1352083"/>
            <wp:effectExtent l="0" t="0" r="0" b="635"/>
            <wp:wrapNone/>
            <wp:docPr id="1427221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21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ask your host if you do not know what tier you are in.</w:t>
      </w:r>
    </w:p>
    <w:p w14:paraId="17162C8F" w14:textId="77777777" w:rsidR="004801E3" w:rsidRDefault="004801E3" w:rsidP="004801E3"/>
    <w:p w14:paraId="48B8279D" w14:textId="77777777" w:rsidR="004801E3" w:rsidRDefault="004801E3" w:rsidP="004801E3"/>
    <w:p w14:paraId="5BD49EAE" w14:textId="6429F599" w:rsidR="004801E3" w:rsidRDefault="00710D3F" w:rsidP="004801E3">
      <w:r w:rsidRPr="000A2157">
        <w:rPr>
          <w:noProof/>
        </w:rPr>
        <w:drawing>
          <wp:anchor distT="0" distB="0" distL="114300" distR="114300" simplePos="0" relativeHeight="252013568" behindDoc="0" locked="0" layoutInCell="1" allowOverlap="1" wp14:anchorId="311FBC75" wp14:editId="331F0A63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381186" cy="1971675"/>
            <wp:effectExtent l="19050" t="19050" r="28575" b="9525"/>
            <wp:wrapNone/>
            <wp:docPr id="789528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8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86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1E3">
        <w:t>There is an Easy Read with more information called:</w:t>
      </w:r>
    </w:p>
    <w:p w14:paraId="06D86197" w14:textId="1D432532" w:rsidR="004801E3" w:rsidRDefault="004801E3" w:rsidP="004801E3"/>
    <w:p w14:paraId="3624924E" w14:textId="48D9BCBA" w:rsidR="004801E3" w:rsidRPr="000A2157" w:rsidRDefault="004801E3" w:rsidP="004801E3">
      <w:pPr>
        <w:rPr>
          <w:b/>
          <w:bCs/>
        </w:rPr>
      </w:pPr>
      <w:r w:rsidRPr="000A2157">
        <w:rPr>
          <w:b/>
          <w:bCs/>
        </w:rPr>
        <w:t xml:space="preserve">April 2026 factsheet – </w:t>
      </w:r>
    </w:p>
    <w:p w14:paraId="340D99DF" w14:textId="77777777" w:rsidR="004801E3" w:rsidRDefault="004801E3" w:rsidP="004801E3">
      <w:r w:rsidRPr="000A2157">
        <w:rPr>
          <w:b/>
          <w:bCs/>
        </w:rPr>
        <w:t>Changes to flexible funding</w:t>
      </w:r>
      <w:r>
        <w:t>.</w:t>
      </w:r>
    </w:p>
    <w:p w14:paraId="08D4CA32" w14:textId="77777777" w:rsidR="004801E3" w:rsidRDefault="004801E3" w:rsidP="004801E3"/>
    <w:p w14:paraId="3ECE2DB0" w14:textId="77777777" w:rsidR="00710D3F" w:rsidRDefault="00710D3F" w:rsidP="004801E3"/>
    <w:p w14:paraId="25B982B9" w14:textId="77777777" w:rsidR="000565BE" w:rsidRDefault="00710D3F" w:rsidP="000565BE">
      <w:pPr>
        <w:rPr>
          <w:lang w:val="en-NZ"/>
        </w:rPr>
      </w:pPr>
      <w:r>
        <w:t>You can find this Easy Read factsheet at:</w:t>
      </w:r>
      <w:r w:rsidR="000565BE" w:rsidRPr="000565BE">
        <w:rPr>
          <w:rFonts w:ascii="inherit" w:eastAsia="Times New Roman" w:hAnsi="inherit" w:cs="Times New Roman"/>
          <w:color w:val="000000"/>
          <w:sz w:val="22"/>
          <w:szCs w:val="22"/>
          <w:bdr w:val="none" w:sz="0" w:space="0" w:color="auto" w:frame="1"/>
          <w:lang w:val="en-NZ" w:eastAsia="en-NZ"/>
        </w:rPr>
        <w:t xml:space="preserve"> </w:t>
      </w:r>
    </w:p>
    <w:p w14:paraId="0CE67D93" w14:textId="77777777" w:rsidR="000565BE" w:rsidRDefault="000565BE" w:rsidP="000565BE">
      <w:pPr>
        <w:rPr>
          <w:lang w:val="en-NZ"/>
        </w:rPr>
      </w:pPr>
    </w:p>
    <w:p w14:paraId="23E7EB2A" w14:textId="58D8B6B7" w:rsidR="000565BE" w:rsidRPr="000565BE" w:rsidRDefault="000565BE" w:rsidP="000565BE">
      <w:pPr>
        <w:ind w:left="2127"/>
        <w:rPr>
          <w:b/>
          <w:bCs/>
          <w:color w:val="000000" w:themeColor="text1"/>
          <w:lang w:val="en-NZ"/>
        </w:rPr>
      </w:pPr>
      <w:hyperlink r:id="rId36" w:tooltip="http://www.disabilitysupport.govt.nz/Aprilchanges" w:history="1">
        <w:r w:rsidRPr="000565BE">
          <w:rPr>
            <w:rStyle w:val="Hyperlink"/>
            <w:b/>
            <w:bCs/>
            <w:color w:val="000000" w:themeColor="text1"/>
            <w:u w:val="none"/>
            <w:lang w:val="en-NZ"/>
          </w:rPr>
          <w:t>www.disabilitysupport.govt.nz/Aprilchanges</w:t>
        </w:r>
      </w:hyperlink>
    </w:p>
    <w:p w14:paraId="005B33E5" w14:textId="133560A9" w:rsidR="00710D3F" w:rsidRPr="00567D6D" w:rsidRDefault="00710D3F" w:rsidP="00710D3F">
      <w:pPr>
        <w:rPr>
          <w:b/>
          <w:bCs/>
        </w:rPr>
      </w:pPr>
    </w:p>
    <w:p w14:paraId="662E4020" w14:textId="0105ACF2" w:rsidR="00710D3F" w:rsidRDefault="00710D3F" w:rsidP="004801E3"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34E450E" wp14:editId="3B4A66C4">
                <wp:simplePos x="0" y="0"/>
                <wp:positionH relativeFrom="column">
                  <wp:posOffset>-368300</wp:posOffset>
                </wp:positionH>
                <wp:positionV relativeFrom="paragraph">
                  <wp:posOffset>81916</wp:posOffset>
                </wp:positionV>
                <wp:extent cx="2333118" cy="1924050"/>
                <wp:effectExtent l="19050" t="19050" r="10160" b="19050"/>
                <wp:wrapNone/>
                <wp:docPr id="201386695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118" cy="1924050"/>
                          <a:chOff x="145976" y="553147"/>
                          <a:chExt cx="2703489" cy="2210393"/>
                        </a:xfrm>
                      </wpg:grpSpPr>
                      <pic:pic xmlns:pic="http://schemas.openxmlformats.org/drawingml/2006/picture">
                        <pic:nvPicPr>
                          <pic:cNvPr id="7785072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76" y="553147"/>
                            <a:ext cx="1195241" cy="1688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980032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468" y="553147"/>
                            <a:ext cx="1185122" cy="1688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1647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740" y="1037056"/>
                            <a:ext cx="1209456" cy="1726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6767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350" y="1037084"/>
                            <a:ext cx="1225115" cy="1726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9E923" id="Group 25" o:spid="_x0000_s1026" alt="&quot;&quot;" style="position:absolute;margin-left:-29pt;margin-top:6.45pt;width:183.7pt;height:151.5pt;z-index:252027904;mso-width-relative:margin;mso-height-relative:margin" coordorigin="1459,5531" coordsize="27034,2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59;top:5531;width:11953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" stroked="t" strokecolor="black [3213]">
                  <v:imagedata r:id="rId41" o:title=""/>
                  <v:path arrowok="t"/>
                </v:shape>
                <v:shape id="Picture 22" o:spid="_x0000_s1028" type="#_x0000_t75" style="position:absolute;left:14444;top:5531;width:11851;height:1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" stroked="t" strokecolor="black [3213]">
                  <v:imagedata r:id="rId42" o:title=""/>
                  <v:path arrowok="t"/>
                </v:shape>
                <v:shape id="Picture 24" o:spid="_x0000_s1029" type="#_x0000_t75" style="position:absolute;left:3107;top:10370;width:12094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" stroked="t" strokecolor="black [3213]">
                  <v:imagedata r:id="rId43" o:title=""/>
                  <v:path arrowok="t"/>
                </v:shape>
                <v:shape id="Picture 23" o:spid="_x0000_s1030" type="#_x0000_t75" style="position:absolute;left:16243;top:10370;width:12251;height:1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" stroked="t" strokecolor="black [3213]">
                  <v:imagedata r:id="rId44" o:title=""/>
                  <v:path arrowok="t"/>
                </v:shape>
              </v:group>
            </w:pict>
          </mc:Fallback>
        </mc:AlternateContent>
      </w:r>
    </w:p>
    <w:p w14:paraId="2DF317E4" w14:textId="002CE34E" w:rsidR="004801E3" w:rsidRDefault="004801E3" w:rsidP="004801E3">
      <w:r>
        <w:t>There is also Easy Read information about the other 3 tiers.</w:t>
      </w:r>
    </w:p>
    <w:p w14:paraId="61E8527A" w14:textId="77777777" w:rsidR="004801E3" w:rsidRDefault="004801E3" w:rsidP="004801E3"/>
    <w:p w14:paraId="28B10B8E" w14:textId="77777777" w:rsidR="004801E3" w:rsidRDefault="004801E3" w:rsidP="004801E3"/>
    <w:p w14:paraId="2B151C61" w14:textId="34662092" w:rsidR="004801E3" w:rsidRDefault="004801E3" w:rsidP="004801E3">
      <w:r>
        <w:t>You can find this Easy Read information at:</w:t>
      </w:r>
    </w:p>
    <w:p w14:paraId="63EE8E40" w14:textId="77777777" w:rsidR="004801E3" w:rsidRDefault="004801E3" w:rsidP="004801E3"/>
    <w:p w14:paraId="25061CFF" w14:textId="7EA3A39D" w:rsidR="008506E5" w:rsidRPr="000565BE" w:rsidRDefault="000565BE" w:rsidP="000565BE">
      <w:pPr>
        <w:ind w:left="1560"/>
        <w:rPr>
          <w:b/>
          <w:bCs/>
        </w:rPr>
      </w:pPr>
      <w:hyperlink r:id="rId45" w:tooltip="http://www.disabilitysupport.govt.nz/tiers-infosheets" w:history="1">
        <w:r w:rsidRPr="000565BE">
          <w:rPr>
            <w:rStyle w:val="Hyperlink"/>
            <w:b/>
            <w:bCs/>
            <w:color w:val="000000" w:themeColor="text1"/>
            <w:u w:val="none"/>
          </w:rPr>
          <w:t>www.disabilitysupport.govt.nz/tiers-infosheets</w:t>
        </w:r>
      </w:hyperlink>
      <w:r w:rsidR="008506E5" w:rsidRPr="000565BE">
        <w:rPr>
          <w:b/>
          <w:bCs/>
        </w:rPr>
        <w:br w:type="page"/>
      </w:r>
    </w:p>
    <w:p w14:paraId="34C5D0B9" w14:textId="03DB6ADF" w:rsidR="008506E5" w:rsidRDefault="008506E5" w:rsidP="008506E5">
      <w:pPr>
        <w:pStyle w:val="Heading1"/>
      </w:pPr>
      <w:bookmarkStart w:id="2" w:name="_Toc228368407"/>
      <w:r>
        <w:lastRenderedPageBreak/>
        <w:t>Hosted flexible funding</w:t>
      </w:r>
      <w:bookmarkEnd w:id="2"/>
    </w:p>
    <w:p w14:paraId="6E5E0743" w14:textId="77777777" w:rsidR="008506E5" w:rsidRDefault="008506E5" w:rsidP="00A74EB9"/>
    <w:p w14:paraId="39E8A698" w14:textId="77777777" w:rsidR="00A72F90" w:rsidRDefault="00A72F90" w:rsidP="00A74EB9"/>
    <w:p w14:paraId="51B22B91" w14:textId="7679C0BB" w:rsidR="00A72F90" w:rsidRDefault="00AC1B5E" w:rsidP="00A74EB9">
      <w:r>
        <w:rPr>
          <w:noProof/>
        </w:rPr>
        <w:drawing>
          <wp:anchor distT="0" distB="0" distL="114300" distR="114300" simplePos="0" relativeHeight="251819008" behindDoc="0" locked="0" layoutInCell="1" allowOverlap="1" wp14:anchorId="274AC5C6" wp14:editId="6C5C166C">
            <wp:simplePos x="0" y="0"/>
            <wp:positionH relativeFrom="margin">
              <wp:posOffset>0</wp:posOffset>
            </wp:positionH>
            <wp:positionV relativeFrom="page">
              <wp:posOffset>2280920</wp:posOffset>
            </wp:positionV>
            <wp:extent cx="1530477" cy="1289050"/>
            <wp:effectExtent l="0" t="0" r="0" b="6350"/>
            <wp:wrapNone/>
            <wp:docPr id="18743654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4" cy="12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Hosted flexible funding means you have a:</w:t>
      </w:r>
    </w:p>
    <w:p w14:paraId="1CBD1D1C" w14:textId="125DE4F2" w:rsidR="00A72F90" w:rsidRDefault="00A72F90" w:rsidP="00A72F90">
      <w:pPr>
        <w:pStyle w:val="Listtoplevel"/>
      </w:pPr>
      <w:r>
        <w:t>flexible funding budget</w:t>
      </w:r>
    </w:p>
    <w:p w14:paraId="780402A2" w14:textId="37E3C862" w:rsidR="00A72F90" w:rsidRDefault="00AC1B5E" w:rsidP="00A72F90">
      <w:pPr>
        <w:pStyle w:val="Listtoplevel"/>
      </w:pPr>
      <w:r>
        <w:drawing>
          <wp:anchor distT="0" distB="0" distL="114300" distR="114300" simplePos="0" relativeHeight="251821056" behindDoc="0" locked="0" layoutInCell="1" allowOverlap="1" wp14:anchorId="3E6F5F11" wp14:editId="23D518FC">
            <wp:simplePos x="0" y="0"/>
            <wp:positionH relativeFrom="margin">
              <wp:posOffset>0</wp:posOffset>
            </wp:positionH>
            <wp:positionV relativeFrom="page">
              <wp:posOffset>3980571</wp:posOffset>
            </wp:positionV>
            <wp:extent cx="1179722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plan to arrange your own supports</w:t>
      </w:r>
    </w:p>
    <w:p w14:paraId="50CC1A37" w14:textId="39C3CDE4" w:rsidR="00A72F90" w:rsidRDefault="00A72F90" w:rsidP="00A72F90">
      <w:pPr>
        <w:pStyle w:val="Listtoplevel"/>
      </w:pPr>
      <w:r>
        <w:t>a host to support you to manage your funding.</w:t>
      </w:r>
    </w:p>
    <w:p w14:paraId="3C7E4F2B" w14:textId="64C1A318" w:rsidR="00A72F90" w:rsidRDefault="00A72F90" w:rsidP="00A74EB9"/>
    <w:p w14:paraId="0C7AE954" w14:textId="77777777" w:rsidR="00A72F90" w:rsidRDefault="00A72F90" w:rsidP="00A74EB9"/>
    <w:p w14:paraId="15B2D877" w14:textId="536A0DF8" w:rsidR="00A72F90" w:rsidRDefault="00A72F90" w:rsidP="00A74EB9">
      <w:r>
        <w:t>Hosted flexible funding is for:</w:t>
      </w:r>
    </w:p>
    <w:p w14:paraId="663D87E6" w14:textId="7BECB5B5" w:rsidR="00A72F90" w:rsidRDefault="00AC1B5E" w:rsidP="00A72F90">
      <w:pPr>
        <w:pStyle w:val="Listtoplevel"/>
      </w:pPr>
      <w:r>
        <w:drawing>
          <wp:anchor distT="0" distB="0" distL="114300" distR="114300" simplePos="0" relativeHeight="251825152" behindDoc="0" locked="0" layoutInCell="1" allowOverlap="1" wp14:anchorId="4303D591" wp14:editId="583FBD67">
            <wp:simplePos x="0" y="0"/>
            <wp:positionH relativeFrom="margin">
              <wp:posOffset>-35169</wp:posOffset>
            </wp:positionH>
            <wp:positionV relativeFrom="page">
              <wp:posOffset>7184683</wp:posOffset>
            </wp:positionV>
            <wp:extent cx="1792605" cy="361950"/>
            <wp:effectExtent l="0" t="0" r="0" b="0"/>
            <wp:wrapNone/>
            <wp:docPr id="108048450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>hosted Enabling Good Lives Personal Budgets</w:t>
      </w:r>
    </w:p>
    <w:p w14:paraId="221C7DC5" w14:textId="05BD8355" w:rsidR="00A72F90" w:rsidRDefault="00AC1B5E" w:rsidP="00A72F90">
      <w:pPr>
        <w:pStyle w:val="Listtoplevel"/>
      </w:pPr>
      <w:r>
        <w:drawing>
          <wp:anchor distT="0" distB="0" distL="114300" distR="114300" simplePos="0" relativeHeight="251829248" behindDoc="0" locked="0" layoutInCell="1" allowOverlap="1" wp14:anchorId="304F68CA" wp14:editId="01B96BCF">
            <wp:simplePos x="0" y="0"/>
            <wp:positionH relativeFrom="margin">
              <wp:posOffset>252877</wp:posOffset>
            </wp:positionH>
            <wp:positionV relativeFrom="page">
              <wp:posOffset>8320502</wp:posOffset>
            </wp:positionV>
            <wp:extent cx="1149350" cy="1149350"/>
            <wp:effectExtent l="0" t="0" r="0" b="0"/>
            <wp:wrapNone/>
            <wp:docPr id="177695928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 xml:space="preserve">Individualised </w:t>
      </w:r>
      <w:r w:rsidR="008964FD">
        <w:t>F</w:t>
      </w:r>
      <w:r w:rsidR="00A72F90">
        <w:t>unding like:</w:t>
      </w:r>
    </w:p>
    <w:p w14:paraId="5319901E" w14:textId="114E591E" w:rsidR="00A72F90" w:rsidRDefault="00A72F90" w:rsidP="00A72F90">
      <w:pPr>
        <w:pStyle w:val="Listsecondlevel"/>
      </w:pPr>
      <w:r>
        <w:t>IF Personal Care</w:t>
      </w:r>
    </w:p>
    <w:p w14:paraId="6956964A" w14:textId="44F09ACC" w:rsidR="00A72F90" w:rsidRDefault="00A72F90" w:rsidP="00A72F90">
      <w:pPr>
        <w:pStyle w:val="Listsecondlevel"/>
      </w:pPr>
      <w:r>
        <w:t>IF House Management</w:t>
      </w:r>
      <w:r w:rsidR="00B05282">
        <w:t>.</w:t>
      </w:r>
    </w:p>
    <w:p w14:paraId="251E1F51" w14:textId="05EC247F" w:rsidR="008506E5" w:rsidRDefault="00AC1B5E" w:rsidP="00A74EB9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183A958C" wp14:editId="2051EB3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None/>
            <wp:docPr id="167645212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Your hosted flexible funding can be used for things that:</w:t>
      </w:r>
    </w:p>
    <w:p w14:paraId="624A75B4" w14:textId="1E3D3557" w:rsidR="00A72F90" w:rsidRPr="00A72F90" w:rsidRDefault="00A72F90" w:rsidP="00A72F90">
      <w:pPr>
        <w:pStyle w:val="Listtoplevel"/>
      </w:pPr>
      <w:r w:rsidRPr="00A72F90">
        <w:t>match your funding plan</w:t>
      </w:r>
    </w:p>
    <w:p w14:paraId="249B1446" w14:textId="2FC290DD" w:rsidR="00A72F90" w:rsidRPr="00A72F90" w:rsidRDefault="00AC1B5E" w:rsidP="00A72F90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823104" behindDoc="0" locked="0" layoutInCell="1" allowOverlap="1" wp14:anchorId="501707B5" wp14:editId="412C36D1">
            <wp:simplePos x="0" y="0"/>
            <wp:positionH relativeFrom="margin">
              <wp:posOffset>-57687</wp:posOffset>
            </wp:positionH>
            <wp:positionV relativeFrom="page">
              <wp:posOffset>2558855</wp:posOffset>
            </wp:positionV>
            <wp:extent cx="1403350" cy="1403350"/>
            <wp:effectExtent l="0" t="0" r="6350" b="635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 w:rsidRPr="00A72F90">
        <w:rPr>
          <w:b/>
          <w:bCs/>
        </w:rPr>
        <w:t>and</w:t>
      </w:r>
    </w:p>
    <w:p w14:paraId="3EF3A714" w14:textId="0F6B0E1F" w:rsidR="00A72F90" w:rsidRDefault="00A72F90" w:rsidP="00A72F90">
      <w:pPr>
        <w:pStyle w:val="Listtoplevel"/>
      </w:pPr>
      <w:r w:rsidRPr="00A72F90">
        <w:t>are part of your disability support needs.</w:t>
      </w:r>
    </w:p>
    <w:p w14:paraId="6354043E" w14:textId="7EE69444" w:rsidR="00A72F90" w:rsidRDefault="00A72F90" w:rsidP="00A74EB9"/>
    <w:p w14:paraId="15BCD85A" w14:textId="520D92A3" w:rsidR="00A72F90" w:rsidRDefault="00AC1B5E" w:rsidP="00A74EB9">
      <w:r>
        <w:rPr>
          <w:noProof/>
        </w:rPr>
        <w:drawing>
          <wp:anchor distT="0" distB="0" distL="114300" distR="114300" simplePos="0" relativeHeight="251830272" behindDoc="0" locked="0" layoutInCell="1" allowOverlap="1" wp14:anchorId="66AAF586" wp14:editId="41699AF9">
            <wp:simplePos x="0" y="0"/>
            <wp:positionH relativeFrom="column">
              <wp:posOffset>78984</wp:posOffset>
            </wp:positionH>
            <wp:positionV relativeFrom="page">
              <wp:posOffset>4367530</wp:posOffset>
            </wp:positionV>
            <wp:extent cx="1311275" cy="1311275"/>
            <wp:effectExtent l="0" t="0" r="3175" b="3175"/>
            <wp:wrapNone/>
            <wp:docPr id="33645567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567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4B1F8" w14:textId="4424C7B0" w:rsidR="0002773F" w:rsidRDefault="0002773F" w:rsidP="00A74EB9">
      <w:r>
        <w:t>You can talk to your host if you are not sure about what your funding is meant to be used for.</w:t>
      </w:r>
    </w:p>
    <w:p w14:paraId="48C589AB" w14:textId="77777777" w:rsidR="0002773F" w:rsidRDefault="0002773F" w:rsidP="00A74EB9">
      <w:r>
        <w:br w:type="page"/>
      </w:r>
    </w:p>
    <w:p w14:paraId="2472F977" w14:textId="4AB45FBF" w:rsidR="00A72F90" w:rsidRDefault="0002773F" w:rsidP="0002773F">
      <w:pPr>
        <w:pStyle w:val="Heading1"/>
      </w:pPr>
      <w:bookmarkStart w:id="3" w:name="_Toc228368408"/>
      <w:r>
        <w:lastRenderedPageBreak/>
        <w:t>Tier guidance</w:t>
      </w:r>
      <w:bookmarkEnd w:id="3"/>
    </w:p>
    <w:p w14:paraId="388AB21B" w14:textId="078F1705" w:rsidR="00A72F90" w:rsidRDefault="00A72F90" w:rsidP="00A74EB9"/>
    <w:p w14:paraId="0B8C08E0" w14:textId="26081ECA" w:rsidR="00A72F90" w:rsidRDefault="00AC1B5E" w:rsidP="00A74EB9">
      <w:r>
        <w:rPr>
          <w:noProof/>
        </w:rPr>
        <w:drawing>
          <wp:anchor distT="0" distB="0" distL="114300" distR="114300" simplePos="0" relativeHeight="251831296" behindDoc="0" locked="0" layoutInCell="1" allowOverlap="1" wp14:anchorId="26574127" wp14:editId="0B6B13D6">
            <wp:simplePos x="0" y="0"/>
            <wp:positionH relativeFrom="column">
              <wp:posOffset>13676</wp:posOffset>
            </wp:positionH>
            <wp:positionV relativeFrom="page">
              <wp:posOffset>2004158</wp:posOffset>
            </wp:positionV>
            <wp:extent cx="1512277" cy="1512277"/>
            <wp:effectExtent l="0" t="0" r="0" b="0"/>
            <wp:wrapNone/>
            <wp:docPr id="65040333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0333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77" cy="151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ED9A" w14:textId="2445D4F9" w:rsidR="0002773F" w:rsidRDefault="0002773F" w:rsidP="00A74EB9">
      <w:r>
        <w:t>Everyone with hosted flexible funding gets guidance from their host.</w:t>
      </w:r>
    </w:p>
    <w:p w14:paraId="263FDAEA" w14:textId="77777777" w:rsidR="0002773F" w:rsidRDefault="0002773F" w:rsidP="00A74EB9"/>
    <w:p w14:paraId="66F5EA13" w14:textId="77777777" w:rsidR="0002773F" w:rsidRDefault="0002773F" w:rsidP="00A74EB9"/>
    <w:p w14:paraId="441075CB" w14:textId="28C7FADA" w:rsidR="0002773F" w:rsidRDefault="00AC1B5E" w:rsidP="00A74EB9">
      <w:r>
        <w:rPr>
          <w:noProof/>
        </w:rPr>
        <w:drawing>
          <wp:anchor distT="0" distB="0" distL="114300" distR="114300" simplePos="0" relativeHeight="251832320" behindDoc="0" locked="0" layoutInCell="1" allowOverlap="1" wp14:anchorId="0670A91E" wp14:editId="25E4A6E6">
            <wp:simplePos x="0" y="0"/>
            <wp:positionH relativeFrom="column">
              <wp:posOffset>-49579</wp:posOffset>
            </wp:positionH>
            <wp:positionV relativeFrom="page">
              <wp:posOffset>3833153</wp:posOffset>
            </wp:positionV>
            <wp:extent cx="1708785" cy="1708785"/>
            <wp:effectExtent l="0" t="0" r="5715" b="5715"/>
            <wp:wrapNone/>
            <wp:docPr id="5765695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73F">
        <w:t>The 4 tiers say how:</w:t>
      </w:r>
    </w:p>
    <w:p w14:paraId="655D9959" w14:textId="1740B762" w:rsidR="0002773F" w:rsidRDefault="0002773F" w:rsidP="0002773F">
      <w:pPr>
        <w:pStyle w:val="Listtoplevel"/>
      </w:pPr>
      <w:r>
        <w:t>often your host will check in with you</w:t>
      </w:r>
    </w:p>
    <w:p w14:paraId="7E22E056" w14:textId="1D758370" w:rsidR="0002773F" w:rsidRDefault="0002773F" w:rsidP="0002773F">
      <w:pPr>
        <w:pStyle w:val="Listtoplevel"/>
      </w:pPr>
      <w:r>
        <w:t>much guidance you get.</w:t>
      </w:r>
    </w:p>
    <w:p w14:paraId="431122D3" w14:textId="38FCDAFA" w:rsidR="00A72F90" w:rsidRDefault="00AC1B5E" w:rsidP="00A74EB9">
      <w:r>
        <w:rPr>
          <w:noProof/>
        </w:rPr>
        <w:drawing>
          <wp:anchor distT="0" distB="0" distL="114300" distR="114300" simplePos="0" relativeHeight="251835392" behindDoc="0" locked="0" layoutInCell="1" allowOverlap="1" wp14:anchorId="66FD2F17" wp14:editId="69C5BE9A">
            <wp:simplePos x="0" y="0"/>
            <wp:positionH relativeFrom="column">
              <wp:posOffset>-127293</wp:posOffset>
            </wp:positionH>
            <wp:positionV relativeFrom="page">
              <wp:posOffset>5985656</wp:posOffset>
            </wp:positionV>
            <wp:extent cx="1652905" cy="1652905"/>
            <wp:effectExtent l="0" t="0" r="0" b="4445"/>
            <wp:wrapNone/>
            <wp:docPr id="7260025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25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3D1D6" w14:textId="61B3B793" w:rsidR="0002773F" w:rsidRDefault="0002773F" w:rsidP="00A74EB9"/>
    <w:p w14:paraId="13630561" w14:textId="51F82DAB" w:rsidR="0002773F" w:rsidRDefault="0002773F" w:rsidP="00A74EB9">
      <w:r>
        <w:t>What tier you are in is based on:</w:t>
      </w:r>
    </w:p>
    <w:p w14:paraId="421DA065" w14:textId="69ECBF9E" w:rsidR="0002773F" w:rsidRDefault="0025472F" w:rsidP="0025472F">
      <w:pPr>
        <w:pStyle w:val="Listtoplevel"/>
      </w:pPr>
      <w:r>
        <w:t>your life</w:t>
      </w:r>
    </w:p>
    <w:p w14:paraId="5F863542" w14:textId="47EF083A" w:rsidR="0025472F" w:rsidRDefault="00AC1B5E" w:rsidP="0025472F">
      <w:pPr>
        <w:pStyle w:val="Listtoplevel"/>
      </w:pPr>
      <w:r>
        <w:rPr>
          <w:b/>
          <w:bCs/>
        </w:rPr>
        <w:drawing>
          <wp:anchor distT="0" distB="0" distL="114300" distR="114300" simplePos="0" relativeHeight="251834368" behindDoc="0" locked="0" layoutInCell="1" allowOverlap="1" wp14:anchorId="6190CD16" wp14:editId="4FE39B32">
            <wp:simplePos x="0" y="0"/>
            <wp:positionH relativeFrom="margin">
              <wp:posOffset>13970</wp:posOffset>
            </wp:positionH>
            <wp:positionV relativeFrom="page">
              <wp:posOffset>8082036</wp:posOffset>
            </wp:positionV>
            <wp:extent cx="1416050" cy="1192996"/>
            <wp:effectExtent l="0" t="0" r="0" b="7620"/>
            <wp:wrapNone/>
            <wp:docPr id="21068671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714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your funding</w:t>
      </w:r>
    </w:p>
    <w:p w14:paraId="5D6AFF6A" w14:textId="7440ABFB" w:rsidR="0025472F" w:rsidRDefault="0025472F" w:rsidP="0025472F">
      <w:pPr>
        <w:pStyle w:val="Listtoplevel"/>
      </w:pPr>
      <w:r>
        <w:t>how much you have managed your funding before</w:t>
      </w:r>
      <w:r w:rsidR="00A74EB9">
        <w:t>.</w:t>
      </w:r>
    </w:p>
    <w:p w14:paraId="7E60A8B3" w14:textId="30B05BEE" w:rsidR="0025472F" w:rsidRDefault="00AC1B5E" w:rsidP="0025472F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78C37B8B" wp14:editId="622E1A4C">
            <wp:simplePos x="0" y="0"/>
            <wp:positionH relativeFrom="column">
              <wp:posOffset>-91830</wp:posOffset>
            </wp:positionH>
            <wp:positionV relativeFrom="page">
              <wp:posOffset>541606</wp:posOffset>
            </wp:positionV>
            <wp:extent cx="1508760" cy="1645920"/>
            <wp:effectExtent l="0" t="0" r="0" b="0"/>
            <wp:wrapNone/>
            <wp:docPr id="40732217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21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What tier you are in is also based on how well you think you can manage your funding.</w:t>
      </w:r>
    </w:p>
    <w:p w14:paraId="7F773171" w14:textId="77777777" w:rsidR="0025472F" w:rsidRDefault="0025472F" w:rsidP="0025472F"/>
    <w:p w14:paraId="79261601" w14:textId="7373BEB1" w:rsidR="0025472F" w:rsidRDefault="00AC1B5E" w:rsidP="0025472F">
      <w:r>
        <w:rPr>
          <w:noProof/>
        </w:rPr>
        <w:drawing>
          <wp:anchor distT="0" distB="0" distL="114300" distR="114300" simplePos="0" relativeHeight="251838464" behindDoc="0" locked="0" layoutInCell="1" allowOverlap="1" wp14:anchorId="10EDA446" wp14:editId="1DB3B538">
            <wp:simplePos x="0" y="0"/>
            <wp:positionH relativeFrom="margin">
              <wp:posOffset>52070</wp:posOffset>
            </wp:positionH>
            <wp:positionV relativeFrom="page">
              <wp:posOffset>2532722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51466" w14:textId="5C779A9F" w:rsidR="0025472F" w:rsidRDefault="0025472F" w:rsidP="0025472F">
      <w:r>
        <w:t>What tier you are in does not change how much funding you get.</w:t>
      </w:r>
    </w:p>
    <w:p w14:paraId="678344C8" w14:textId="77777777" w:rsidR="0025472F" w:rsidRDefault="0025472F" w:rsidP="0025472F"/>
    <w:p w14:paraId="28909822" w14:textId="77777777" w:rsidR="0025472F" w:rsidRDefault="0025472F" w:rsidP="0025472F"/>
    <w:p w14:paraId="43B37E8E" w14:textId="38A4FF72" w:rsidR="0025472F" w:rsidRDefault="00AC1B5E" w:rsidP="0025472F">
      <w:r>
        <w:rPr>
          <w:noProof/>
        </w:rPr>
        <w:drawing>
          <wp:anchor distT="0" distB="0" distL="114300" distR="114300" simplePos="0" relativeHeight="251840512" behindDoc="0" locked="0" layoutInCell="1" allowOverlap="1" wp14:anchorId="18FFCFBB" wp14:editId="123BF67F">
            <wp:simplePos x="0" y="0"/>
            <wp:positionH relativeFrom="margin">
              <wp:posOffset>0</wp:posOffset>
            </wp:positionH>
            <wp:positionV relativeFrom="page">
              <wp:posOffset>4348626</wp:posOffset>
            </wp:positionV>
            <wp:extent cx="1648460" cy="1322070"/>
            <wp:effectExtent l="0" t="0" r="0" b="0"/>
            <wp:wrapNone/>
            <wp:docPr id="9579722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The 4 tiers are:</w:t>
      </w:r>
    </w:p>
    <w:p w14:paraId="579105DC" w14:textId="38C09E58" w:rsidR="0025472F" w:rsidRDefault="0025472F" w:rsidP="0025472F">
      <w:pPr>
        <w:pStyle w:val="Listtoplevel"/>
      </w:pPr>
      <w:r>
        <w:t>Tier 1 – low / little support</w:t>
      </w:r>
    </w:p>
    <w:p w14:paraId="63F36B7F" w14:textId="65A6B019" w:rsidR="0025472F" w:rsidRDefault="0025472F" w:rsidP="0025472F">
      <w:pPr>
        <w:pStyle w:val="Listtoplevel"/>
      </w:pPr>
      <w:r>
        <w:t>Tier 2 – some support</w:t>
      </w:r>
    </w:p>
    <w:p w14:paraId="1AB967D1" w14:textId="325EBDC6" w:rsidR="0025472F" w:rsidRDefault="00AC1B5E" w:rsidP="0025472F">
      <w:pPr>
        <w:pStyle w:val="Listtoplevel"/>
      </w:pPr>
      <w:r>
        <w:drawing>
          <wp:anchor distT="0" distB="0" distL="114300" distR="114300" simplePos="0" relativeHeight="251841536" behindDoc="0" locked="0" layoutInCell="1" allowOverlap="1" wp14:anchorId="766B5760" wp14:editId="216C0EC0">
            <wp:simplePos x="0" y="0"/>
            <wp:positionH relativeFrom="margin">
              <wp:posOffset>0</wp:posOffset>
            </wp:positionH>
            <wp:positionV relativeFrom="page">
              <wp:posOffset>5796280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Tier 3 – regular / usual support</w:t>
      </w:r>
    </w:p>
    <w:p w14:paraId="7B0B6508" w14:textId="058BBA48" w:rsidR="0051122B" w:rsidRDefault="0025472F" w:rsidP="0025472F">
      <w:pPr>
        <w:pStyle w:val="Listtoplevel"/>
      </w:pPr>
      <w:r>
        <w:t>Tier 4 – frequent / a lot of support.</w:t>
      </w:r>
    </w:p>
    <w:p w14:paraId="56768BB6" w14:textId="77A31EBB" w:rsidR="0051122B" w:rsidRDefault="00AC1B5E" w:rsidP="0051122B">
      <w:r>
        <w:rPr>
          <w:noProof/>
        </w:rPr>
        <w:drawing>
          <wp:anchor distT="0" distB="0" distL="114300" distR="114300" simplePos="0" relativeHeight="251842560" behindDoc="0" locked="0" layoutInCell="1" allowOverlap="1" wp14:anchorId="71C28241" wp14:editId="497EA076">
            <wp:simplePos x="0" y="0"/>
            <wp:positionH relativeFrom="column">
              <wp:posOffset>48895</wp:posOffset>
            </wp:positionH>
            <wp:positionV relativeFrom="page">
              <wp:posOffset>7715933</wp:posOffset>
            </wp:positionV>
            <wp:extent cx="1405255" cy="1110615"/>
            <wp:effectExtent l="0" t="0" r="0" b="0"/>
            <wp:wrapNone/>
            <wp:docPr id="152497652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765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209DE" w14:textId="7F4F0566" w:rsidR="0051122B" w:rsidRDefault="0051122B" w:rsidP="0051122B"/>
    <w:p w14:paraId="39B723CF" w14:textId="7AC570E6" w:rsidR="0051122B" w:rsidRDefault="0051122B" w:rsidP="0051122B">
      <w:r>
        <w:t>Your tier level can change over time.</w:t>
      </w:r>
    </w:p>
    <w:p w14:paraId="3C51B70E" w14:textId="77777777" w:rsidR="0051122B" w:rsidRDefault="0051122B" w:rsidP="0051122B"/>
    <w:p w14:paraId="62467DD3" w14:textId="77777777" w:rsidR="0051122B" w:rsidRDefault="0051122B" w:rsidP="0051122B"/>
    <w:p w14:paraId="0FFC93CB" w14:textId="05049F04" w:rsidR="0051122B" w:rsidRDefault="001A70CE" w:rsidP="0051122B"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1D552031" wp14:editId="19DE9800">
            <wp:simplePos x="0" y="0"/>
            <wp:positionH relativeFrom="column">
              <wp:posOffset>-134034</wp:posOffset>
            </wp:positionH>
            <wp:positionV relativeFrom="page">
              <wp:posOffset>1033975</wp:posOffset>
            </wp:positionV>
            <wp:extent cx="1960880" cy="1386205"/>
            <wp:effectExtent l="0" t="0" r="1270" b="4445"/>
            <wp:wrapNone/>
            <wp:docPr id="115901401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401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Changing your tier will be looked at during your next assessment / review by your:</w:t>
      </w:r>
    </w:p>
    <w:p w14:paraId="07AAE839" w14:textId="2A4872AC" w:rsidR="0051122B" w:rsidRPr="0051122B" w:rsidRDefault="00D75755" w:rsidP="0051122B">
      <w:pPr>
        <w:pStyle w:val="Listtoplevel"/>
        <w:rPr>
          <w:b/>
          <w:bCs/>
        </w:rPr>
      </w:pPr>
      <w:r>
        <w:rPr>
          <w:b/>
          <w:bCs/>
        </w:rPr>
        <w:t>Needs Assessment Service Coordination organisation</w:t>
      </w:r>
    </w:p>
    <w:p w14:paraId="6416BF63" w14:textId="1D1F0DCF" w:rsidR="0051122B" w:rsidRPr="00A74EB9" w:rsidRDefault="001A70CE" w:rsidP="0051122B">
      <w:pPr>
        <w:pStyle w:val="Listtoplevel"/>
      </w:pPr>
      <w:r w:rsidRPr="00A74EB9">
        <w:drawing>
          <wp:anchor distT="0" distB="0" distL="114300" distR="114300" simplePos="0" relativeHeight="251845632" behindDoc="0" locked="0" layoutInCell="1" allowOverlap="1" wp14:anchorId="1180379A" wp14:editId="0B79F645">
            <wp:simplePos x="0" y="0"/>
            <wp:positionH relativeFrom="margin">
              <wp:posOffset>-63305</wp:posOffset>
            </wp:positionH>
            <wp:positionV relativeFrom="page">
              <wp:posOffset>3193365</wp:posOffset>
            </wp:positionV>
            <wp:extent cx="1985654" cy="400929"/>
            <wp:effectExtent l="0" t="0" r="0" b="0"/>
            <wp:wrapNone/>
            <wp:docPr id="24126186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6" cy="4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 w:rsidRPr="00A74EB9">
        <w:t>Enabling Good Lives site</w:t>
      </w:r>
      <w:r w:rsidR="00B05282">
        <w:t>.</w:t>
      </w:r>
    </w:p>
    <w:p w14:paraId="0D32404A" w14:textId="15A3B2AA" w:rsidR="0051122B" w:rsidRDefault="0051122B" w:rsidP="0051122B"/>
    <w:p w14:paraId="1EFAF6E1" w14:textId="1C0CE4EB" w:rsidR="00D75755" w:rsidRDefault="00B87B11" w:rsidP="00D75755">
      <w:pPr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57B4A81" wp14:editId="35B6D8EC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3599815" cy="4336610"/>
                <wp:effectExtent l="0" t="0" r="635" b="6985"/>
                <wp:wrapNone/>
                <wp:docPr id="1668267241" name="Rectangle 166826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3661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6ACEE" id="Rectangle 1668267241" o:spid="_x0000_s1026" alt="&quot;&quot;" style="position:absolute;margin-left:232.25pt;margin-top:22.2pt;width:283.45pt;height:341.45pt;z-index:-25153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1A70CE">
        <w:rPr>
          <w:noProof/>
        </w:rPr>
        <w:drawing>
          <wp:anchor distT="0" distB="0" distL="114300" distR="114300" simplePos="0" relativeHeight="251847680" behindDoc="0" locked="0" layoutInCell="1" allowOverlap="1" wp14:anchorId="5856A79E" wp14:editId="34835E05">
            <wp:simplePos x="0" y="0"/>
            <wp:positionH relativeFrom="margin">
              <wp:posOffset>189865</wp:posOffset>
            </wp:positionH>
            <wp:positionV relativeFrom="page">
              <wp:posOffset>4220259</wp:posOffset>
            </wp:positionV>
            <wp:extent cx="1610751" cy="1610751"/>
            <wp:effectExtent l="0" t="0" r="8890" b="8890"/>
            <wp:wrapNone/>
            <wp:docPr id="151645111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3EB05" w14:textId="42ACAF80" w:rsidR="00D75755" w:rsidRDefault="00D75755" w:rsidP="00D75755">
      <w:r w:rsidRPr="00D75755">
        <w:rPr>
          <w:b/>
          <w:bCs/>
        </w:rPr>
        <w:t>A Needs Assessment Service Coordination organisation</w:t>
      </w:r>
      <w:r w:rsidRPr="00D75755">
        <w:t xml:space="preserve"> </w:t>
      </w:r>
      <w:r w:rsidR="00B87B11">
        <w:br/>
      </w:r>
      <w:r w:rsidRPr="00D75755">
        <w:t>supports disabled people to work out:</w:t>
      </w:r>
    </w:p>
    <w:p w14:paraId="4EE5C7F1" w14:textId="5FB262C7" w:rsidR="00D75755" w:rsidRDefault="00D75755" w:rsidP="00D75755">
      <w:pPr>
        <w:pStyle w:val="Listtoplevel"/>
      </w:pPr>
      <w:r w:rsidRPr="00D75755">
        <w:t>what they need for a good life</w:t>
      </w:r>
    </w:p>
    <w:p w14:paraId="4FE3C800" w14:textId="59148809" w:rsidR="00D75755" w:rsidRDefault="001A70CE" w:rsidP="00D75755">
      <w:pPr>
        <w:pStyle w:val="Listtoplevel"/>
      </w:pPr>
      <w:r>
        <w:drawing>
          <wp:anchor distT="0" distB="0" distL="114300" distR="114300" simplePos="0" relativeHeight="251848704" behindDoc="0" locked="0" layoutInCell="1" allowOverlap="1" wp14:anchorId="4C901B7E" wp14:editId="750911EA">
            <wp:simplePos x="0" y="0"/>
            <wp:positionH relativeFrom="column">
              <wp:posOffset>154305</wp:posOffset>
            </wp:positionH>
            <wp:positionV relativeFrom="page">
              <wp:posOffset>6308774</wp:posOffset>
            </wp:positionV>
            <wp:extent cx="1507406" cy="1420837"/>
            <wp:effectExtent l="0" t="0" r="0" b="8255"/>
            <wp:wrapNone/>
            <wp:docPr id="15462717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17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6" cy="14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D75755">
        <w:t xml:space="preserve">what support they can get. </w:t>
      </w:r>
    </w:p>
    <w:p w14:paraId="6BFED1E7" w14:textId="22A618DC" w:rsidR="00D75755" w:rsidRDefault="00D75755" w:rsidP="00D75755"/>
    <w:p w14:paraId="66340163" w14:textId="77777777" w:rsidR="00D75755" w:rsidRDefault="00D75755" w:rsidP="00D75755"/>
    <w:p w14:paraId="6BF3BC05" w14:textId="29C78487" w:rsidR="00D75755" w:rsidRDefault="00D75755" w:rsidP="00D75755">
      <w:r w:rsidRPr="00D75755">
        <w:t xml:space="preserve">In this Easy Read </w:t>
      </w:r>
      <w:r w:rsidRPr="00D75755">
        <w:rPr>
          <w:b/>
          <w:bCs/>
        </w:rPr>
        <w:t>Needs Assessment Service Coordination organisations</w:t>
      </w:r>
      <w:r w:rsidRPr="00D75755">
        <w:t xml:space="preserve"> are called </w:t>
      </w:r>
      <w:r w:rsidRPr="00D75755">
        <w:rPr>
          <w:b/>
          <w:bCs/>
        </w:rPr>
        <w:t>NASCs</w:t>
      </w:r>
      <w:r w:rsidRPr="00D75755">
        <w:t>.</w:t>
      </w:r>
    </w:p>
    <w:p w14:paraId="045C81FF" w14:textId="77777777" w:rsidR="00D75755" w:rsidRDefault="00D75755" w:rsidP="00D75755"/>
    <w:p w14:paraId="737CA78D" w14:textId="77777777" w:rsidR="00D75755" w:rsidRDefault="00D75755" w:rsidP="00D75755"/>
    <w:p w14:paraId="3377BC36" w14:textId="742624B4" w:rsidR="00D75755" w:rsidRDefault="00D75755">
      <w:pPr>
        <w:spacing w:line="240" w:lineRule="auto"/>
        <w:ind w:left="0"/>
        <w:rPr>
          <w:b/>
          <w:bCs/>
        </w:rPr>
      </w:pPr>
    </w:p>
    <w:p w14:paraId="5276DBA8" w14:textId="121FA199" w:rsidR="00D75755" w:rsidRDefault="00D75755" w:rsidP="00D75755"/>
    <w:p w14:paraId="09D3378D" w14:textId="75D58C33" w:rsidR="0051122B" w:rsidRDefault="001A70CE" w:rsidP="005112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BC33E61" wp14:editId="7801422E">
                <wp:simplePos x="0" y="0"/>
                <wp:positionH relativeFrom="column">
                  <wp:posOffset>133643</wp:posOffset>
                </wp:positionH>
                <wp:positionV relativeFrom="paragraph">
                  <wp:posOffset>48455</wp:posOffset>
                </wp:positionV>
                <wp:extent cx="1821767" cy="1619885"/>
                <wp:effectExtent l="0" t="0" r="0" b="0"/>
                <wp:wrapNone/>
                <wp:docPr id="804347878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767" cy="1619885"/>
                          <a:chOff x="0" y="0"/>
                          <a:chExt cx="1821767" cy="1619885"/>
                        </a:xfrm>
                      </wpg:grpSpPr>
                      <pic:pic xmlns:pic="http://schemas.openxmlformats.org/drawingml/2006/picture">
                        <pic:nvPicPr>
                          <pic:cNvPr id="44734210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732072" name="Multiplication Sign 28"/>
                        <wps:cNvSpPr/>
                        <wps:spPr>
                          <a:xfrm>
                            <a:off x="837028" y="808893"/>
                            <a:ext cx="984739" cy="808893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AC08D" id="Group 29" o:spid="_x0000_s1026" alt="&quot;&quot;" style="position:absolute;margin-left:10.5pt;margin-top:3.8pt;width:143.45pt;height:127.55pt;z-index:251854848" coordsize="1821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">
                  <v:imagedata r:id="rId61" o:title=""/>
                </v:shape>
                <v:shape id="Multiplication Sign 28" o:spid="_x0000_s1028" style="position:absolute;left:8370;top:8088;width:9847;height:8089;visibility:visible;mso-wrap-style:square;v-text-anchor:middle" coordsize="984739,80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" path="m176130,267782l296890,120770,492370,281342,687849,120770,808609,267782,642235,404447,808609,541111,687849,688123,492370,527551,296890,688123,176130,541111,342504,404447,176130,267782xe" fillcolor="#e00" stroked="f" strokeweight="1pt">
                  <v:stroke joinstyle="miter"/>
                  <v:path arrowok="t" o:connecttype="custom" o:connectlocs="176130,267782;296890,120770;492370,281342;687849,120770;808609,267782;642235,404447;808609,541111;687849,688123;492370,527551;296890,688123;176130,541111;342504,404447;176130,267782" o:connectangles="0,0,0,0,0,0,0,0,0,0,0,0,0"/>
                </v:shape>
              </v:group>
            </w:pict>
          </mc:Fallback>
        </mc:AlternateContent>
      </w:r>
      <w:r w:rsidR="0051122B">
        <w:t>Your host does not choose your tier.</w:t>
      </w:r>
    </w:p>
    <w:p w14:paraId="203E9E3D" w14:textId="1C6C6252" w:rsidR="0051122B" w:rsidRDefault="0051122B" w:rsidP="0051122B"/>
    <w:p w14:paraId="1F2FF7FB" w14:textId="77777777" w:rsidR="0051122B" w:rsidRDefault="0051122B" w:rsidP="0051122B"/>
    <w:p w14:paraId="27C650BA" w14:textId="1BB5D929" w:rsidR="0051122B" w:rsidRDefault="00A74EB9" w:rsidP="0051122B">
      <w:r>
        <w:rPr>
          <w:noProof/>
        </w:rPr>
        <w:drawing>
          <wp:anchor distT="0" distB="0" distL="114300" distR="114300" simplePos="0" relativeHeight="251856896" behindDoc="0" locked="0" layoutInCell="1" allowOverlap="1" wp14:anchorId="6E9D31F2" wp14:editId="6354C86F">
            <wp:simplePos x="0" y="0"/>
            <wp:positionH relativeFrom="margin">
              <wp:posOffset>234950</wp:posOffset>
            </wp:positionH>
            <wp:positionV relativeFrom="page">
              <wp:posOffset>2954020</wp:posOffset>
            </wp:positionV>
            <wp:extent cx="1155700" cy="1155700"/>
            <wp:effectExtent l="0" t="0" r="6350" b="0"/>
            <wp:wrapNone/>
            <wp:docPr id="161403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You can find more information about tiers at:</w:t>
      </w:r>
    </w:p>
    <w:p w14:paraId="47C43020" w14:textId="76BF15D7" w:rsidR="0051122B" w:rsidRDefault="0051122B" w:rsidP="0051122B"/>
    <w:p w14:paraId="1150F2F4" w14:textId="2ADB1042" w:rsidR="0051122B" w:rsidRDefault="0051122B" w:rsidP="0051122B"/>
    <w:p w14:paraId="2992D009" w14:textId="3E6AD030" w:rsidR="00710D3F" w:rsidRPr="00710D3F" w:rsidRDefault="00710D3F" w:rsidP="00710D3F">
      <w:pPr>
        <w:ind w:left="3544"/>
        <w:rPr>
          <w:b/>
          <w:bCs/>
        </w:rPr>
      </w:pPr>
      <w:hyperlink r:id="rId63" w:history="1">
        <w:r w:rsidRPr="00710D3F">
          <w:rPr>
            <w:rStyle w:val="Hyperlink"/>
            <w:b/>
            <w:bCs/>
            <w:color w:val="auto"/>
            <w:u w:val="none"/>
          </w:rPr>
          <w:t>www.disabilitysupport.govt.nz/tiers</w:t>
        </w:r>
      </w:hyperlink>
    </w:p>
    <w:p w14:paraId="19C140F7" w14:textId="77777777" w:rsidR="00710D3F" w:rsidRPr="00710D3F" w:rsidRDefault="00710D3F" w:rsidP="00710D3F"/>
    <w:p w14:paraId="0CE54807" w14:textId="02C3274C" w:rsidR="0051122B" w:rsidRDefault="00A74EB9" w:rsidP="00710D3F">
      <w:r>
        <w:rPr>
          <w:noProof/>
        </w:rPr>
        <w:drawing>
          <wp:anchor distT="0" distB="0" distL="114300" distR="114300" simplePos="0" relativeHeight="251857920" behindDoc="0" locked="0" layoutInCell="1" allowOverlap="1" wp14:anchorId="3E7162A2" wp14:editId="469A2F8D">
            <wp:simplePos x="0" y="0"/>
            <wp:positionH relativeFrom="margin">
              <wp:posOffset>276860</wp:posOffset>
            </wp:positionH>
            <wp:positionV relativeFrom="page">
              <wp:posOffset>4238625</wp:posOffset>
            </wp:positionV>
            <wp:extent cx="1301750" cy="1668145"/>
            <wp:effectExtent l="0" t="0" r="0" b="8255"/>
            <wp:wrapNone/>
            <wp:docPr id="4967851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1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D4273" w14:textId="2B24DF35" w:rsidR="0051122B" w:rsidRPr="00D75755" w:rsidRDefault="0051122B" w:rsidP="00D75755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6353C4C" w14:textId="158373D4" w:rsidR="00A74EB9" w:rsidRDefault="00A74EB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1F5D989" w14:textId="592205AF" w:rsidR="0025472F" w:rsidRDefault="0051122B" w:rsidP="0051122B">
      <w:pPr>
        <w:pStyle w:val="Heading1"/>
      </w:pPr>
      <w:bookmarkStart w:id="4" w:name="_Toc228368409"/>
      <w:r>
        <w:lastRenderedPageBreak/>
        <w:t xml:space="preserve">Tier </w:t>
      </w:r>
      <w:r w:rsidR="00A32E4D">
        <w:t>3</w:t>
      </w:r>
      <w:r>
        <w:t xml:space="preserve"> guidance</w:t>
      </w:r>
      <w:bookmarkEnd w:id="4"/>
    </w:p>
    <w:p w14:paraId="293C50F8" w14:textId="6671ADCA" w:rsidR="0051122B" w:rsidRDefault="0051122B" w:rsidP="0051122B">
      <w:pPr>
        <w:pStyle w:val="BodyText"/>
      </w:pPr>
    </w:p>
    <w:p w14:paraId="7EB75AD2" w14:textId="2F1BF076" w:rsidR="0051122B" w:rsidRDefault="001A70CE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403252A9" wp14:editId="4C3FD625">
            <wp:simplePos x="0" y="0"/>
            <wp:positionH relativeFrom="margin">
              <wp:posOffset>203982</wp:posOffset>
            </wp:positionH>
            <wp:positionV relativeFrom="page">
              <wp:posOffset>2419155</wp:posOffset>
            </wp:positionV>
            <wp:extent cx="1530477" cy="1289050"/>
            <wp:effectExtent l="0" t="0" r="0" b="6350"/>
            <wp:wrapNone/>
            <wp:docPr id="177521538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5C2D" w14:textId="1BE32D06" w:rsidR="0051122B" w:rsidRDefault="0051122B" w:rsidP="0051122B">
      <w:pPr>
        <w:pStyle w:val="BodyText"/>
      </w:pPr>
      <w:r>
        <w:t xml:space="preserve">Being in Tier </w:t>
      </w:r>
      <w:r w:rsidR="00A32E4D">
        <w:t>3</w:t>
      </w:r>
      <w:r>
        <w:t xml:space="preserve"> means you:</w:t>
      </w:r>
    </w:p>
    <w:p w14:paraId="03906E11" w14:textId="4A208998" w:rsidR="0051122B" w:rsidRDefault="00A32E4D" w:rsidP="0051122B">
      <w:pPr>
        <w:pStyle w:val="Listtoplevel"/>
      </w:pPr>
      <w:r>
        <w:t>are working towards the skills you need to manage your flexible funding</w:t>
      </w:r>
    </w:p>
    <w:p w14:paraId="22932E5F" w14:textId="1A1AA933" w:rsidR="0051122B" w:rsidRDefault="001A70CE" w:rsidP="0051122B">
      <w:pPr>
        <w:pStyle w:val="Listtoplevel"/>
      </w:pPr>
      <w:r>
        <w:drawing>
          <wp:anchor distT="0" distB="0" distL="114300" distR="114300" simplePos="0" relativeHeight="251859968" behindDoc="0" locked="0" layoutInCell="1" allowOverlap="1" wp14:anchorId="33A69C6B" wp14:editId="241F1D46">
            <wp:simplePos x="0" y="0"/>
            <wp:positionH relativeFrom="margin">
              <wp:posOffset>203981</wp:posOffset>
            </wp:positionH>
            <wp:positionV relativeFrom="paragraph">
              <wp:posOffset>142338</wp:posOffset>
            </wp:positionV>
            <wp:extent cx="1503191" cy="1503191"/>
            <wp:effectExtent l="0" t="0" r="1905" b="0"/>
            <wp:wrapNone/>
            <wp:docPr id="31705160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90" cy="15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E4D">
        <w:t>are working towards feeling like you can manage your flexible funding well</w:t>
      </w:r>
    </w:p>
    <w:p w14:paraId="2372194A" w14:textId="2E245ACC" w:rsidR="0051122B" w:rsidRDefault="00A32E4D" w:rsidP="0051122B">
      <w:pPr>
        <w:pStyle w:val="Listtoplevel"/>
      </w:pPr>
      <w:r>
        <w:t xml:space="preserve">might </w:t>
      </w:r>
      <w:r w:rsidR="0051122B">
        <w:t xml:space="preserve">need </w:t>
      </w:r>
      <w:r>
        <w:t xml:space="preserve">regular </w:t>
      </w:r>
      <w:r w:rsidR="0051122B">
        <w:t>guidance</w:t>
      </w:r>
      <w:r w:rsidR="009E39B6">
        <w:t>.</w:t>
      </w:r>
    </w:p>
    <w:p w14:paraId="46BE169B" w14:textId="43BC0CB7" w:rsidR="0051122B" w:rsidRDefault="00B87B11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66F7E45F" wp14:editId="5E1E97DF">
            <wp:simplePos x="0" y="0"/>
            <wp:positionH relativeFrom="margin">
              <wp:posOffset>290195</wp:posOffset>
            </wp:positionH>
            <wp:positionV relativeFrom="page">
              <wp:posOffset>6342380</wp:posOffset>
            </wp:positionV>
            <wp:extent cx="1219200" cy="1557020"/>
            <wp:effectExtent l="0" t="0" r="0" b="5080"/>
            <wp:wrapNone/>
            <wp:docPr id="176794687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687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B2029" w14:textId="04801E57" w:rsidR="0051122B" w:rsidRDefault="0051122B" w:rsidP="0051122B">
      <w:pPr>
        <w:pStyle w:val="BodyText"/>
      </w:pPr>
    </w:p>
    <w:p w14:paraId="40AF8B3A" w14:textId="19688B8D" w:rsidR="0051122B" w:rsidRDefault="0051122B" w:rsidP="0051122B">
      <w:pPr>
        <w:pStyle w:val="BodyText"/>
      </w:pPr>
      <w:r>
        <w:t xml:space="preserve">At Tier </w:t>
      </w:r>
      <w:r w:rsidR="00A32E4D">
        <w:t>3</w:t>
      </w:r>
      <w:r>
        <w:t xml:space="preserve"> your host will talk with you at least </w:t>
      </w:r>
      <w:r w:rsidR="009E39B6">
        <w:t xml:space="preserve">every </w:t>
      </w:r>
      <w:r w:rsidR="00A32E4D">
        <w:t>3</w:t>
      </w:r>
      <w:r w:rsidR="009E39B6">
        <w:t xml:space="preserve"> months</w:t>
      </w:r>
      <w:r>
        <w:t>.</w:t>
      </w:r>
    </w:p>
    <w:p w14:paraId="672E590B" w14:textId="6F137CC1" w:rsidR="0051122B" w:rsidRDefault="00B87B11" w:rsidP="0051122B">
      <w:pPr>
        <w:pStyle w:val="BodyText"/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150D8A55" wp14:editId="7EEF9037">
            <wp:simplePos x="0" y="0"/>
            <wp:positionH relativeFrom="column">
              <wp:posOffset>74295</wp:posOffset>
            </wp:positionH>
            <wp:positionV relativeFrom="page">
              <wp:posOffset>8230235</wp:posOffset>
            </wp:positionV>
            <wp:extent cx="1624330" cy="1435735"/>
            <wp:effectExtent l="0" t="0" r="0" b="0"/>
            <wp:wrapNone/>
            <wp:docPr id="8642168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1680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DFC2A" w14:textId="37FC8F55" w:rsidR="0051122B" w:rsidRDefault="0051122B" w:rsidP="0051122B">
      <w:pPr>
        <w:pStyle w:val="BodyText"/>
      </w:pPr>
    </w:p>
    <w:p w14:paraId="384EB54B" w14:textId="7DB91D1B" w:rsidR="0051122B" w:rsidRDefault="0051122B" w:rsidP="0051122B">
      <w:pPr>
        <w:pStyle w:val="BodyText"/>
      </w:pPr>
      <w:r>
        <w:t>You can ask to talk to your host more often if you want.</w:t>
      </w:r>
    </w:p>
    <w:p w14:paraId="6D121922" w14:textId="77777777" w:rsidR="0051122B" w:rsidRDefault="0051122B">
      <w:pPr>
        <w:spacing w:line="240" w:lineRule="auto"/>
        <w:ind w:left="0"/>
      </w:pPr>
      <w:r>
        <w:br w:type="page"/>
      </w:r>
    </w:p>
    <w:p w14:paraId="333286CE" w14:textId="0D186CC6" w:rsidR="0051122B" w:rsidRDefault="0051122B" w:rsidP="0051122B">
      <w:pPr>
        <w:pStyle w:val="Heading1"/>
      </w:pPr>
      <w:bookmarkStart w:id="5" w:name="_Toc228368410"/>
      <w:r>
        <w:lastRenderedPageBreak/>
        <w:t xml:space="preserve">What you need to do </w:t>
      </w:r>
      <w:r w:rsidR="00B05282">
        <w:t>i</w:t>
      </w:r>
      <w:r>
        <w:t xml:space="preserve">n Tier </w:t>
      </w:r>
      <w:r w:rsidR="00487D25">
        <w:t>3</w:t>
      </w:r>
      <w:bookmarkEnd w:id="5"/>
    </w:p>
    <w:p w14:paraId="2910AFA0" w14:textId="77777777" w:rsidR="0051122B" w:rsidRDefault="0051122B" w:rsidP="009876BF"/>
    <w:p w14:paraId="0CDDDE2D" w14:textId="7F837B4E" w:rsidR="0051122B" w:rsidRDefault="0083248A" w:rsidP="009876BF">
      <w:r>
        <w:rPr>
          <w:noProof/>
        </w:rPr>
        <w:drawing>
          <wp:anchor distT="0" distB="0" distL="114300" distR="114300" simplePos="0" relativeHeight="251867136" behindDoc="0" locked="0" layoutInCell="1" allowOverlap="1" wp14:anchorId="129B5FFC" wp14:editId="27E201AB">
            <wp:simplePos x="0" y="0"/>
            <wp:positionH relativeFrom="column">
              <wp:posOffset>-7034</wp:posOffset>
            </wp:positionH>
            <wp:positionV relativeFrom="page">
              <wp:posOffset>2137947</wp:posOffset>
            </wp:positionV>
            <wp:extent cx="1343465" cy="1343465"/>
            <wp:effectExtent l="0" t="0" r="9525" b="9525"/>
            <wp:wrapNone/>
            <wp:docPr id="125004809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7B8E" w14:textId="05EF1C85" w:rsidR="0051122B" w:rsidRDefault="0051122B" w:rsidP="009876BF">
      <w:r>
        <w:t xml:space="preserve">These are your </w:t>
      </w:r>
      <w:r w:rsidRPr="0051122B">
        <w:t>responsibilities</w:t>
      </w:r>
      <w:r>
        <w:t xml:space="preserve"> / the things you need to do when you are in </w:t>
      </w:r>
      <w:r w:rsidR="00BA5EAD">
        <w:t xml:space="preserve">Tier </w:t>
      </w:r>
      <w:r w:rsidR="00487D25">
        <w:t>3</w:t>
      </w:r>
      <w:r>
        <w:t>.</w:t>
      </w:r>
    </w:p>
    <w:p w14:paraId="67CA5BB0" w14:textId="77777777" w:rsidR="0051122B" w:rsidRDefault="0051122B" w:rsidP="009876BF"/>
    <w:p w14:paraId="15C80B40" w14:textId="7597AD86" w:rsidR="0051122B" w:rsidRDefault="0083248A" w:rsidP="009876BF">
      <w:r>
        <w:rPr>
          <w:noProof/>
        </w:rPr>
        <w:drawing>
          <wp:anchor distT="0" distB="0" distL="114300" distR="114300" simplePos="0" relativeHeight="251869184" behindDoc="0" locked="0" layoutInCell="1" allowOverlap="1" wp14:anchorId="640A663B" wp14:editId="41DAFEC3">
            <wp:simplePos x="0" y="0"/>
            <wp:positionH relativeFrom="column">
              <wp:posOffset>-63305</wp:posOffset>
            </wp:positionH>
            <wp:positionV relativeFrom="page">
              <wp:posOffset>3890499</wp:posOffset>
            </wp:positionV>
            <wp:extent cx="1322364" cy="1604313"/>
            <wp:effectExtent l="0" t="0" r="0" b="0"/>
            <wp:wrapNone/>
            <wp:docPr id="193690636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636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62CA" w14:textId="7BFCFA47" w:rsidR="0051122B" w:rsidRDefault="0051122B" w:rsidP="009876BF">
      <w:r>
        <w:t>Ask your host if you have any questions about your responsibilities.</w:t>
      </w:r>
    </w:p>
    <w:p w14:paraId="138E896B" w14:textId="60FCB245" w:rsidR="0051122B" w:rsidRDefault="0051122B" w:rsidP="009876BF"/>
    <w:p w14:paraId="094C994C" w14:textId="3461B228" w:rsidR="0051122B" w:rsidRDefault="0051122B" w:rsidP="009876BF"/>
    <w:p w14:paraId="444B12C5" w14:textId="1D10C029" w:rsidR="0051122B" w:rsidRDefault="0083248A" w:rsidP="009876BF">
      <w:r>
        <w:rPr>
          <w:noProof/>
        </w:rPr>
        <w:drawing>
          <wp:anchor distT="0" distB="0" distL="114300" distR="114300" simplePos="0" relativeHeight="251871232" behindDoc="0" locked="0" layoutInCell="1" allowOverlap="1" wp14:anchorId="7B3F7151" wp14:editId="2E65B51D">
            <wp:simplePos x="0" y="0"/>
            <wp:positionH relativeFrom="margin">
              <wp:posOffset>-6985</wp:posOffset>
            </wp:positionH>
            <wp:positionV relativeFrom="page">
              <wp:posOffset>5763456</wp:posOffset>
            </wp:positionV>
            <wp:extent cx="1403350" cy="1403350"/>
            <wp:effectExtent l="0" t="0" r="6350" b="6350"/>
            <wp:wrapNone/>
            <wp:docPr id="11714034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>You need to</w:t>
      </w:r>
      <w:r w:rsidR="009876BF">
        <w:t xml:space="preserve"> use your flexible funding in ways that:</w:t>
      </w:r>
    </w:p>
    <w:p w14:paraId="34E0A55E" w14:textId="42252DE9" w:rsidR="009876BF" w:rsidRDefault="009876BF" w:rsidP="009876BF">
      <w:pPr>
        <w:pStyle w:val="Listtoplevel"/>
      </w:pPr>
      <w:r>
        <w:t>work for your disability support needs</w:t>
      </w:r>
    </w:p>
    <w:p w14:paraId="63316AEB" w14:textId="59126D84" w:rsidR="009876BF" w:rsidRDefault="0083248A" w:rsidP="009876BF">
      <w:pPr>
        <w:pStyle w:val="Listtoplevel"/>
      </w:pPr>
      <w:r>
        <w:drawing>
          <wp:anchor distT="0" distB="0" distL="114300" distR="114300" simplePos="0" relativeHeight="251873280" behindDoc="0" locked="0" layoutInCell="1" allowOverlap="1" wp14:anchorId="5AEC88AD" wp14:editId="2B88C7A9">
            <wp:simplePos x="0" y="0"/>
            <wp:positionH relativeFrom="margin">
              <wp:posOffset>0</wp:posOffset>
            </wp:positionH>
            <wp:positionV relativeFrom="page">
              <wp:posOffset>7389007</wp:posOffset>
            </wp:positionV>
            <wp:extent cx="1179722" cy="1358900"/>
            <wp:effectExtent l="0" t="0" r="0" b="0"/>
            <wp:wrapNone/>
            <wp:docPr id="21046528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match your funding plan</w:t>
      </w:r>
    </w:p>
    <w:p w14:paraId="036F296B" w14:textId="296AB1B8" w:rsidR="009876BF" w:rsidRDefault="009876BF" w:rsidP="009876BF">
      <w:pPr>
        <w:pStyle w:val="Listtoplevel"/>
      </w:pPr>
      <w:r>
        <w:t>work with what your funding is for.</w:t>
      </w:r>
    </w:p>
    <w:p w14:paraId="5686881A" w14:textId="031A3553" w:rsidR="0083248A" w:rsidRPr="00487D25" w:rsidRDefault="009876BF" w:rsidP="00487D2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7702CDC" w14:textId="3FFD202E" w:rsidR="009876BF" w:rsidRDefault="00612093" w:rsidP="009876BF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12D45F8F" wp14:editId="2E648745">
            <wp:simplePos x="0" y="0"/>
            <wp:positionH relativeFrom="column">
              <wp:posOffset>184150</wp:posOffset>
            </wp:positionH>
            <wp:positionV relativeFrom="page">
              <wp:posOffset>807085</wp:posOffset>
            </wp:positionV>
            <wp:extent cx="1315085" cy="1315085"/>
            <wp:effectExtent l="0" t="0" r="0" b="0"/>
            <wp:wrapNone/>
            <wp:docPr id="205957809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7809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You will also need to:</w:t>
      </w:r>
    </w:p>
    <w:p w14:paraId="0222F9F2" w14:textId="6A57A90C" w:rsidR="009876BF" w:rsidRDefault="009876BF" w:rsidP="009876BF">
      <w:pPr>
        <w:pStyle w:val="Listtoplevel"/>
      </w:pPr>
      <w:r>
        <w:t>not spend any more than what is in your budget</w:t>
      </w:r>
    </w:p>
    <w:p w14:paraId="3DFA5CEF" w14:textId="01113ADB" w:rsidR="009876BF" w:rsidRDefault="00487D25" w:rsidP="009876BF">
      <w:pPr>
        <w:pStyle w:val="Listtoplevel"/>
      </w:pPr>
      <w:r>
        <w:drawing>
          <wp:anchor distT="0" distB="0" distL="114300" distR="114300" simplePos="0" relativeHeight="251881472" behindDoc="0" locked="0" layoutInCell="1" allowOverlap="1" wp14:anchorId="58BB34B7" wp14:editId="49F161C0">
            <wp:simplePos x="0" y="0"/>
            <wp:positionH relativeFrom="margin">
              <wp:posOffset>63305</wp:posOffset>
            </wp:positionH>
            <wp:positionV relativeFrom="page">
              <wp:posOffset>2407432</wp:posOffset>
            </wp:positionV>
            <wp:extent cx="1530477" cy="1289050"/>
            <wp:effectExtent l="0" t="0" r="0" b="6350"/>
            <wp:wrapNone/>
            <wp:docPr id="1046213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make sure your budget will last your </w:t>
      </w:r>
      <w:r w:rsidR="009876BF">
        <w:rPr>
          <w:b/>
          <w:bCs/>
        </w:rPr>
        <w:t>full funding period</w:t>
      </w:r>
      <w:r w:rsidR="009876BF">
        <w:t>.</w:t>
      </w:r>
    </w:p>
    <w:p w14:paraId="1957728C" w14:textId="07C044A1" w:rsidR="009876BF" w:rsidRDefault="009876BF" w:rsidP="009876BF"/>
    <w:p w14:paraId="78D14EDA" w14:textId="74631EA9" w:rsidR="009876BF" w:rsidRDefault="00D75755" w:rsidP="009876B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A8E3021" wp14:editId="1815A305">
                <wp:simplePos x="0" y="0"/>
                <wp:positionH relativeFrom="margin">
                  <wp:posOffset>2154725</wp:posOffset>
                </wp:positionH>
                <wp:positionV relativeFrom="paragraph">
                  <wp:posOffset>268775</wp:posOffset>
                </wp:positionV>
                <wp:extent cx="3599815" cy="1149312"/>
                <wp:effectExtent l="0" t="0" r="635" b="0"/>
                <wp:wrapNone/>
                <wp:docPr id="1733262106" name="Rectangle 1733262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931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3BA99" id="Rectangle 1733262106" o:spid="_x0000_s1026" alt="&quot;&quot;" style="position:absolute;margin-left:169.65pt;margin-top:21.15pt;width:283.45pt;height:90.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eQ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54B43263" w14:textId="3001AC8C" w:rsidR="009876BF" w:rsidRDefault="00487D25" w:rsidP="009876BF">
      <w:r>
        <w:rPr>
          <w:noProof/>
        </w:rPr>
        <w:drawing>
          <wp:anchor distT="0" distB="0" distL="114300" distR="114300" simplePos="0" relativeHeight="251879424" behindDoc="0" locked="0" layoutInCell="1" allowOverlap="1" wp14:anchorId="56F3884B" wp14:editId="3C330057">
            <wp:simplePos x="0" y="0"/>
            <wp:positionH relativeFrom="column">
              <wp:posOffset>144145</wp:posOffset>
            </wp:positionH>
            <wp:positionV relativeFrom="page">
              <wp:posOffset>4050127</wp:posOffset>
            </wp:positionV>
            <wp:extent cx="1385668" cy="1094968"/>
            <wp:effectExtent l="0" t="0" r="0" b="0"/>
            <wp:wrapNone/>
            <wp:docPr id="186141520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520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A </w:t>
      </w:r>
      <w:r w:rsidR="009876BF">
        <w:rPr>
          <w:b/>
          <w:bCs/>
        </w:rPr>
        <w:t>full funding period</w:t>
      </w:r>
      <w:r w:rsidR="009876BF">
        <w:t xml:space="preserve"> means the 12 months from when your current funding started.</w:t>
      </w:r>
      <w:r w:rsidR="00D75755" w:rsidRPr="00D75755">
        <w:rPr>
          <w:noProof/>
        </w:rPr>
        <w:t xml:space="preserve"> </w:t>
      </w:r>
    </w:p>
    <w:p w14:paraId="14A40C68" w14:textId="22DCCBD4" w:rsidR="009876BF" w:rsidRDefault="009876BF" w:rsidP="009876BF"/>
    <w:p w14:paraId="6F8BA7BD" w14:textId="76158CFB" w:rsidR="009876BF" w:rsidRDefault="00612093" w:rsidP="009876BF">
      <w:r>
        <w:rPr>
          <w:noProof/>
        </w:rPr>
        <w:drawing>
          <wp:anchor distT="0" distB="0" distL="114300" distR="114300" simplePos="0" relativeHeight="251882496" behindDoc="0" locked="0" layoutInCell="1" allowOverlap="1" wp14:anchorId="4AFA39E7" wp14:editId="6B24FB2D">
            <wp:simplePos x="0" y="0"/>
            <wp:positionH relativeFrom="column">
              <wp:posOffset>61595</wp:posOffset>
            </wp:positionH>
            <wp:positionV relativeFrom="page">
              <wp:posOffset>5454650</wp:posOffset>
            </wp:positionV>
            <wp:extent cx="1561465" cy="1457960"/>
            <wp:effectExtent l="0" t="0" r="635" b="8890"/>
            <wp:wrapNone/>
            <wp:docPr id="153850956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9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FC64B" w14:textId="7F8F976F" w:rsidR="009876BF" w:rsidRDefault="009876BF" w:rsidP="009876BF">
      <w:r>
        <w:t xml:space="preserve">You will need to keep good </w:t>
      </w:r>
      <w:r>
        <w:rPr>
          <w:b/>
          <w:bCs/>
        </w:rPr>
        <w:t>records</w:t>
      </w:r>
      <w:r>
        <w:t xml:space="preserve"> of where your funding has been spent.</w:t>
      </w:r>
    </w:p>
    <w:p w14:paraId="38BF8982" w14:textId="173D2676" w:rsidR="0083248A" w:rsidRDefault="0083248A" w:rsidP="009876BF"/>
    <w:p w14:paraId="099CE7ED" w14:textId="45622247" w:rsidR="0083248A" w:rsidRDefault="0083248A" w:rsidP="009876BF"/>
    <w:p w14:paraId="439289DC" w14:textId="77777777" w:rsidR="00487D25" w:rsidRDefault="00487D2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9087799" w14:textId="13578E27" w:rsidR="009876BF" w:rsidRDefault="00487D25" w:rsidP="009876BF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211485DB" wp14:editId="76523189">
            <wp:simplePos x="0" y="0"/>
            <wp:positionH relativeFrom="column">
              <wp:posOffset>-34925</wp:posOffset>
            </wp:positionH>
            <wp:positionV relativeFrom="page">
              <wp:posOffset>806645</wp:posOffset>
            </wp:positionV>
            <wp:extent cx="1448435" cy="1448435"/>
            <wp:effectExtent l="0" t="0" r="0" b="0"/>
            <wp:wrapNone/>
            <wp:docPr id="8685583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834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B328872" wp14:editId="01B04D1D">
                <wp:simplePos x="0" y="0"/>
                <wp:positionH relativeFrom="margin">
                  <wp:posOffset>2209046</wp:posOffset>
                </wp:positionH>
                <wp:positionV relativeFrom="paragraph">
                  <wp:posOffset>-108643</wp:posOffset>
                </wp:positionV>
                <wp:extent cx="3599815" cy="2869949"/>
                <wp:effectExtent l="0" t="0" r="635" b="6985"/>
                <wp:wrapNone/>
                <wp:docPr id="1917022238" name="Rectangle 1917022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994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31F20" id="Rectangle 1917022238" o:spid="_x0000_s1026" alt="&quot;&quot;" style="position:absolute;margin-left:173.95pt;margin-top:-8.55pt;width:283.45pt;height:226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9876BF">
        <w:rPr>
          <w:b/>
          <w:bCs/>
        </w:rPr>
        <w:t>Records</w:t>
      </w:r>
      <w:r w:rsidR="009876BF">
        <w:t xml:space="preserve"> means proof of where the funding has been spent like:</w:t>
      </w:r>
    </w:p>
    <w:p w14:paraId="2441DCD4" w14:textId="593A96B3" w:rsidR="009876BF" w:rsidRDefault="00487D25" w:rsidP="009876BF">
      <w:pPr>
        <w:pStyle w:val="Listtoplevel"/>
      </w:pPr>
      <w:r>
        <w:drawing>
          <wp:anchor distT="0" distB="0" distL="114300" distR="114300" simplePos="0" relativeHeight="251883520" behindDoc="0" locked="0" layoutInCell="1" allowOverlap="1" wp14:anchorId="79732D3C" wp14:editId="18EB3525">
            <wp:simplePos x="0" y="0"/>
            <wp:positionH relativeFrom="column">
              <wp:posOffset>60960</wp:posOffset>
            </wp:positionH>
            <wp:positionV relativeFrom="page">
              <wp:posOffset>2473520</wp:posOffset>
            </wp:positionV>
            <wp:extent cx="1464310" cy="1464310"/>
            <wp:effectExtent l="0" t="0" r="2540" b="2540"/>
            <wp:wrapNone/>
            <wp:docPr id="3408459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9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6BF">
        <w:t>invoices / bills from staff like support workers</w:t>
      </w:r>
    </w:p>
    <w:p w14:paraId="6A7D7171" w14:textId="077E2EF0" w:rsidR="009876BF" w:rsidRDefault="009876BF" w:rsidP="009876BF">
      <w:pPr>
        <w:pStyle w:val="Listtoplevel"/>
      </w:pPr>
      <w:r>
        <w:t>receipts from things you bought with your funding.</w:t>
      </w:r>
    </w:p>
    <w:p w14:paraId="34D59051" w14:textId="77777777" w:rsidR="009876BF" w:rsidRDefault="009876BF" w:rsidP="009876BF"/>
    <w:p w14:paraId="69063A2E" w14:textId="700598BA" w:rsidR="009876BF" w:rsidRDefault="009876BF" w:rsidP="009876BF"/>
    <w:p w14:paraId="52027858" w14:textId="6AF224A2" w:rsidR="00A74EB9" w:rsidRDefault="00487D25" w:rsidP="009876BF">
      <w:r>
        <w:rPr>
          <w:noProof/>
        </w:rPr>
        <w:drawing>
          <wp:anchor distT="0" distB="0" distL="114300" distR="114300" simplePos="0" relativeHeight="251938816" behindDoc="0" locked="0" layoutInCell="1" allowOverlap="1" wp14:anchorId="00E1E49A" wp14:editId="700A1BDE">
            <wp:simplePos x="0" y="0"/>
            <wp:positionH relativeFrom="column">
              <wp:posOffset>62865</wp:posOffset>
            </wp:positionH>
            <wp:positionV relativeFrom="page">
              <wp:posOffset>4359910</wp:posOffset>
            </wp:positionV>
            <wp:extent cx="1603375" cy="1630045"/>
            <wp:effectExtent l="0" t="0" r="0" b="8255"/>
            <wp:wrapNone/>
            <wp:docPr id="2876858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858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B9">
        <w:t>You will need to send to your host any:</w:t>
      </w:r>
    </w:p>
    <w:p w14:paraId="37126D55" w14:textId="7DF90862" w:rsidR="00A74EB9" w:rsidRDefault="00A74EB9" w:rsidP="00A74EB9">
      <w:pPr>
        <w:pStyle w:val="Listtoplevel"/>
      </w:pPr>
      <w:r>
        <w:t>invoices</w:t>
      </w:r>
    </w:p>
    <w:p w14:paraId="12619C95" w14:textId="5169BA5D" w:rsidR="00A74EB9" w:rsidRDefault="00A74EB9" w:rsidP="00A74EB9">
      <w:pPr>
        <w:pStyle w:val="Listtoplevel"/>
      </w:pPr>
      <w:r>
        <w:t>receipts.</w:t>
      </w:r>
    </w:p>
    <w:p w14:paraId="76167CF8" w14:textId="77777777" w:rsidR="00A74EB9" w:rsidRDefault="00A74EB9" w:rsidP="00487D25">
      <w:pPr>
        <w:ind w:left="0"/>
      </w:pPr>
    </w:p>
    <w:p w14:paraId="754BB7DA" w14:textId="7D3D55C5" w:rsidR="00A74EB9" w:rsidRDefault="00A74EB9">
      <w:pPr>
        <w:spacing w:line="240" w:lineRule="auto"/>
        <w:ind w:left="0"/>
      </w:pPr>
    </w:p>
    <w:p w14:paraId="381FD5E4" w14:textId="601F5853" w:rsidR="009876BF" w:rsidRDefault="00487D25" w:rsidP="009876BF">
      <w:r>
        <w:rPr>
          <w:noProof/>
        </w:rPr>
        <w:drawing>
          <wp:anchor distT="0" distB="0" distL="114300" distR="114300" simplePos="0" relativeHeight="251885568" behindDoc="0" locked="0" layoutInCell="1" allowOverlap="1" wp14:anchorId="55312107" wp14:editId="32424F87">
            <wp:simplePos x="0" y="0"/>
            <wp:positionH relativeFrom="column">
              <wp:posOffset>-35609</wp:posOffset>
            </wp:positionH>
            <wp:positionV relativeFrom="page">
              <wp:posOffset>7096173</wp:posOffset>
            </wp:positionV>
            <wp:extent cx="1690370" cy="1054735"/>
            <wp:effectExtent l="0" t="0" r="5080" b="0"/>
            <wp:wrapNone/>
            <wp:docPr id="102139730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730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You will also need to check if the supports you need can be paid for by other </w:t>
      </w:r>
      <w:r w:rsidR="007B5236">
        <w:t>government agencies before using your funding.</w:t>
      </w:r>
    </w:p>
    <w:p w14:paraId="049B912E" w14:textId="7A898375" w:rsidR="007B5236" w:rsidRDefault="007B5236" w:rsidP="00A74EB9">
      <w:pPr>
        <w:ind w:left="0"/>
      </w:pPr>
    </w:p>
    <w:p w14:paraId="72F71DA1" w14:textId="6B3712B2" w:rsidR="00A63A75" w:rsidRDefault="00A63A75">
      <w:pPr>
        <w:spacing w:line="240" w:lineRule="auto"/>
        <w:ind w:left="0"/>
      </w:pPr>
    </w:p>
    <w:p w14:paraId="7D5E6A4E" w14:textId="77777777" w:rsidR="00487D25" w:rsidRDefault="00487D25">
      <w:pPr>
        <w:spacing w:line="240" w:lineRule="auto"/>
        <w:ind w:left="0"/>
      </w:pPr>
      <w:r>
        <w:br w:type="page"/>
      </w:r>
    </w:p>
    <w:p w14:paraId="00B4D6F5" w14:textId="4FEB4622" w:rsidR="007B5236" w:rsidRDefault="00A63A75" w:rsidP="009876BF">
      <w:r>
        <w:rPr>
          <w:noProof/>
        </w:rPr>
        <w:lastRenderedPageBreak/>
        <w:drawing>
          <wp:anchor distT="0" distB="0" distL="114300" distR="114300" simplePos="0" relativeHeight="251887616" behindDoc="0" locked="0" layoutInCell="1" allowOverlap="1" wp14:anchorId="042A333E" wp14:editId="4AAA3E68">
            <wp:simplePos x="0" y="0"/>
            <wp:positionH relativeFrom="margin">
              <wp:posOffset>-119380</wp:posOffset>
            </wp:positionH>
            <wp:positionV relativeFrom="paragraph">
              <wp:posOffset>3712</wp:posOffset>
            </wp:positionV>
            <wp:extent cx="1619885" cy="1619885"/>
            <wp:effectExtent l="0" t="0" r="0" b="0"/>
            <wp:wrapNone/>
            <wp:docPr id="15359384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 xml:space="preserve">You can get support to look at </w:t>
      </w:r>
      <w:r w:rsidR="00487D25">
        <w:t>support</w:t>
      </w:r>
      <w:r w:rsidR="007B5236">
        <w:t xml:space="preserve"> options </w:t>
      </w:r>
      <w:r w:rsidR="00487D25">
        <w:t xml:space="preserve">through government agencies </w:t>
      </w:r>
      <w:r w:rsidR="007B5236">
        <w:t>from:</w:t>
      </w:r>
    </w:p>
    <w:p w14:paraId="57F6CC9C" w14:textId="60EE7670" w:rsidR="007B5236" w:rsidRDefault="007B5236" w:rsidP="007B5236">
      <w:pPr>
        <w:pStyle w:val="Listtoplevel"/>
      </w:pPr>
      <w:r>
        <w:t>your host</w:t>
      </w:r>
    </w:p>
    <w:p w14:paraId="026A8607" w14:textId="3B3467CB" w:rsidR="007B5236" w:rsidRDefault="00B24CCA" w:rsidP="007B5236">
      <w:pPr>
        <w:pStyle w:val="Listtoplevel"/>
      </w:pPr>
      <w:r>
        <w:drawing>
          <wp:anchor distT="0" distB="0" distL="114300" distR="114300" simplePos="0" relativeHeight="251889664" behindDoc="0" locked="0" layoutInCell="1" allowOverlap="1" wp14:anchorId="51201EB8" wp14:editId="62BA8926">
            <wp:simplePos x="0" y="0"/>
            <wp:positionH relativeFrom="margin">
              <wp:posOffset>-165294</wp:posOffset>
            </wp:positionH>
            <wp:positionV relativeFrom="page">
              <wp:posOffset>3227760</wp:posOffset>
            </wp:positionV>
            <wp:extent cx="1792605" cy="361950"/>
            <wp:effectExtent l="0" t="0" r="0" b="0"/>
            <wp:wrapNone/>
            <wp:docPr id="10297536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236">
        <w:t>your NASC</w:t>
      </w:r>
    </w:p>
    <w:p w14:paraId="246ADEDC" w14:textId="69DC1592" w:rsidR="007B5236" w:rsidRPr="009876BF" w:rsidRDefault="007B5236" w:rsidP="007B5236">
      <w:pPr>
        <w:pStyle w:val="Listtoplevel"/>
      </w:pPr>
      <w:r>
        <w:t>an Enabling Good Lives site.</w:t>
      </w:r>
    </w:p>
    <w:p w14:paraId="60F3371E" w14:textId="31B8CFB6" w:rsidR="009876BF" w:rsidRDefault="009876BF" w:rsidP="009876BF"/>
    <w:p w14:paraId="3B482922" w14:textId="527B54D2" w:rsidR="009876BF" w:rsidRDefault="00B24CCA" w:rsidP="009876BF">
      <w:r>
        <w:rPr>
          <w:noProof/>
        </w:rPr>
        <w:drawing>
          <wp:anchor distT="0" distB="0" distL="114300" distR="114300" simplePos="0" relativeHeight="251894784" behindDoc="0" locked="0" layoutInCell="1" allowOverlap="1" wp14:anchorId="7629B4FD" wp14:editId="0E958E5F">
            <wp:simplePos x="0" y="0"/>
            <wp:positionH relativeFrom="margin">
              <wp:posOffset>253834</wp:posOffset>
            </wp:positionH>
            <wp:positionV relativeFrom="page">
              <wp:posOffset>4602342</wp:posOffset>
            </wp:positionV>
            <wp:extent cx="1149350" cy="1149350"/>
            <wp:effectExtent l="0" t="0" r="0" b="0"/>
            <wp:wrapNone/>
            <wp:docPr id="53233611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3B99D" w14:textId="496212E2" w:rsidR="009876BF" w:rsidRDefault="007B5236" w:rsidP="009876BF">
      <w:r>
        <w:t xml:space="preserve">You also need to talk to your host </w:t>
      </w:r>
      <w:r w:rsidR="007163DD">
        <w:t xml:space="preserve">for </w:t>
      </w:r>
      <w:r w:rsidR="007163DD">
        <w:rPr>
          <w:b/>
          <w:bCs/>
        </w:rPr>
        <w:t xml:space="preserve">prior approval </w:t>
      </w:r>
      <w:r>
        <w:t>before using your funding for some things like:</w:t>
      </w:r>
    </w:p>
    <w:p w14:paraId="4D8ECB52" w14:textId="2C836BFE" w:rsidR="007B5236" w:rsidRPr="00A74EB9" w:rsidRDefault="00487D25" w:rsidP="00A74EB9">
      <w:pPr>
        <w:pStyle w:val="Listtoplevel"/>
      </w:pPr>
      <w:r>
        <w:drawing>
          <wp:anchor distT="0" distB="0" distL="114300" distR="114300" simplePos="0" relativeHeight="251891712" behindDoc="0" locked="0" layoutInCell="1" allowOverlap="1" wp14:anchorId="6D85712C" wp14:editId="2D7C63AD">
            <wp:simplePos x="0" y="0"/>
            <wp:positionH relativeFrom="margin">
              <wp:posOffset>25400</wp:posOffset>
            </wp:positionH>
            <wp:positionV relativeFrom="page">
              <wp:posOffset>5891725</wp:posOffset>
            </wp:positionV>
            <wp:extent cx="1111521" cy="1111521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521" cy="11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 w:rsidRPr="00A74EB9">
        <w:t>travel to another country</w:t>
      </w:r>
    </w:p>
    <w:p w14:paraId="4D4E1726" w14:textId="4A02CE6C" w:rsidR="007B5236" w:rsidRPr="00A74EB9" w:rsidRDefault="007B5236" w:rsidP="00A74EB9">
      <w:pPr>
        <w:pStyle w:val="Listtoplevel"/>
      </w:pPr>
      <w:r w:rsidRPr="00A74EB9">
        <w:t>equipment like wheelchairs</w:t>
      </w:r>
    </w:p>
    <w:p w14:paraId="6E08060A" w14:textId="0E85F2C9" w:rsidR="00A74EB9" w:rsidRDefault="00487D25" w:rsidP="00487D25">
      <w:pPr>
        <w:pStyle w:val="Listtoplevel"/>
      </w:pPr>
      <w:r w:rsidRPr="00A74EB9">
        <w:rPr>
          <w:b/>
          <w:bCs/>
        </w:rPr>
        <w:drawing>
          <wp:anchor distT="0" distB="0" distL="114300" distR="114300" simplePos="0" relativeHeight="251893760" behindDoc="0" locked="0" layoutInCell="1" allowOverlap="1" wp14:anchorId="2C9D9331" wp14:editId="78774F1B">
            <wp:simplePos x="0" y="0"/>
            <wp:positionH relativeFrom="margin">
              <wp:posOffset>180095</wp:posOffset>
            </wp:positionH>
            <wp:positionV relativeFrom="page">
              <wp:posOffset>7570665</wp:posOffset>
            </wp:positionV>
            <wp:extent cx="1219200" cy="1219200"/>
            <wp:effectExtent l="0" t="0" r="0" b="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 w:rsidRPr="00A74EB9">
        <w:rPr>
          <w:b/>
          <w:bCs/>
        </w:rPr>
        <w:t>complementary therapies</w:t>
      </w:r>
    </w:p>
    <w:p w14:paraId="64B9A8E8" w14:textId="2421F1C0" w:rsidR="0044456C" w:rsidRDefault="0044456C" w:rsidP="007B5236">
      <w:pPr>
        <w:pStyle w:val="Listtoplevel"/>
      </w:pPr>
      <w:r>
        <w:t>buy</w:t>
      </w:r>
      <w:r w:rsidR="00487D25">
        <w:t>in</w:t>
      </w:r>
      <w:r>
        <w:t xml:space="preserve">g something you have bought before that should still be </w:t>
      </w:r>
      <w:r w:rsidR="007930B0">
        <w:t>okay</w:t>
      </w:r>
      <w:r>
        <w:t xml:space="preserve"> to use</w:t>
      </w:r>
      <w:r w:rsidR="00487D25">
        <w:t>.</w:t>
      </w:r>
    </w:p>
    <w:p w14:paraId="3FCBA098" w14:textId="1B1F0EA1" w:rsidR="00A74EB9" w:rsidRDefault="00A74EB9" w:rsidP="00A74EB9"/>
    <w:p w14:paraId="05787524" w14:textId="17865251" w:rsidR="00A74EB9" w:rsidRPr="00A63A75" w:rsidRDefault="00A74EB9" w:rsidP="00A74EB9"/>
    <w:p w14:paraId="1EA808F2" w14:textId="118105B1" w:rsidR="00D94329" w:rsidRDefault="00B24CCA" w:rsidP="00D94329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2CEEC0C9" wp14:editId="670F92AE">
            <wp:simplePos x="0" y="0"/>
            <wp:positionH relativeFrom="margin">
              <wp:posOffset>63307</wp:posOffset>
            </wp:positionH>
            <wp:positionV relativeFrom="page">
              <wp:posOffset>717495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7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9913D70" wp14:editId="1F74AD25">
                <wp:simplePos x="0" y="0"/>
                <wp:positionH relativeFrom="margin">
                  <wp:posOffset>2193632</wp:posOffset>
                </wp:positionH>
                <wp:positionV relativeFrom="paragraph">
                  <wp:posOffset>-145562</wp:posOffset>
                </wp:positionV>
                <wp:extent cx="3599815" cy="1239885"/>
                <wp:effectExtent l="0" t="0" r="635" b="0"/>
                <wp:wrapNone/>
                <wp:docPr id="1476663950" name="Rectangle 1476663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3988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3B11D" id="Rectangle 1476663950" o:spid="_x0000_s1026" alt="&quot;&quot;" style="position:absolute;margin-left:172.75pt;margin-top:-11.45pt;width:283.45pt;height:97.6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D94329">
        <w:rPr>
          <w:b/>
          <w:bCs/>
        </w:rPr>
        <w:t>Prior approval</w:t>
      </w:r>
      <w:r w:rsidR="00D94329">
        <w:t xml:space="preserve"> means your host has to say yes to you paying for that </w:t>
      </w:r>
      <w:r w:rsidR="00D94329">
        <w:br/>
        <w:t>support before you can get it.</w:t>
      </w:r>
    </w:p>
    <w:p w14:paraId="34E412F9" w14:textId="27161DC1" w:rsidR="00637757" w:rsidRDefault="00637757" w:rsidP="00A63A75"/>
    <w:p w14:paraId="2174FF17" w14:textId="09D2C10C" w:rsidR="00D94329" w:rsidRDefault="00A63A75">
      <w:pPr>
        <w:spacing w:line="240" w:lineRule="auto"/>
        <w:ind w:left="0"/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D4CEF10" wp14:editId="5282ED3A">
                <wp:simplePos x="0" y="0"/>
                <wp:positionH relativeFrom="margin">
                  <wp:posOffset>2194365</wp:posOffset>
                </wp:positionH>
                <wp:positionV relativeFrom="paragraph">
                  <wp:posOffset>190500</wp:posOffset>
                </wp:positionV>
                <wp:extent cx="3599815" cy="284480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59C62" id="Rectangle 2039687864" o:spid="_x0000_s1026" alt="&quot;&quot;" style="position:absolute;margin-left:172.8pt;margin-top:15pt;width:283.45pt;height:224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</w:p>
    <w:p w14:paraId="7BD4C8EE" w14:textId="34879A67" w:rsidR="0044456C" w:rsidRDefault="00B24CCA" w:rsidP="0044456C">
      <w:r>
        <w:rPr>
          <w:noProof/>
        </w:rPr>
        <w:drawing>
          <wp:anchor distT="0" distB="0" distL="114300" distR="114300" simplePos="0" relativeHeight="251760640" behindDoc="0" locked="0" layoutInCell="1" allowOverlap="1" wp14:anchorId="1A4BE37B" wp14:editId="65DF015B">
            <wp:simplePos x="0" y="0"/>
            <wp:positionH relativeFrom="margin">
              <wp:posOffset>-5715</wp:posOffset>
            </wp:positionH>
            <wp:positionV relativeFrom="margin">
              <wp:posOffset>1753484</wp:posOffset>
            </wp:positionV>
            <wp:extent cx="1680845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>
        <w:rPr>
          <w:b/>
          <w:bCs/>
        </w:rPr>
        <w:t>Complementary therapies</w:t>
      </w:r>
      <w:r w:rsidR="0044456C">
        <w:t xml:space="preserve"> are treatments to support your health </w:t>
      </w:r>
      <w:r w:rsidR="0044456C">
        <w:br/>
        <w:t>that are not usually used by the New Zealand health system like:</w:t>
      </w:r>
    </w:p>
    <w:p w14:paraId="2D2D5643" w14:textId="600CCF66" w:rsidR="0044456C" w:rsidRDefault="00B24CCA" w:rsidP="0044456C">
      <w:pPr>
        <w:pStyle w:val="Listtoplevel"/>
      </w:pPr>
      <w:r>
        <w:drawing>
          <wp:anchor distT="0" distB="0" distL="114300" distR="114300" simplePos="0" relativeHeight="251761664" behindDoc="0" locked="0" layoutInCell="1" allowOverlap="1" wp14:anchorId="707EB0F8" wp14:editId="75AD71D0">
            <wp:simplePos x="0" y="0"/>
            <wp:positionH relativeFrom="margin">
              <wp:posOffset>215265</wp:posOffset>
            </wp:positionH>
            <wp:positionV relativeFrom="page">
              <wp:posOffset>3946139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>
        <w:t>massage</w:t>
      </w:r>
    </w:p>
    <w:p w14:paraId="3F530F4C" w14:textId="3031F763" w:rsidR="0044456C" w:rsidRDefault="0044456C" w:rsidP="0044456C">
      <w:pPr>
        <w:pStyle w:val="Listtoplevel"/>
      </w:pPr>
      <w:r>
        <w:t>meditation.</w:t>
      </w:r>
    </w:p>
    <w:p w14:paraId="39C4D664" w14:textId="0FDB0DF8" w:rsidR="00D94329" w:rsidRDefault="00D94329" w:rsidP="00A63A75"/>
    <w:p w14:paraId="6C5BB0A6" w14:textId="61B3A900" w:rsidR="00B87B11" w:rsidRPr="00A74EB9" w:rsidRDefault="00B24CCA" w:rsidP="00B87B11">
      <w:pPr>
        <w:pStyle w:val="Listtoplevel"/>
        <w:numPr>
          <w:ilvl w:val="0"/>
          <w:numId w:val="0"/>
        </w:numPr>
        <w:ind w:left="3686"/>
      </w:pPr>
      <w:r>
        <w:drawing>
          <wp:anchor distT="0" distB="0" distL="114300" distR="114300" simplePos="0" relativeHeight="251986944" behindDoc="0" locked="0" layoutInCell="1" allowOverlap="1" wp14:anchorId="1494BC21" wp14:editId="570E78A9">
            <wp:simplePos x="0" y="0"/>
            <wp:positionH relativeFrom="column">
              <wp:posOffset>80479</wp:posOffset>
            </wp:positionH>
            <wp:positionV relativeFrom="page">
              <wp:posOffset>5833828</wp:posOffset>
            </wp:positionV>
            <wp:extent cx="1518920" cy="1518920"/>
            <wp:effectExtent l="0" t="0" r="5080" b="0"/>
            <wp:wrapNone/>
            <wp:docPr id="72270284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B11">
        <w:t xml:space="preserve">You will also need to talk to your host about </w:t>
      </w:r>
      <w:r w:rsidR="00B87B11" w:rsidRPr="00487D25">
        <w:t>prior approval</w:t>
      </w:r>
      <w:r w:rsidR="00B87B11">
        <w:rPr>
          <w:b/>
          <w:bCs/>
        </w:rPr>
        <w:t xml:space="preserve"> </w:t>
      </w:r>
      <w:r w:rsidR="00B87B11">
        <w:t xml:space="preserve">for things like purchases that cost more than a </w:t>
      </w:r>
      <w:r w:rsidR="00B87B11">
        <w:rPr>
          <w:b/>
          <w:bCs/>
        </w:rPr>
        <w:t>set limit</w:t>
      </w:r>
      <w:r w:rsidR="00B87B11" w:rsidRPr="007930B0">
        <w:t>.</w:t>
      </w:r>
    </w:p>
    <w:p w14:paraId="3900BCE7" w14:textId="77777777" w:rsidR="00B87B11" w:rsidRDefault="00B87B11" w:rsidP="00B87B11"/>
    <w:p w14:paraId="6D7B276B" w14:textId="3BF5D68E" w:rsidR="00D94329" w:rsidRDefault="00487D25" w:rsidP="00637757">
      <w:r>
        <w:rPr>
          <w:noProof/>
        </w:rPr>
        <w:drawing>
          <wp:anchor distT="0" distB="0" distL="114300" distR="114300" simplePos="0" relativeHeight="251898880" behindDoc="0" locked="0" layoutInCell="1" allowOverlap="1" wp14:anchorId="37CBEF5C" wp14:editId="5AB581A0">
            <wp:simplePos x="0" y="0"/>
            <wp:positionH relativeFrom="margin">
              <wp:posOffset>220101</wp:posOffset>
            </wp:positionH>
            <wp:positionV relativeFrom="page">
              <wp:posOffset>7782609</wp:posOffset>
            </wp:positionV>
            <wp:extent cx="1149350" cy="1149350"/>
            <wp:effectExtent l="0" t="0" r="0" b="0"/>
            <wp:wrapNone/>
            <wp:docPr id="177997950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0D8BC10" wp14:editId="3321FF3D">
                <wp:simplePos x="0" y="0"/>
                <wp:positionH relativeFrom="margin">
                  <wp:posOffset>2197588</wp:posOffset>
                </wp:positionH>
                <wp:positionV relativeFrom="paragraph">
                  <wp:posOffset>304165</wp:posOffset>
                </wp:positionV>
                <wp:extent cx="3599815" cy="733330"/>
                <wp:effectExtent l="0" t="0" r="635" b="0"/>
                <wp:wrapNone/>
                <wp:docPr id="1237582230" name="Rectangle 1237582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33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0D91A" id="Rectangle 1237582230" o:spid="_x0000_s1026" alt="&quot;&quot;" style="position:absolute;margin-left:173.05pt;margin-top:23.95pt;width:283.45pt;height:57.7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42D01177" w14:textId="3C7E2F08" w:rsidR="00637757" w:rsidRDefault="0044456C" w:rsidP="00637757">
      <w:r>
        <w:t xml:space="preserve">A </w:t>
      </w:r>
      <w:r>
        <w:rPr>
          <w:b/>
          <w:bCs/>
        </w:rPr>
        <w:t>set limit</w:t>
      </w:r>
      <w:r>
        <w:t xml:space="preserve"> means the most money that can be spent on 1 thing.</w:t>
      </w:r>
    </w:p>
    <w:p w14:paraId="5A452636" w14:textId="457C2009" w:rsidR="0044456C" w:rsidRDefault="0044456C" w:rsidP="00637757"/>
    <w:p w14:paraId="5714C370" w14:textId="18CA7BC8" w:rsidR="0044456C" w:rsidRDefault="0044456C" w:rsidP="00637757"/>
    <w:p w14:paraId="0EB8B93D" w14:textId="44D45720" w:rsidR="0044456C" w:rsidRDefault="00487D25" w:rsidP="00637757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211F5153" wp14:editId="24CC78FE">
            <wp:simplePos x="0" y="0"/>
            <wp:positionH relativeFrom="column">
              <wp:posOffset>92711</wp:posOffset>
            </wp:positionH>
            <wp:positionV relativeFrom="page">
              <wp:posOffset>745587</wp:posOffset>
            </wp:positionV>
            <wp:extent cx="1518920" cy="1518920"/>
            <wp:effectExtent l="0" t="0" r="5080" b="0"/>
            <wp:wrapNone/>
            <wp:docPr id="19288162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3DD">
        <w:t xml:space="preserve">Your host will tell you what they need from you if you want to spend funding on any of the things listed on </w:t>
      </w:r>
      <w:r w:rsidR="00A63A75">
        <w:br/>
      </w:r>
      <w:r w:rsidR="007163DD" w:rsidRPr="00A63A75">
        <w:rPr>
          <w:b/>
          <w:bCs/>
        </w:rPr>
        <w:t>page</w:t>
      </w:r>
      <w:r w:rsidR="005B6738">
        <w:rPr>
          <w:b/>
          <w:bCs/>
        </w:rPr>
        <w:t>s</w:t>
      </w:r>
      <w:r w:rsidR="007163DD" w:rsidRPr="00A63A75">
        <w:rPr>
          <w:b/>
          <w:bCs/>
        </w:rPr>
        <w:t xml:space="preserve"> </w:t>
      </w:r>
      <w:r w:rsidR="00A63A75" w:rsidRPr="00A63A75">
        <w:rPr>
          <w:b/>
          <w:bCs/>
        </w:rPr>
        <w:t>14</w:t>
      </w:r>
      <w:r w:rsidR="005B6738">
        <w:rPr>
          <w:b/>
          <w:bCs/>
        </w:rPr>
        <w:t xml:space="preserve"> to 15</w:t>
      </w:r>
      <w:r w:rsidR="007163DD">
        <w:t>.</w:t>
      </w:r>
    </w:p>
    <w:p w14:paraId="007A13CC" w14:textId="79F01796" w:rsidR="007163DD" w:rsidRDefault="007163DD" w:rsidP="00637757"/>
    <w:p w14:paraId="12F3886D" w14:textId="3BDA6DE5" w:rsidR="007163DD" w:rsidRDefault="009E39B6" w:rsidP="00637757"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ABB1FEC" wp14:editId="6BA1E790">
                <wp:simplePos x="0" y="0"/>
                <wp:positionH relativeFrom="column">
                  <wp:posOffset>476250</wp:posOffset>
                </wp:positionH>
                <wp:positionV relativeFrom="paragraph">
                  <wp:posOffset>298450</wp:posOffset>
                </wp:positionV>
                <wp:extent cx="844550" cy="1250950"/>
                <wp:effectExtent l="0" t="0" r="0" b="0"/>
                <wp:wrapNone/>
                <wp:docPr id="165618086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1250950"/>
                          <a:chOff x="0" y="0"/>
                          <a:chExt cx="844550" cy="1250950"/>
                        </a:xfrm>
                      </wpg:grpSpPr>
                      <pic:pic xmlns:pic="http://schemas.openxmlformats.org/drawingml/2006/picture">
                        <pic:nvPicPr>
                          <pic:cNvPr id="1207975909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641130" name="Multiplication Sign 15"/>
                        <wps:cNvSpPr/>
                        <wps:spPr>
                          <a:xfrm>
                            <a:off x="254000" y="6477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F4544" id="Group 16" o:spid="_x0000_s1026" alt="&quot;&quot;" style="position:absolute;margin-left:37.5pt;margin-top:23.5pt;width:66.5pt;height:98.5pt;z-index:251955200" coordsize="8445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&quot;&quot;" style="position:absolute;width:5708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">
                  <v:imagedata r:id="rId84" o:title=""/>
                </v:shape>
                <v:shape id="Multiplication Sign 15" o:spid="_x0000_s1028" style="position:absolute;left:2540;top:6477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</w:p>
    <w:p w14:paraId="55D77CEC" w14:textId="0E9934FF" w:rsidR="009E39B6" w:rsidRDefault="009E39B6" w:rsidP="009E39B6">
      <w:r w:rsidRPr="00FE3535">
        <w:t>There are still some things flexible funding cannot be used for like:</w:t>
      </w:r>
    </w:p>
    <w:p w14:paraId="46E042F9" w14:textId="1801276F" w:rsidR="009E39B6" w:rsidRDefault="009E39B6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335C6FA" wp14:editId="76979338">
                <wp:simplePos x="0" y="0"/>
                <wp:positionH relativeFrom="column">
                  <wp:posOffset>57150</wp:posOffset>
                </wp:positionH>
                <wp:positionV relativeFrom="paragraph">
                  <wp:posOffset>657225</wp:posOffset>
                </wp:positionV>
                <wp:extent cx="1708150" cy="933450"/>
                <wp:effectExtent l="0" t="0" r="0" b="0"/>
                <wp:wrapNone/>
                <wp:docPr id="1538165244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933450"/>
                          <a:chOff x="0" y="0"/>
                          <a:chExt cx="1708150" cy="933450"/>
                        </a:xfrm>
                      </wpg:grpSpPr>
                      <pic:pic xmlns:pic="http://schemas.openxmlformats.org/drawingml/2006/picture">
                        <pic:nvPicPr>
                          <pic:cNvPr id="197262782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073060" name="Multiplication Sign 15"/>
                        <wps:cNvSpPr/>
                        <wps:spPr>
                          <a:xfrm>
                            <a:off x="1117600" y="3302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F928" id="Group 17" o:spid="_x0000_s1026" alt="&quot;&quot;" style="position:absolute;margin-left:4.5pt;margin-top:51.75pt;width:134.5pt;height:73.5pt;z-index:251958272" coordsize="1708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">
                <v:shape id="Picture 29" o:spid="_x0000_s1027" type="#_x0000_t75" alt="&quot;&quot;" style="position:absolute;width:15894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">
                  <v:imagedata r:id="rId86" o:title=""/>
                </v:shape>
                <v:shape id="Multiplication Sign 15" o:spid="_x0000_s1028" style="position:absolute;left:11176;top:3302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alcohol</w:t>
      </w:r>
    </w:p>
    <w:p w14:paraId="7A17F6F8" w14:textId="3FBDD97B" w:rsidR="009E39B6" w:rsidRPr="009E39B6" w:rsidRDefault="009E39B6" w:rsidP="009E39B6">
      <w:pPr>
        <w:pStyle w:val="Listtoplevel"/>
      </w:pPr>
      <w:r w:rsidRPr="00F5308A">
        <w:rPr>
          <w:b/>
          <w:bCs/>
        </w:rPr>
        <w:t>gambling</w:t>
      </w:r>
    </w:p>
    <w:p w14:paraId="26FDA1C0" w14:textId="3BD5CCCB" w:rsidR="009E39B6" w:rsidRDefault="009E39B6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312BDCB5" wp14:editId="4DD8C7BF">
                <wp:simplePos x="0" y="0"/>
                <wp:positionH relativeFrom="column">
                  <wp:posOffset>127000</wp:posOffset>
                </wp:positionH>
                <wp:positionV relativeFrom="paragraph">
                  <wp:posOffset>132080</wp:posOffset>
                </wp:positionV>
                <wp:extent cx="1422400" cy="1435100"/>
                <wp:effectExtent l="0" t="0" r="0" b="0"/>
                <wp:wrapNone/>
                <wp:docPr id="2070742199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435100"/>
                          <a:chOff x="0" y="0"/>
                          <a:chExt cx="1422400" cy="1435100"/>
                        </a:xfrm>
                      </wpg:grpSpPr>
                      <pic:pic xmlns:pic="http://schemas.openxmlformats.org/drawingml/2006/picture">
                        <pic:nvPicPr>
                          <pic:cNvPr id="123293856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892199" name="Multiplication Sign 15"/>
                        <wps:cNvSpPr/>
                        <wps:spPr>
                          <a:xfrm>
                            <a:off x="831850" y="83185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EF026" id="Group 18" o:spid="_x0000_s1026" alt="&quot;&quot;" style="position:absolute;margin-left:10pt;margin-top:10.4pt;width:112pt;height:113pt;z-index:251961344" coordsize="14224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">
                <v:shape id="Picture 33" o:spid="_x0000_s1027" type="#_x0000_t75" alt="&quot;&quot;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">
                  <v:imagedata r:id="rId88" o:title=""/>
                </v:shape>
                <v:shape id="Multiplication Sign 15" o:spid="_x0000_s1028" style="position:absolute;left:8318;top:8318;width:5906;height:6033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Pr="00FE3535">
        <w:t>tobacco like:</w:t>
      </w:r>
    </w:p>
    <w:p w14:paraId="6B32FD57" w14:textId="608C427B" w:rsidR="009E39B6" w:rsidRDefault="009E39B6" w:rsidP="009E39B6">
      <w:pPr>
        <w:pStyle w:val="Listsecondlevel"/>
      </w:pPr>
      <w:r w:rsidRPr="00FE3535">
        <w:t>cigarettes</w:t>
      </w:r>
    </w:p>
    <w:p w14:paraId="1E2DF475" w14:textId="36E26568" w:rsidR="009E39B6" w:rsidRDefault="00B87B11" w:rsidP="009E39B6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B4C9580" wp14:editId="55E081D7">
                <wp:simplePos x="0" y="0"/>
                <wp:positionH relativeFrom="column">
                  <wp:posOffset>288925</wp:posOffset>
                </wp:positionH>
                <wp:positionV relativeFrom="paragraph">
                  <wp:posOffset>609600</wp:posOffset>
                </wp:positionV>
                <wp:extent cx="1257300" cy="1356995"/>
                <wp:effectExtent l="0" t="0" r="0" b="0"/>
                <wp:wrapNone/>
                <wp:docPr id="183426226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56995"/>
                          <a:chOff x="0" y="0"/>
                          <a:chExt cx="1257300" cy="1356995"/>
                        </a:xfrm>
                      </wpg:grpSpPr>
                      <pic:pic xmlns:pic="http://schemas.openxmlformats.org/drawingml/2006/picture">
                        <pic:nvPicPr>
                          <pic:cNvPr id="1147082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3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648551" name="Multiplication Sign 15"/>
                        <wps:cNvSpPr/>
                        <wps:spPr>
                          <a:xfrm>
                            <a:off x="666750" y="542925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B1BAB" id="Group 24" o:spid="_x0000_s1026" alt="&quot;&quot;" style="position:absolute;margin-left:22.75pt;margin-top:48pt;width:99pt;height:106.85pt;z-index:251988992" coordsize="12573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">
                <v:shape id="Picture 34" o:spid="_x0000_s1027" type="#_x0000_t75" alt="&quot;&quot;" style="position:absolute;width:101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">
                  <v:imagedata r:id="rId90" o:title=""/>
                </v:shape>
                <v:shape id="Multiplication Sign 15" o:spid="_x0000_s1028" style="position:absolute;left:6667;top:5429;width:5906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 w:rsidRPr="00FE3535">
        <w:t>vapes</w:t>
      </w:r>
    </w:p>
    <w:p w14:paraId="6546D32A" w14:textId="62CB9365" w:rsidR="009E39B6" w:rsidRPr="009E39B6" w:rsidRDefault="009E39B6" w:rsidP="009E39B6">
      <w:pPr>
        <w:pStyle w:val="Listtoplevel"/>
      </w:pPr>
      <w:r>
        <w:t xml:space="preserve">illegal activities which means things that are against the </w:t>
      </w:r>
      <w:r w:rsidRPr="00F5308A">
        <w:rPr>
          <w:b/>
          <w:bCs/>
        </w:rPr>
        <w:t>law</w:t>
      </w:r>
      <w:r>
        <w:t>.</w:t>
      </w:r>
    </w:p>
    <w:p w14:paraId="422D4423" w14:textId="0ECC448F" w:rsidR="00487D25" w:rsidRDefault="00487D2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91FE3D9" w14:textId="54343515" w:rsidR="009E39B6" w:rsidRDefault="00B87B11" w:rsidP="009E39B6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2032A61E" wp14:editId="71E54B2E">
                <wp:simplePos x="0" y="0"/>
                <wp:positionH relativeFrom="margin">
                  <wp:align>right</wp:align>
                </wp:positionH>
                <wp:positionV relativeFrom="paragraph">
                  <wp:posOffset>-161290</wp:posOffset>
                </wp:positionV>
                <wp:extent cx="3599815" cy="2876550"/>
                <wp:effectExtent l="0" t="0" r="635" b="0"/>
                <wp:wrapNone/>
                <wp:docPr id="2010516079" name="Rectangle 2010516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65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9BB0" id="Rectangle 2010516079" o:spid="_x0000_s1026" alt="&quot;&quot;" style="position:absolute;margin-left:232.25pt;margin-top:-12.7pt;width:283.45pt;height:226.5pt;z-index:-25137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  <w:r w:rsidR="00487D25">
        <w:rPr>
          <w:noProof/>
        </w:rPr>
        <w:drawing>
          <wp:anchor distT="0" distB="0" distL="114300" distR="114300" simplePos="0" relativeHeight="251943936" behindDoc="0" locked="0" layoutInCell="1" allowOverlap="1" wp14:anchorId="64C40FE8" wp14:editId="2D0E4184">
            <wp:simplePos x="0" y="0"/>
            <wp:positionH relativeFrom="column">
              <wp:posOffset>-49579</wp:posOffset>
            </wp:positionH>
            <wp:positionV relativeFrom="page">
              <wp:posOffset>602956</wp:posOffset>
            </wp:positionV>
            <wp:extent cx="1509395" cy="1434465"/>
            <wp:effectExtent l="0" t="0" r="0" b="0"/>
            <wp:wrapNone/>
            <wp:docPr id="54135880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80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9B6" w:rsidRPr="00F5308A">
        <w:rPr>
          <w:b/>
          <w:bCs/>
        </w:rPr>
        <w:t>Gambling</w:t>
      </w:r>
      <w:r w:rsidR="009E39B6" w:rsidRPr="00FE3535">
        <w:t xml:space="preserve"> is trying to win money by doing things like:</w:t>
      </w:r>
    </w:p>
    <w:p w14:paraId="0774E3C3" w14:textId="77777777" w:rsidR="009E39B6" w:rsidRDefault="009E39B6" w:rsidP="009E39B6">
      <w:pPr>
        <w:pStyle w:val="Listtoplevel"/>
      </w:pPr>
      <w:r w:rsidRPr="00FE3535">
        <w:t>playing the pokie machines</w:t>
      </w:r>
    </w:p>
    <w:p w14:paraId="2A5260D8" w14:textId="77777777" w:rsidR="009E39B6" w:rsidRDefault="009E39B6" w:rsidP="009E39B6">
      <w:pPr>
        <w:pStyle w:val="Listtoplevel"/>
      </w:pPr>
      <w:r>
        <w:drawing>
          <wp:anchor distT="0" distB="0" distL="114300" distR="114300" simplePos="0" relativeHeight="251944960" behindDoc="0" locked="0" layoutInCell="1" allowOverlap="1" wp14:anchorId="07C78A22" wp14:editId="69633D48">
            <wp:simplePos x="0" y="0"/>
            <wp:positionH relativeFrom="column">
              <wp:posOffset>112004</wp:posOffset>
            </wp:positionH>
            <wp:positionV relativeFrom="page">
              <wp:posOffset>2433418</wp:posOffset>
            </wp:positionV>
            <wp:extent cx="1111348" cy="1519311"/>
            <wp:effectExtent l="0" t="0" r="0" b="0"/>
            <wp:wrapNone/>
            <wp:docPr id="49124669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669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535">
        <w:t>betting on horse races</w:t>
      </w:r>
    </w:p>
    <w:p w14:paraId="355A105E" w14:textId="77777777" w:rsidR="009E39B6" w:rsidRDefault="009E39B6" w:rsidP="009E39B6">
      <w:pPr>
        <w:pStyle w:val="Listtoplevel"/>
      </w:pPr>
      <w:r w:rsidRPr="00FE3535">
        <w:t>buying Lotto tickets.</w:t>
      </w:r>
    </w:p>
    <w:p w14:paraId="5B32AE14" w14:textId="77777777" w:rsidR="009E39B6" w:rsidRDefault="009E39B6" w:rsidP="009E39B6"/>
    <w:p w14:paraId="3E2D70DB" w14:textId="044FCFCB" w:rsidR="009E39B6" w:rsidRDefault="00B87B11" w:rsidP="009E39B6">
      <w:pPr>
        <w:ind w:left="0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2FB970D2" wp14:editId="04E36076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3599815" cy="1153551"/>
                <wp:effectExtent l="0" t="0" r="635" b="8890"/>
                <wp:wrapNone/>
                <wp:docPr id="1558497118" name="Rectangle 1558497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3551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EAFDC" id="Rectangle 1558497118" o:spid="_x0000_s1026" alt="&quot;&quot;" style="position:absolute;margin-left:232.25pt;margin-top:18.15pt;width:283.45pt;height:90.85pt;z-index:-25137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" fillcolor="#c5e0b4" stroked="f" strokeweight="1pt">
                <w10:wrap anchorx="margin"/>
              </v:rect>
            </w:pict>
          </mc:Fallback>
        </mc:AlternateContent>
      </w:r>
      <w:r w:rsidR="009E39B6">
        <w:rPr>
          <w:noProof/>
        </w:rPr>
        <w:drawing>
          <wp:anchor distT="0" distB="0" distL="114300" distR="114300" simplePos="0" relativeHeight="251948032" behindDoc="0" locked="0" layoutInCell="1" allowOverlap="1" wp14:anchorId="7BFFDBEB" wp14:editId="4C6E858A">
            <wp:simplePos x="0" y="0"/>
            <wp:positionH relativeFrom="column">
              <wp:posOffset>215900</wp:posOffset>
            </wp:positionH>
            <wp:positionV relativeFrom="page">
              <wp:posOffset>4182745</wp:posOffset>
            </wp:positionV>
            <wp:extent cx="1012190" cy="1356995"/>
            <wp:effectExtent l="0" t="0" r="0" b="0"/>
            <wp:wrapNone/>
            <wp:docPr id="44700276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0276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F6596" w14:textId="5BFE5DD6" w:rsidR="009E39B6" w:rsidRPr="00F5308A" w:rsidRDefault="009E39B6" w:rsidP="009E39B6">
      <w:r>
        <w:t xml:space="preserve">Here the </w:t>
      </w:r>
      <w:r w:rsidRPr="00F5308A">
        <w:rPr>
          <w:b/>
          <w:bCs/>
        </w:rPr>
        <w:t>law</w:t>
      </w:r>
      <w:r>
        <w:t xml:space="preserve"> means the rules of Aotearoa New Zealand that everyone must follow.</w:t>
      </w:r>
    </w:p>
    <w:p w14:paraId="487EE3F5" w14:textId="78C176ED" w:rsidR="00D94329" w:rsidRDefault="00D94329">
      <w:pPr>
        <w:spacing w:line="240" w:lineRule="auto"/>
        <w:ind w:left="0"/>
      </w:pPr>
      <w:r>
        <w:br w:type="page"/>
      </w:r>
    </w:p>
    <w:p w14:paraId="223D08E1" w14:textId="0A4E57E9" w:rsidR="00D94329" w:rsidRDefault="00D94329" w:rsidP="00D94329">
      <w:pPr>
        <w:pStyle w:val="Heading1"/>
      </w:pPr>
      <w:bookmarkStart w:id="6" w:name="_Toc228368411"/>
      <w:r>
        <w:lastRenderedPageBreak/>
        <w:t xml:space="preserve">What your host needs to do </w:t>
      </w:r>
      <w:r w:rsidR="00B05282">
        <w:t>i</w:t>
      </w:r>
      <w:r>
        <w:t xml:space="preserve">n Tier </w:t>
      </w:r>
      <w:r w:rsidR="00487D25">
        <w:t>3</w:t>
      </w:r>
      <w:bookmarkEnd w:id="6"/>
    </w:p>
    <w:p w14:paraId="35EB62A5" w14:textId="77777777" w:rsidR="00D94329" w:rsidRDefault="00D94329" w:rsidP="00D94329"/>
    <w:p w14:paraId="19A60BED" w14:textId="77777777" w:rsidR="003C6DF9" w:rsidRDefault="003C6DF9" w:rsidP="00D94329"/>
    <w:p w14:paraId="6A5F0637" w14:textId="71BAD533" w:rsidR="00D94329" w:rsidRDefault="00A63A75" w:rsidP="003C6DF9">
      <w:pPr>
        <w:pStyle w:val="Heading2"/>
      </w:pPr>
      <w:bookmarkStart w:id="7" w:name="_Toc228368412"/>
      <w:r>
        <w:rPr>
          <w:noProof/>
        </w:rPr>
        <w:drawing>
          <wp:anchor distT="0" distB="0" distL="114300" distR="114300" simplePos="0" relativeHeight="251904000" behindDoc="0" locked="0" layoutInCell="1" allowOverlap="1" wp14:anchorId="64D59017" wp14:editId="68978412">
            <wp:simplePos x="0" y="0"/>
            <wp:positionH relativeFrom="column">
              <wp:posOffset>-70730</wp:posOffset>
            </wp:positionH>
            <wp:positionV relativeFrom="page">
              <wp:posOffset>2074496</wp:posOffset>
            </wp:positionV>
            <wp:extent cx="1489710" cy="1329055"/>
            <wp:effectExtent l="0" t="0" r="0" b="0"/>
            <wp:wrapNone/>
            <wp:docPr id="37918823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DF9">
        <w:t>Claims</w:t>
      </w:r>
      <w:bookmarkEnd w:id="7"/>
    </w:p>
    <w:p w14:paraId="27B36B87" w14:textId="77777777" w:rsidR="003C6DF9" w:rsidRPr="003C6DF9" w:rsidRDefault="003C6DF9" w:rsidP="003C6DF9"/>
    <w:p w14:paraId="5F826E08" w14:textId="6C88B013" w:rsidR="00951876" w:rsidRDefault="00D94329" w:rsidP="00951876">
      <w:r>
        <w:t>Your host will</w:t>
      </w:r>
      <w:r w:rsidR="00951876">
        <w:t xml:space="preserve"> check any </w:t>
      </w:r>
      <w:r w:rsidR="00951876">
        <w:rPr>
          <w:b/>
          <w:bCs/>
        </w:rPr>
        <w:t>claims</w:t>
      </w:r>
      <w:r w:rsidR="00951876">
        <w:t xml:space="preserve"> you make</w:t>
      </w:r>
      <w:r w:rsidR="00884C58">
        <w:t xml:space="preserve"> to make sure they can be paid for.</w:t>
      </w:r>
    </w:p>
    <w:p w14:paraId="47952657" w14:textId="77777777" w:rsidR="00884C58" w:rsidRDefault="00884C58" w:rsidP="00951876"/>
    <w:p w14:paraId="78EF9699" w14:textId="22CDE032" w:rsidR="00884C58" w:rsidRDefault="00B87B11" w:rsidP="0095187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0087206" wp14:editId="4F1E9769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3599815" cy="1493822"/>
                <wp:effectExtent l="0" t="0" r="635" b="0"/>
                <wp:wrapNone/>
                <wp:docPr id="146809272" name="Rectangle 146809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9382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6FB86" id="Rectangle 146809272" o:spid="_x0000_s1026" alt="&quot;&quot;" style="position:absolute;margin-left:232.25pt;margin-top:23pt;width:283.45pt;height:117.6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Fe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" fillcolor="#c5e0b4" stroked="f" strokeweight="1pt">
                <w10:wrap anchorx="margin"/>
              </v:rect>
            </w:pict>
          </mc:Fallback>
        </mc:AlternateContent>
      </w:r>
      <w:r w:rsidR="00A63A75">
        <w:rPr>
          <w:noProof/>
        </w:rPr>
        <w:drawing>
          <wp:anchor distT="0" distB="0" distL="114300" distR="114300" simplePos="0" relativeHeight="251906048" behindDoc="0" locked="0" layoutInCell="1" allowOverlap="1" wp14:anchorId="70E028CC" wp14:editId="3301123D">
            <wp:simplePos x="0" y="0"/>
            <wp:positionH relativeFrom="column">
              <wp:posOffset>0</wp:posOffset>
            </wp:positionH>
            <wp:positionV relativeFrom="page">
              <wp:posOffset>3848296</wp:posOffset>
            </wp:positionV>
            <wp:extent cx="1448435" cy="1448435"/>
            <wp:effectExtent l="0" t="0" r="0" b="0"/>
            <wp:wrapNone/>
            <wp:docPr id="4513274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74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B3123" w14:textId="2A202FDC" w:rsidR="00884C58" w:rsidRDefault="00884C58" w:rsidP="00951876">
      <w:r>
        <w:t xml:space="preserve">Here a </w:t>
      </w:r>
      <w:r>
        <w:rPr>
          <w:b/>
          <w:bCs/>
        </w:rPr>
        <w:t>claim</w:t>
      </w:r>
      <w:r>
        <w:t xml:space="preserve"> is when you send information to your host about something that needs to be paid for with your funding.</w:t>
      </w:r>
      <w:r w:rsidR="00D75755" w:rsidRPr="00D75755">
        <w:rPr>
          <w:noProof/>
        </w:rPr>
        <w:t xml:space="preserve"> </w:t>
      </w:r>
    </w:p>
    <w:p w14:paraId="2D0E0ABF" w14:textId="45622B8C" w:rsidR="003C6DF9" w:rsidRDefault="003C6DF9" w:rsidP="00951876">
      <w:r>
        <w:rPr>
          <w:noProof/>
        </w:rPr>
        <w:drawing>
          <wp:anchor distT="0" distB="0" distL="114300" distR="114300" simplePos="0" relativeHeight="251966464" behindDoc="0" locked="0" layoutInCell="1" allowOverlap="1" wp14:anchorId="2F588DD0" wp14:editId="3A738192">
            <wp:simplePos x="0" y="0"/>
            <wp:positionH relativeFrom="margin">
              <wp:posOffset>69850</wp:posOffset>
            </wp:positionH>
            <wp:positionV relativeFrom="page">
              <wp:posOffset>5782310</wp:posOffset>
            </wp:positionV>
            <wp:extent cx="1179195" cy="1358900"/>
            <wp:effectExtent l="0" t="0" r="0" b="0"/>
            <wp:wrapNone/>
            <wp:docPr id="194899159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2F6A" w14:textId="0C4D0168" w:rsidR="00884C58" w:rsidRDefault="00884C58" w:rsidP="00951876"/>
    <w:p w14:paraId="0C236663" w14:textId="0E48F769" w:rsidR="00884C58" w:rsidRDefault="003C6DF9" w:rsidP="00951876">
      <w:r>
        <w:t xml:space="preserve">Your host will also check that what you are claiming for matches your plan. </w:t>
      </w:r>
    </w:p>
    <w:p w14:paraId="41AD1B11" w14:textId="5315F051" w:rsidR="003C6DF9" w:rsidRDefault="003C6DF9" w:rsidP="00951876"/>
    <w:p w14:paraId="14E21829" w14:textId="3BC2A62F" w:rsidR="00487D25" w:rsidRDefault="00487D25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E55AC9D" w14:textId="2D98FEC3" w:rsidR="00487D25" w:rsidRDefault="00487D25" w:rsidP="00487D25">
      <w:pPr>
        <w:pStyle w:val="Heading2"/>
      </w:pPr>
      <w:bookmarkStart w:id="8" w:name="_Toc228368413"/>
      <w:r>
        <w:lastRenderedPageBreak/>
        <w:t>Talking with you</w:t>
      </w:r>
      <w:bookmarkEnd w:id="8"/>
    </w:p>
    <w:p w14:paraId="3C4E4D1C" w14:textId="27615603" w:rsidR="00487D25" w:rsidRPr="003C6DF9" w:rsidRDefault="00762312" w:rsidP="00762312">
      <w:pPr>
        <w:ind w:left="0"/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57559DF1" wp14:editId="15D25C85">
            <wp:simplePos x="0" y="0"/>
            <wp:positionH relativeFrom="margin">
              <wp:posOffset>184589</wp:posOffset>
            </wp:positionH>
            <wp:positionV relativeFrom="page">
              <wp:posOffset>1515989</wp:posOffset>
            </wp:positionV>
            <wp:extent cx="1403350" cy="1403350"/>
            <wp:effectExtent l="0" t="0" r="6350" b="6350"/>
            <wp:wrapNone/>
            <wp:docPr id="113454159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3E7F" w14:textId="63F73C6D" w:rsidR="00884C58" w:rsidRDefault="003C6DF9" w:rsidP="00951876">
      <w:r>
        <w:t xml:space="preserve">Every </w:t>
      </w:r>
      <w:r w:rsidR="00762312">
        <w:t>3</w:t>
      </w:r>
      <w:r>
        <w:t xml:space="preserve"> months y</w:t>
      </w:r>
      <w:r w:rsidR="00884C58">
        <w:t>our host will talk to you about:</w:t>
      </w:r>
    </w:p>
    <w:p w14:paraId="58CD0AA0" w14:textId="7A404ADE" w:rsidR="00884C58" w:rsidRDefault="00884C58" w:rsidP="00884C58">
      <w:pPr>
        <w:pStyle w:val="Listtoplevel"/>
      </w:pPr>
      <w:r>
        <w:t>the ways you use flexible funding</w:t>
      </w:r>
    </w:p>
    <w:p w14:paraId="7CF232E3" w14:textId="73C7268E" w:rsidR="003C6DF9" w:rsidRDefault="00762312" w:rsidP="003C6DF9">
      <w:pPr>
        <w:pStyle w:val="Listtoplevel"/>
      </w:pPr>
      <w:r>
        <w:drawing>
          <wp:anchor distT="0" distB="0" distL="114300" distR="114300" simplePos="0" relativeHeight="251913216" behindDoc="0" locked="0" layoutInCell="1" allowOverlap="1" wp14:anchorId="20531A57" wp14:editId="6C450C1B">
            <wp:simplePos x="0" y="0"/>
            <wp:positionH relativeFrom="column">
              <wp:posOffset>365614</wp:posOffset>
            </wp:positionH>
            <wp:positionV relativeFrom="page">
              <wp:posOffset>3183646</wp:posOffset>
            </wp:positionV>
            <wp:extent cx="1385668" cy="1094968"/>
            <wp:effectExtent l="0" t="0" r="0" b="0"/>
            <wp:wrapNone/>
            <wp:docPr id="935852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 xml:space="preserve">what your plans are for the next </w:t>
      </w:r>
      <w:r>
        <w:br/>
        <w:t>3</w:t>
      </w:r>
      <w:r w:rsidR="00884C58">
        <w:t xml:space="preserve"> months</w:t>
      </w:r>
      <w:r w:rsidR="003C6DF9">
        <w:t>.</w:t>
      </w:r>
    </w:p>
    <w:p w14:paraId="1D63D55B" w14:textId="59EEE828" w:rsidR="003C6DF9" w:rsidRDefault="003C6DF9" w:rsidP="003C6DF9"/>
    <w:p w14:paraId="11391C01" w14:textId="15C009E7" w:rsidR="003C6DF9" w:rsidRDefault="00612093" w:rsidP="003C6DF9">
      <w:r>
        <w:rPr>
          <w:noProof/>
        </w:rPr>
        <w:drawing>
          <wp:anchor distT="0" distB="0" distL="114300" distR="114300" simplePos="0" relativeHeight="251907072" behindDoc="0" locked="0" layoutInCell="1" allowOverlap="1" wp14:anchorId="5F08E55D" wp14:editId="46E6C49F">
            <wp:simplePos x="0" y="0"/>
            <wp:positionH relativeFrom="column">
              <wp:posOffset>55880</wp:posOffset>
            </wp:positionH>
            <wp:positionV relativeFrom="page">
              <wp:posOffset>4460240</wp:posOffset>
            </wp:positionV>
            <wp:extent cx="1610751" cy="1610751"/>
            <wp:effectExtent l="0" t="0" r="0" b="0"/>
            <wp:wrapNone/>
            <wp:docPr id="76704656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656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94D2C" w14:textId="3C0681CD" w:rsidR="003C6DF9" w:rsidRDefault="003C6DF9" w:rsidP="003C6DF9">
      <w:r>
        <w:t>You will have a NASC / EGL site review near the end of your funding period.</w:t>
      </w:r>
    </w:p>
    <w:p w14:paraId="619CBD63" w14:textId="7497D7B2" w:rsidR="00762312" w:rsidRDefault="00762312" w:rsidP="003C6DF9"/>
    <w:p w14:paraId="099E5E9A" w14:textId="4CA673C9" w:rsidR="00762312" w:rsidRDefault="00612093" w:rsidP="003C6DF9">
      <w:r>
        <w:rPr>
          <w:noProof/>
        </w:rPr>
        <w:drawing>
          <wp:anchor distT="0" distB="0" distL="114300" distR="114300" simplePos="0" relativeHeight="251978752" behindDoc="0" locked="0" layoutInCell="1" allowOverlap="1" wp14:anchorId="47FDF9FC" wp14:editId="5870F21D">
            <wp:simplePos x="0" y="0"/>
            <wp:positionH relativeFrom="margin">
              <wp:posOffset>57150</wp:posOffset>
            </wp:positionH>
            <wp:positionV relativeFrom="page">
              <wp:posOffset>6231255</wp:posOffset>
            </wp:positionV>
            <wp:extent cx="1562100" cy="1562100"/>
            <wp:effectExtent l="0" t="0" r="0" b="0"/>
            <wp:wrapNone/>
            <wp:docPr id="37886113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4ADBD" w14:textId="5D771C29" w:rsidR="003C6DF9" w:rsidRDefault="003C6DF9" w:rsidP="003C6DF9">
      <w:r>
        <w:t>Your host will talk to you before your review about:</w:t>
      </w:r>
    </w:p>
    <w:p w14:paraId="78A38558" w14:textId="28B4B79E" w:rsidR="003C6DF9" w:rsidRDefault="00612093" w:rsidP="003C6DF9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1398E88A" wp14:editId="60E3571E">
            <wp:simplePos x="0" y="0"/>
            <wp:positionH relativeFrom="margin">
              <wp:posOffset>264160</wp:posOffset>
            </wp:positionH>
            <wp:positionV relativeFrom="page">
              <wp:posOffset>7956550</wp:posOffset>
            </wp:positionV>
            <wp:extent cx="1179195" cy="1358900"/>
            <wp:effectExtent l="0" t="0" r="0" b="0"/>
            <wp:wrapNone/>
            <wp:docPr id="49960272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how you are spending your flexible funding</w:t>
      </w:r>
    </w:p>
    <w:p w14:paraId="7F5CF039" w14:textId="63A3684A" w:rsidR="003C6DF9" w:rsidRDefault="003C6DF9" w:rsidP="003C6DF9">
      <w:pPr>
        <w:pStyle w:val="Listtoplevel"/>
      </w:pPr>
      <w:r>
        <w:t>if your spending matches your plan</w:t>
      </w:r>
      <w:r w:rsidR="00B87B11">
        <w:t>.</w:t>
      </w:r>
    </w:p>
    <w:p w14:paraId="5F34F0F0" w14:textId="4D361A88" w:rsidR="00762312" w:rsidRDefault="00612093" w:rsidP="00762312"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5808C329" wp14:editId="36ACAAEB">
            <wp:simplePos x="0" y="0"/>
            <wp:positionH relativeFrom="column">
              <wp:posOffset>-58420</wp:posOffset>
            </wp:positionH>
            <wp:positionV relativeFrom="page">
              <wp:posOffset>989965</wp:posOffset>
            </wp:positionV>
            <wp:extent cx="1322364" cy="1604313"/>
            <wp:effectExtent l="0" t="0" r="0" b="0"/>
            <wp:wrapNone/>
            <wp:docPr id="189959170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12">
        <w:t xml:space="preserve">Your host will also talk to you before your review about: </w:t>
      </w:r>
    </w:p>
    <w:p w14:paraId="28F89F26" w14:textId="5F8E442E" w:rsidR="003C6DF9" w:rsidRDefault="003C6DF9" w:rsidP="003C6DF9">
      <w:pPr>
        <w:pStyle w:val="Listtoplevel"/>
      </w:pPr>
      <w:r>
        <w:t>if you are having a hard time managing your flexible funding</w:t>
      </w:r>
    </w:p>
    <w:p w14:paraId="72701FDD" w14:textId="0570C2C0" w:rsidR="003C6DF9" w:rsidRDefault="00612093" w:rsidP="003C6DF9">
      <w:pPr>
        <w:pStyle w:val="Listtoplevel"/>
      </w:pPr>
      <w:r>
        <w:drawing>
          <wp:anchor distT="0" distB="0" distL="114300" distR="114300" simplePos="0" relativeHeight="251982848" behindDoc="0" locked="0" layoutInCell="1" allowOverlap="1" wp14:anchorId="7CD292E3" wp14:editId="01E9B111">
            <wp:simplePos x="0" y="0"/>
            <wp:positionH relativeFrom="margin">
              <wp:posOffset>77470</wp:posOffset>
            </wp:positionH>
            <wp:positionV relativeFrom="page">
              <wp:posOffset>4522470</wp:posOffset>
            </wp:positionV>
            <wp:extent cx="1403350" cy="1403350"/>
            <wp:effectExtent l="0" t="0" r="6350" b="6350"/>
            <wp:wrapNone/>
            <wp:docPr id="37446031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981824" behindDoc="0" locked="0" layoutInCell="1" allowOverlap="1" wp14:anchorId="5ABD2F60" wp14:editId="28CE002E">
            <wp:simplePos x="0" y="0"/>
            <wp:positionH relativeFrom="column">
              <wp:posOffset>-38100</wp:posOffset>
            </wp:positionH>
            <wp:positionV relativeFrom="page">
              <wp:posOffset>2813685</wp:posOffset>
            </wp:positionV>
            <wp:extent cx="1518920" cy="1518920"/>
            <wp:effectExtent l="0" t="0" r="5080" b="0"/>
            <wp:wrapNone/>
            <wp:docPr id="11233299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3872" behindDoc="0" locked="0" layoutInCell="1" allowOverlap="1" wp14:anchorId="5A1711B2" wp14:editId="6B9E090C">
            <wp:simplePos x="0" y="0"/>
            <wp:positionH relativeFrom="margin">
              <wp:posOffset>115570</wp:posOffset>
            </wp:positionH>
            <wp:positionV relativeFrom="page">
              <wp:posOffset>6557645</wp:posOffset>
            </wp:positionV>
            <wp:extent cx="1149350" cy="1149350"/>
            <wp:effectExtent l="0" t="0" r="0" b="0"/>
            <wp:wrapNone/>
            <wp:docPr id="56991790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4896" behindDoc="0" locked="0" layoutInCell="1" allowOverlap="1" wp14:anchorId="4AF4B76C" wp14:editId="0C0309DD">
            <wp:simplePos x="0" y="0"/>
            <wp:positionH relativeFrom="column">
              <wp:posOffset>-38100</wp:posOffset>
            </wp:positionH>
            <wp:positionV relativeFrom="paragraph">
              <wp:posOffset>5422900</wp:posOffset>
            </wp:positionV>
            <wp:extent cx="1397000" cy="1316355"/>
            <wp:effectExtent l="0" t="0" r="0" b="0"/>
            <wp:wrapNone/>
            <wp:docPr id="115727275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7275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making sure you are getting enough support from your host</w:t>
      </w:r>
    </w:p>
    <w:p w14:paraId="1AB5FC41" w14:textId="77777777" w:rsidR="003C6DF9" w:rsidRDefault="003C6DF9" w:rsidP="003C6DF9">
      <w:pPr>
        <w:pStyle w:val="Listtoplevel"/>
      </w:pPr>
      <w:r>
        <w:t>your plan for the next 12 months</w:t>
      </w:r>
    </w:p>
    <w:p w14:paraId="588C88DE" w14:textId="1BBE2EF4" w:rsidR="003C6DF9" w:rsidRDefault="003C6DF9" w:rsidP="003C6DF9">
      <w:pPr>
        <w:pStyle w:val="Listtoplevel"/>
      </w:pPr>
      <w:r>
        <w:t>any changes you need to make to your supports.</w:t>
      </w:r>
    </w:p>
    <w:p w14:paraId="52311951" w14:textId="77777777" w:rsidR="003C6DF9" w:rsidRDefault="003C6DF9" w:rsidP="003C6DF9"/>
    <w:p w14:paraId="277F2F2E" w14:textId="6D2B9A73" w:rsidR="00487D25" w:rsidRDefault="00487D25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</w:p>
    <w:p w14:paraId="3930ECCC" w14:textId="0518E7BF" w:rsidR="003C6DF9" w:rsidRDefault="003C6DF9" w:rsidP="003C6DF9">
      <w:pPr>
        <w:pStyle w:val="Heading2"/>
      </w:pPr>
      <w:bookmarkStart w:id="9" w:name="_Toc228368414"/>
      <w:r>
        <w:t>Guidance</w:t>
      </w:r>
      <w:bookmarkEnd w:id="9"/>
    </w:p>
    <w:p w14:paraId="2866F028" w14:textId="77777777" w:rsidR="003C6DF9" w:rsidRDefault="003C6DF9" w:rsidP="003C6DF9"/>
    <w:p w14:paraId="3E31002F" w14:textId="59AED95E" w:rsidR="003C6DF9" w:rsidRDefault="003C6DF9" w:rsidP="003C6DF9">
      <w:r>
        <w:t>Your host can provide guidance on:</w:t>
      </w:r>
    </w:p>
    <w:p w14:paraId="5DB05006" w14:textId="77777777" w:rsidR="003C6DF9" w:rsidRDefault="003C6DF9" w:rsidP="003C6DF9">
      <w:pPr>
        <w:pStyle w:val="Listtoplevel"/>
      </w:pPr>
      <w:r>
        <w:t>using your hosted flexible funding</w:t>
      </w:r>
    </w:p>
    <w:p w14:paraId="592FEE7F" w14:textId="6031D86D" w:rsidR="003C6DF9" w:rsidRDefault="003C6DF9" w:rsidP="003C6DF9">
      <w:pPr>
        <w:pStyle w:val="Listtoplevel"/>
      </w:pPr>
      <w:r>
        <w:t xml:space="preserve">what you need to do </w:t>
      </w:r>
      <w:r w:rsidR="00D72779">
        <w:t>i</w:t>
      </w:r>
      <w:r>
        <w:t xml:space="preserve">n Tier </w:t>
      </w:r>
      <w:r w:rsidR="00B87B11">
        <w:t>3</w:t>
      </w:r>
    </w:p>
    <w:p w14:paraId="3902DBF3" w14:textId="19087F4B" w:rsidR="008964FD" w:rsidRPr="003C6DF9" w:rsidRDefault="003C6DF9" w:rsidP="003C6DF9">
      <w:pPr>
        <w:pStyle w:val="Listtoplevel"/>
        <w:rPr>
          <w:rFonts w:eastAsiaTheme="minorEastAsia"/>
          <w:noProof w:val="0"/>
        </w:rPr>
      </w:pPr>
      <w:r>
        <w:t>what you need to do if you hire people like support workers.</w:t>
      </w:r>
      <w:r w:rsidR="008964FD">
        <w:br w:type="page"/>
      </w:r>
    </w:p>
    <w:p w14:paraId="78C5BCBF" w14:textId="35E78DC4" w:rsidR="00884C58" w:rsidRDefault="008964FD" w:rsidP="008964FD">
      <w:pPr>
        <w:pStyle w:val="Heading1"/>
      </w:pPr>
      <w:bookmarkStart w:id="10" w:name="_Toc228368415"/>
      <w:r>
        <w:lastRenderedPageBreak/>
        <w:t>Questions and support</w:t>
      </w:r>
      <w:bookmarkEnd w:id="10"/>
    </w:p>
    <w:p w14:paraId="37239D46" w14:textId="77777777" w:rsidR="008964FD" w:rsidRDefault="008964FD" w:rsidP="008964FD"/>
    <w:p w14:paraId="1E89B4B6" w14:textId="747D7021" w:rsidR="008964FD" w:rsidRDefault="009F0FE8" w:rsidP="008964FD">
      <w:r>
        <w:rPr>
          <w:noProof/>
        </w:rPr>
        <w:drawing>
          <wp:anchor distT="0" distB="0" distL="114300" distR="114300" simplePos="0" relativeHeight="251917312" behindDoc="0" locked="0" layoutInCell="1" allowOverlap="1" wp14:anchorId="34BD24D6" wp14:editId="347B4C18">
            <wp:simplePos x="0" y="0"/>
            <wp:positionH relativeFrom="column">
              <wp:posOffset>0</wp:posOffset>
            </wp:positionH>
            <wp:positionV relativeFrom="page">
              <wp:posOffset>2068732</wp:posOffset>
            </wp:positionV>
            <wp:extent cx="1322364" cy="1604313"/>
            <wp:effectExtent l="0" t="0" r="0" b="0"/>
            <wp:wrapNone/>
            <wp:docPr id="96212862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27E5E" w14:textId="320E952B" w:rsidR="008964FD" w:rsidRDefault="008964FD" w:rsidP="008964FD">
      <w:r>
        <w:t>You can contact your host at any time if you have questions about:</w:t>
      </w:r>
    </w:p>
    <w:p w14:paraId="429AFA15" w14:textId="27405F77" w:rsidR="008964FD" w:rsidRDefault="008964FD" w:rsidP="008964FD">
      <w:pPr>
        <w:pStyle w:val="Listtoplevel"/>
      </w:pPr>
      <w:r>
        <w:t>using your flexible funding</w:t>
      </w:r>
    </w:p>
    <w:p w14:paraId="3833985F" w14:textId="7E5BA393" w:rsidR="008964FD" w:rsidRDefault="009F0FE8" w:rsidP="008964FD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26DD0FAB" wp14:editId="7922FD06">
            <wp:simplePos x="0" y="0"/>
            <wp:positionH relativeFrom="column">
              <wp:posOffset>77372</wp:posOffset>
            </wp:positionH>
            <wp:positionV relativeFrom="page">
              <wp:posOffset>3883709</wp:posOffset>
            </wp:positionV>
            <wp:extent cx="1343465" cy="1343465"/>
            <wp:effectExtent l="0" t="0" r="9525" b="9525"/>
            <wp:wrapNone/>
            <wp:docPr id="740755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5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making a claim</w:t>
      </w:r>
    </w:p>
    <w:p w14:paraId="668CFE4F" w14:textId="77270020" w:rsidR="008964FD" w:rsidRDefault="008964FD" w:rsidP="008964FD">
      <w:pPr>
        <w:pStyle w:val="Listtoplevel"/>
      </w:pPr>
      <w:r>
        <w:t>your responsibilities / things you need to do like:</w:t>
      </w:r>
    </w:p>
    <w:p w14:paraId="7853A46F" w14:textId="6B3CAB70" w:rsidR="008964FD" w:rsidRDefault="009F0FE8" w:rsidP="008964FD">
      <w:pPr>
        <w:pStyle w:val="Listsecondlevel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36D84BE1" wp14:editId="4E51CAE3">
            <wp:simplePos x="0" y="0"/>
            <wp:positionH relativeFrom="column">
              <wp:posOffset>-55659</wp:posOffset>
            </wp:positionH>
            <wp:positionV relativeFrom="page">
              <wp:posOffset>5504621</wp:posOffset>
            </wp:positionV>
            <wp:extent cx="1561514" cy="1458470"/>
            <wp:effectExtent l="0" t="0" r="635" b="8890"/>
            <wp:wrapNone/>
            <wp:docPr id="3070097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97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keeping records</w:t>
      </w:r>
    </w:p>
    <w:p w14:paraId="4DCA4CA7" w14:textId="3BB35E7D" w:rsidR="008964FD" w:rsidRDefault="008964FD" w:rsidP="008964FD">
      <w:pPr>
        <w:pStyle w:val="Listsecondlevel"/>
      </w:pPr>
      <w:r>
        <w:t>what you need to do if you hire workers</w:t>
      </w:r>
    </w:p>
    <w:p w14:paraId="778F940C" w14:textId="7A42B89E" w:rsidR="008964FD" w:rsidRDefault="009F0FE8" w:rsidP="003C6DF9">
      <w:pPr>
        <w:pStyle w:val="Listtoplevel"/>
      </w:pPr>
      <w:r>
        <w:rPr>
          <w:b/>
          <w:bCs/>
        </w:rPr>
        <w:drawing>
          <wp:anchor distT="0" distB="0" distL="114300" distR="114300" simplePos="0" relativeHeight="251923456" behindDoc="0" locked="0" layoutInCell="1" allowOverlap="1" wp14:anchorId="5C9053A2" wp14:editId="32E13C1C">
            <wp:simplePos x="0" y="0"/>
            <wp:positionH relativeFrom="margin">
              <wp:posOffset>167833</wp:posOffset>
            </wp:positionH>
            <wp:positionV relativeFrom="page">
              <wp:posOffset>7344137</wp:posOffset>
            </wp:positionV>
            <wp:extent cx="1250427" cy="1250427"/>
            <wp:effectExtent l="0" t="0" r="6985" b="6985"/>
            <wp:wrapNone/>
            <wp:docPr id="62722406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5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budgeting.</w:t>
      </w:r>
    </w:p>
    <w:p w14:paraId="64310A0A" w14:textId="67983D04" w:rsidR="008964FD" w:rsidRDefault="008964FD">
      <w:pPr>
        <w:spacing w:line="240" w:lineRule="auto"/>
        <w:ind w:left="0"/>
      </w:pPr>
      <w:r>
        <w:br w:type="page"/>
      </w:r>
    </w:p>
    <w:p w14:paraId="5669B757" w14:textId="77D759A0" w:rsidR="008964FD" w:rsidRDefault="009F0FE8" w:rsidP="008964FD"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7BAEB01D" wp14:editId="05CBC941">
            <wp:simplePos x="0" y="0"/>
            <wp:positionH relativeFrom="margin">
              <wp:posOffset>0</wp:posOffset>
            </wp:positionH>
            <wp:positionV relativeFrom="page">
              <wp:posOffset>827626</wp:posOffset>
            </wp:positionV>
            <wp:extent cx="1403350" cy="1403350"/>
            <wp:effectExtent l="0" t="0" r="6350" b="6350"/>
            <wp:wrapNone/>
            <wp:docPr id="131750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You should contact your </w:t>
      </w:r>
      <w:r w:rsidR="00B87B11">
        <w:br/>
      </w:r>
      <w:r w:rsidR="008964FD">
        <w:t>NASC / E</w:t>
      </w:r>
      <w:r w:rsidR="005B6738">
        <w:t xml:space="preserve">nabling </w:t>
      </w:r>
      <w:r w:rsidR="008964FD">
        <w:t>G</w:t>
      </w:r>
      <w:r w:rsidR="005B6738">
        <w:t xml:space="preserve">ood </w:t>
      </w:r>
      <w:r w:rsidR="008964FD">
        <w:t>L</w:t>
      </w:r>
      <w:r w:rsidR="005B6738">
        <w:t>ives</w:t>
      </w:r>
      <w:r w:rsidR="008964FD">
        <w:t xml:space="preserve"> site if:</w:t>
      </w:r>
    </w:p>
    <w:p w14:paraId="3FAC492E" w14:textId="00C42F3C" w:rsidR="008964FD" w:rsidRDefault="009F0FE8" w:rsidP="008964FD">
      <w:pPr>
        <w:pStyle w:val="Listtoplevel"/>
      </w:pPr>
      <w:r>
        <w:drawing>
          <wp:anchor distT="0" distB="0" distL="114300" distR="114300" simplePos="0" relativeHeight="251926528" behindDoc="0" locked="0" layoutInCell="1" allowOverlap="1" wp14:anchorId="6D212B2B" wp14:editId="75F4763C">
            <wp:simplePos x="0" y="0"/>
            <wp:positionH relativeFrom="column">
              <wp:posOffset>119021</wp:posOffset>
            </wp:positionH>
            <wp:positionV relativeFrom="page">
              <wp:posOffset>2536439</wp:posOffset>
            </wp:positionV>
            <wp:extent cx="1383030" cy="1383030"/>
            <wp:effectExtent l="0" t="0" r="7620" b="7620"/>
            <wp:wrapNone/>
            <wp:docPr id="3094115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57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4FD">
        <w:t>your disability support needs have changed</w:t>
      </w:r>
    </w:p>
    <w:p w14:paraId="2E80E0A6" w14:textId="322CEE71" w:rsidR="00D75755" w:rsidRDefault="008964FD" w:rsidP="008964FD">
      <w:pPr>
        <w:pStyle w:val="Listtoplevel"/>
      </w:pPr>
      <w:r>
        <w:t>you want to change your funding plan.</w:t>
      </w:r>
    </w:p>
    <w:p w14:paraId="78699754" w14:textId="77777777" w:rsidR="003C6DF9" w:rsidRDefault="003C6DF9" w:rsidP="003C6DF9"/>
    <w:p w14:paraId="0A7B5160" w14:textId="5A395A53" w:rsidR="003C6DF9" w:rsidRDefault="003C6DF9" w:rsidP="003C6DF9">
      <w:r>
        <w:rPr>
          <w:noProof/>
        </w:rPr>
        <w:drawing>
          <wp:anchor distT="0" distB="0" distL="114300" distR="114300" simplePos="0" relativeHeight="251968512" behindDoc="0" locked="0" layoutInCell="1" allowOverlap="1" wp14:anchorId="1A08CD5B" wp14:editId="52F92DA7">
            <wp:simplePos x="0" y="0"/>
            <wp:positionH relativeFrom="column">
              <wp:posOffset>63919</wp:posOffset>
            </wp:positionH>
            <wp:positionV relativeFrom="page">
              <wp:posOffset>4248150</wp:posOffset>
            </wp:positionV>
            <wp:extent cx="1193800" cy="1193800"/>
            <wp:effectExtent l="0" t="0" r="6350" b="0"/>
            <wp:wrapNone/>
            <wp:docPr id="3817436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36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1BFE" w14:textId="54CA59C5" w:rsidR="003C6DF9" w:rsidRDefault="003C6DF9" w:rsidP="003C6DF9">
      <w:r>
        <w:t>You can find more information about everything in this document on our website at:</w:t>
      </w:r>
    </w:p>
    <w:p w14:paraId="50AD4544" w14:textId="77777777" w:rsidR="003C6DF9" w:rsidRDefault="003C6DF9" w:rsidP="003C6DF9"/>
    <w:p w14:paraId="771274A3" w14:textId="12276662" w:rsidR="003C6DF9" w:rsidRPr="003C6DF9" w:rsidRDefault="003C6DF9" w:rsidP="003C6DF9">
      <w:pPr>
        <w:ind w:left="851"/>
        <w:rPr>
          <w:b/>
          <w:bCs/>
          <w:lang w:val="en-NZ"/>
        </w:rPr>
      </w:pPr>
      <w:hyperlink r:id="rId100" w:history="1">
        <w:r w:rsidRPr="003C6DF9">
          <w:rPr>
            <w:rStyle w:val="Hyperlink"/>
            <w:b/>
            <w:bCs/>
            <w:color w:val="auto"/>
            <w:u w:val="none"/>
            <w:lang w:val="en-NZ"/>
          </w:rPr>
          <w:t>https://www.disabilitysupport.govt.nz/flexible-funding</w:t>
        </w:r>
      </w:hyperlink>
    </w:p>
    <w:p w14:paraId="744E30D1" w14:textId="654B0C79" w:rsidR="003C6DF9" w:rsidRDefault="003C6DF9" w:rsidP="003C6DF9">
      <w:pPr>
        <w:rPr>
          <w:lang w:val="en-NZ"/>
        </w:rPr>
      </w:pPr>
      <w:r>
        <w:rPr>
          <w:bCs/>
          <w:noProof/>
          <w:lang w:val="en-NZ"/>
        </w:rPr>
        <w:drawing>
          <wp:anchor distT="0" distB="0" distL="114300" distR="114300" simplePos="0" relativeHeight="251969536" behindDoc="0" locked="0" layoutInCell="1" allowOverlap="1" wp14:anchorId="4413DA43" wp14:editId="48F3FFE3">
            <wp:simplePos x="0" y="0"/>
            <wp:positionH relativeFrom="column">
              <wp:posOffset>63919</wp:posOffset>
            </wp:positionH>
            <wp:positionV relativeFrom="page">
              <wp:posOffset>6343650</wp:posOffset>
            </wp:positionV>
            <wp:extent cx="1339850" cy="1715672"/>
            <wp:effectExtent l="0" t="0" r="0" b="0"/>
            <wp:wrapNone/>
            <wp:docPr id="120564970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970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DE98" w14:textId="77777777" w:rsidR="003C6DF9" w:rsidRPr="003C6DF9" w:rsidRDefault="003C6DF9" w:rsidP="003C6DF9">
      <w:pPr>
        <w:rPr>
          <w:bCs/>
          <w:lang w:val="en-NZ"/>
        </w:rPr>
      </w:pPr>
    </w:p>
    <w:p w14:paraId="1E62A4E0" w14:textId="5871EFD7" w:rsidR="003C6DF9" w:rsidRPr="003C6DF9" w:rsidRDefault="003C6DF9" w:rsidP="003C6DF9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78CD08C4" w14:textId="77777777" w:rsidR="00D75755" w:rsidRDefault="00D75755" w:rsidP="003C6DF9">
      <w:pPr>
        <w:pStyle w:val="Listtoplevel"/>
      </w:pPr>
      <w:r>
        <w:br w:type="page"/>
      </w:r>
    </w:p>
    <w:p w14:paraId="499186DA" w14:textId="77777777" w:rsidR="00D75755" w:rsidRPr="00666CFD" w:rsidRDefault="00D75755" w:rsidP="00D75755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94432" behindDoc="0" locked="0" layoutInCell="1" allowOverlap="1" wp14:anchorId="3CE06170" wp14:editId="41DF4C79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4672" behindDoc="0" locked="0" layoutInCell="1" allowOverlap="1" wp14:anchorId="2DDC8E2A" wp14:editId="48B082A5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FC9D3AC" wp14:editId="587603C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7ED8" id="Rectangle: Rounded Corners 24" o:spid="_x0000_s1026" alt="&quot;&quot;" style="position:absolute;margin-left:-27pt;margin-top:-21pt;width:490.9pt;height:660.75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EEF4756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C90AEE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46D375E" wp14:editId="7BD20CF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5925C6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12EE55D8" wp14:editId="4A5936A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09AB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F52DECF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5456" behindDoc="0" locked="0" layoutInCell="1" allowOverlap="1" wp14:anchorId="665A1235" wp14:editId="2E85A775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5E13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F37E58D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E4C94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5462ED21" wp14:editId="1EA7EC50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7CBB5B" w14:textId="77777777" w:rsidR="00D75755" w:rsidRPr="00316DBA" w:rsidRDefault="00D75755" w:rsidP="00D75755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42C79FD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99552" behindDoc="1" locked="0" layoutInCell="1" allowOverlap="1" wp14:anchorId="318FF484" wp14:editId="4448245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9508FEB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DD5E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1F3ED37" w14:textId="77777777" w:rsidR="00D75755" w:rsidRPr="00316DBA" w:rsidRDefault="00D75755" w:rsidP="00D75755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5E018D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03648" behindDoc="0" locked="0" layoutInCell="1" allowOverlap="1" wp14:anchorId="0BFC4413" wp14:editId="1ED772BB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125E359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01600" behindDoc="0" locked="0" layoutInCell="1" allowOverlap="1" wp14:anchorId="24190088" wp14:editId="2B217B73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8EBE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F63FED2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A337210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ABBD5D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8C3B55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2C392EDC" wp14:editId="3E89C21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BCCD53E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1D8032" w14:textId="77777777" w:rsidR="00D75755" w:rsidRPr="004A7F1E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2CBBB61" w14:textId="77777777" w:rsidR="00D75755" w:rsidRDefault="00D75755" w:rsidP="00D75755">
      <w:pPr>
        <w:ind w:left="0"/>
      </w:pPr>
    </w:p>
    <w:p w14:paraId="32AD2C7B" w14:textId="4939CD9B" w:rsidR="00884C58" w:rsidRPr="00884C58" w:rsidRDefault="00884C58" w:rsidP="00D75755">
      <w:pPr>
        <w:tabs>
          <w:tab w:val="left" w:pos="142"/>
        </w:tabs>
        <w:spacing w:after="120"/>
        <w:ind w:left="2835"/>
      </w:pPr>
    </w:p>
    <w:sectPr w:rsidR="00884C58" w:rsidRPr="00884C58" w:rsidSect="008964FD">
      <w:footerReference w:type="even" r:id="rId112"/>
      <w:footerReference w:type="default" r:id="rId11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A7812" w14:textId="77777777" w:rsidR="001B6F28" w:rsidRDefault="001B6F28">
      <w:pPr>
        <w:spacing w:line="240" w:lineRule="auto"/>
      </w:pPr>
      <w:r>
        <w:separator/>
      </w:r>
    </w:p>
  </w:endnote>
  <w:endnote w:type="continuationSeparator" w:id="0">
    <w:p w14:paraId="24FCD590" w14:textId="77777777" w:rsidR="001B6F28" w:rsidRDefault="001B6F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2FF5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A536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896D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58F91B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2F21A" w14:textId="77777777" w:rsidR="001B6F28" w:rsidRDefault="001B6F28">
      <w:pPr>
        <w:spacing w:line="240" w:lineRule="auto"/>
      </w:pPr>
      <w:r>
        <w:separator/>
      </w:r>
    </w:p>
  </w:footnote>
  <w:footnote w:type="continuationSeparator" w:id="0">
    <w:p w14:paraId="285137BF" w14:textId="77777777" w:rsidR="001B6F28" w:rsidRDefault="001B6F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54DBA"/>
    <w:rsid w:val="000013CC"/>
    <w:rsid w:val="00002417"/>
    <w:rsid w:val="0000503E"/>
    <w:rsid w:val="00005DB6"/>
    <w:rsid w:val="000064D2"/>
    <w:rsid w:val="000227B4"/>
    <w:rsid w:val="0002773F"/>
    <w:rsid w:val="0003092A"/>
    <w:rsid w:val="0004200F"/>
    <w:rsid w:val="0004557B"/>
    <w:rsid w:val="00046028"/>
    <w:rsid w:val="000565BE"/>
    <w:rsid w:val="000809C0"/>
    <w:rsid w:val="00085B1D"/>
    <w:rsid w:val="00085E05"/>
    <w:rsid w:val="0009079F"/>
    <w:rsid w:val="00090942"/>
    <w:rsid w:val="000A15F1"/>
    <w:rsid w:val="000A3C46"/>
    <w:rsid w:val="000B7407"/>
    <w:rsid w:val="000D2B45"/>
    <w:rsid w:val="00104F7F"/>
    <w:rsid w:val="00122416"/>
    <w:rsid w:val="00124EA8"/>
    <w:rsid w:val="00133615"/>
    <w:rsid w:val="001754F4"/>
    <w:rsid w:val="001A6AB1"/>
    <w:rsid w:val="001A70CE"/>
    <w:rsid w:val="001B4DD5"/>
    <w:rsid w:val="001B6F28"/>
    <w:rsid w:val="001C3EF1"/>
    <w:rsid w:val="001D223E"/>
    <w:rsid w:val="001E3429"/>
    <w:rsid w:val="00201791"/>
    <w:rsid w:val="00226C0D"/>
    <w:rsid w:val="00226F54"/>
    <w:rsid w:val="002513AA"/>
    <w:rsid w:val="0025472F"/>
    <w:rsid w:val="00257D60"/>
    <w:rsid w:val="00261669"/>
    <w:rsid w:val="002619CE"/>
    <w:rsid w:val="00261BF8"/>
    <w:rsid w:val="00266B9F"/>
    <w:rsid w:val="00284D0D"/>
    <w:rsid w:val="00303F0C"/>
    <w:rsid w:val="0031167A"/>
    <w:rsid w:val="00315307"/>
    <w:rsid w:val="00316DBA"/>
    <w:rsid w:val="00323A68"/>
    <w:rsid w:val="00323EB3"/>
    <w:rsid w:val="003631C1"/>
    <w:rsid w:val="00371C85"/>
    <w:rsid w:val="0037560F"/>
    <w:rsid w:val="003763ED"/>
    <w:rsid w:val="003831EB"/>
    <w:rsid w:val="00384C9E"/>
    <w:rsid w:val="003911C9"/>
    <w:rsid w:val="003C2ECA"/>
    <w:rsid w:val="003C6DF9"/>
    <w:rsid w:val="003D631D"/>
    <w:rsid w:val="003E0F78"/>
    <w:rsid w:val="003F07F7"/>
    <w:rsid w:val="003F5628"/>
    <w:rsid w:val="004002D2"/>
    <w:rsid w:val="00426BE4"/>
    <w:rsid w:val="00432A36"/>
    <w:rsid w:val="0044456C"/>
    <w:rsid w:val="00446DF4"/>
    <w:rsid w:val="004535B5"/>
    <w:rsid w:val="004567B0"/>
    <w:rsid w:val="004801E3"/>
    <w:rsid w:val="004804AA"/>
    <w:rsid w:val="00487D25"/>
    <w:rsid w:val="004B70CB"/>
    <w:rsid w:val="004F56C0"/>
    <w:rsid w:val="00502BE8"/>
    <w:rsid w:val="00503AD5"/>
    <w:rsid w:val="00507E1E"/>
    <w:rsid w:val="00510007"/>
    <w:rsid w:val="0051122B"/>
    <w:rsid w:val="00522E5E"/>
    <w:rsid w:val="00570380"/>
    <w:rsid w:val="00577D24"/>
    <w:rsid w:val="005921AD"/>
    <w:rsid w:val="005B6738"/>
    <w:rsid w:val="005C4F02"/>
    <w:rsid w:val="005E17F9"/>
    <w:rsid w:val="0060011B"/>
    <w:rsid w:val="00612093"/>
    <w:rsid w:val="00621884"/>
    <w:rsid w:val="00637757"/>
    <w:rsid w:val="0064667B"/>
    <w:rsid w:val="00654DBA"/>
    <w:rsid w:val="0066516B"/>
    <w:rsid w:val="00683296"/>
    <w:rsid w:val="006A13AC"/>
    <w:rsid w:val="006A1D81"/>
    <w:rsid w:val="006B1A34"/>
    <w:rsid w:val="006B45FC"/>
    <w:rsid w:val="006C5C26"/>
    <w:rsid w:val="006D12ED"/>
    <w:rsid w:val="006E050D"/>
    <w:rsid w:val="007012DC"/>
    <w:rsid w:val="00705CA3"/>
    <w:rsid w:val="00710D3F"/>
    <w:rsid w:val="007163DD"/>
    <w:rsid w:val="00734C63"/>
    <w:rsid w:val="00736E4E"/>
    <w:rsid w:val="00755752"/>
    <w:rsid w:val="00760DC8"/>
    <w:rsid w:val="00762312"/>
    <w:rsid w:val="00766CAB"/>
    <w:rsid w:val="0077563E"/>
    <w:rsid w:val="007827CF"/>
    <w:rsid w:val="007829EC"/>
    <w:rsid w:val="00785789"/>
    <w:rsid w:val="0078596A"/>
    <w:rsid w:val="0079030F"/>
    <w:rsid w:val="007930B0"/>
    <w:rsid w:val="007B05F3"/>
    <w:rsid w:val="007B2F3F"/>
    <w:rsid w:val="007B5236"/>
    <w:rsid w:val="007C7764"/>
    <w:rsid w:val="007E7233"/>
    <w:rsid w:val="0083248A"/>
    <w:rsid w:val="00840E1C"/>
    <w:rsid w:val="008506E5"/>
    <w:rsid w:val="00863D53"/>
    <w:rsid w:val="008848CB"/>
    <w:rsid w:val="00884C58"/>
    <w:rsid w:val="00887F23"/>
    <w:rsid w:val="008964FD"/>
    <w:rsid w:val="008D437D"/>
    <w:rsid w:val="00924AEB"/>
    <w:rsid w:val="009411B0"/>
    <w:rsid w:val="0094516C"/>
    <w:rsid w:val="009462C2"/>
    <w:rsid w:val="00951876"/>
    <w:rsid w:val="00974E0B"/>
    <w:rsid w:val="0098180B"/>
    <w:rsid w:val="009876BF"/>
    <w:rsid w:val="009E16D4"/>
    <w:rsid w:val="009E178F"/>
    <w:rsid w:val="009E39B6"/>
    <w:rsid w:val="009E52C3"/>
    <w:rsid w:val="009E6A0E"/>
    <w:rsid w:val="009F0FE8"/>
    <w:rsid w:val="009F5227"/>
    <w:rsid w:val="00A10183"/>
    <w:rsid w:val="00A12915"/>
    <w:rsid w:val="00A1608E"/>
    <w:rsid w:val="00A16CD6"/>
    <w:rsid w:val="00A2743A"/>
    <w:rsid w:val="00A32E4D"/>
    <w:rsid w:val="00A45CED"/>
    <w:rsid w:val="00A63A75"/>
    <w:rsid w:val="00A67570"/>
    <w:rsid w:val="00A72F90"/>
    <w:rsid w:val="00A74EB9"/>
    <w:rsid w:val="00AA29E8"/>
    <w:rsid w:val="00AA56BE"/>
    <w:rsid w:val="00AC1860"/>
    <w:rsid w:val="00AC1B5E"/>
    <w:rsid w:val="00AE25AA"/>
    <w:rsid w:val="00B0136F"/>
    <w:rsid w:val="00B05282"/>
    <w:rsid w:val="00B24CCA"/>
    <w:rsid w:val="00B47BB0"/>
    <w:rsid w:val="00B50B0B"/>
    <w:rsid w:val="00B77621"/>
    <w:rsid w:val="00B81A2E"/>
    <w:rsid w:val="00B83387"/>
    <w:rsid w:val="00B87B11"/>
    <w:rsid w:val="00BA5EAD"/>
    <w:rsid w:val="00BB7148"/>
    <w:rsid w:val="00BC7E04"/>
    <w:rsid w:val="00BD34B6"/>
    <w:rsid w:val="00BE3BE1"/>
    <w:rsid w:val="00BF5DDC"/>
    <w:rsid w:val="00C200AE"/>
    <w:rsid w:val="00C214FE"/>
    <w:rsid w:val="00C60C46"/>
    <w:rsid w:val="00C778A1"/>
    <w:rsid w:val="00CC747F"/>
    <w:rsid w:val="00D652D9"/>
    <w:rsid w:val="00D67451"/>
    <w:rsid w:val="00D72779"/>
    <w:rsid w:val="00D75755"/>
    <w:rsid w:val="00D852B6"/>
    <w:rsid w:val="00D94329"/>
    <w:rsid w:val="00D95D45"/>
    <w:rsid w:val="00D9683B"/>
    <w:rsid w:val="00DA09A5"/>
    <w:rsid w:val="00DC5D2A"/>
    <w:rsid w:val="00DE7750"/>
    <w:rsid w:val="00DF2E18"/>
    <w:rsid w:val="00E00140"/>
    <w:rsid w:val="00E02C06"/>
    <w:rsid w:val="00E17BF8"/>
    <w:rsid w:val="00E25EA4"/>
    <w:rsid w:val="00E301CA"/>
    <w:rsid w:val="00E30CC2"/>
    <w:rsid w:val="00E422EA"/>
    <w:rsid w:val="00E56A37"/>
    <w:rsid w:val="00E70E61"/>
    <w:rsid w:val="00E757C5"/>
    <w:rsid w:val="00E94DC8"/>
    <w:rsid w:val="00EA567F"/>
    <w:rsid w:val="00EC5F32"/>
    <w:rsid w:val="00EE03C8"/>
    <w:rsid w:val="00EF4A04"/>
    <w:rsid w:val="00F20BCC"/>
    <w:rsid w:val="00F27BD6"/>
    <w:rsid w:val="00F32DCE"/>
    <w:rsid w:val="00F36BE9"/>
    <w:rsid w:val="00F87859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0A028"/>
  <w15:chartTrackingRefBased/>
  <w15:docId w15:val="{466C85AB-75DD-49EB-8E8C-ECD9BCE4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64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64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C6D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05282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4801E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01E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4801E3"/>
    <w:pPr>
      <w:spacing w:after="100"/>
      <w:ind w:left="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hyperlink" Target="http://www.disabilitysupport.govt.nz/tiers" TargetMode="External"/><Relationship Id="rId68" Type="http://schemas.openxmlformats.org/officeDocument/2006/relationships/image" Target="media/image54.png"/><Relationship Id="rId84" Type="http://schemas.openxmlformats.org/officeDocument/2006/relationships/image" Target="media/image52.jpeg"/><Relationship Id="rId89" Type="http://schemas.openxmlformats.org/officeDocument/2006/relationships/image" Target="media/image72.png"/><Relationship Id="rId112" Type="http://schemas.openxmlformats.org/officeDocument/2006/relationships/footer" Target="footer1.xml"/><Relationship Id="rId16" Type="http://schemas.openxmlformats.org/officeDocument/2006/relationships/image" Target="media/image6.png"/><Relationship Id="rId107" Type="http://schemas.openxmlformats.org/officeDocument/2006/relationships/image" Target="media/image88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3.jpeg"/><Relationship Id="rId5" Type="http://schemas.openxmlformats.org/officeDocument/2006/relationships/numbering" Target="numbering.xml"/><Relationship Id="rId90" Type="http://schemas.openxmlformats.org/officeDocument/2006/relationships/image" Target="media/image630.png"/><Relationship Id="rId95" Type="http://schemas.openxmlformats.org/officeDocument/2006/relationships/image" Target="media/image7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113" Type="http://schemas.openxmlformats.org/officeDocument/2006/relationships/footer" Target="footer2.xml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://www.disabilitysupport.govt.nz/Aprilchanges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7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54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0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79.png"/><Relationship Id="rId104" Type="http://schemas.openxmlformats.org/officeDocument/2006/relationships/image" Target="media/image85.jpe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hyperlink" Target="http://www.disabilitysupport.govt.nz/tiers-infosheets" TargetMode="External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110" Type="http://schemas.openxmlformats.org/officeDocument/2006/relationships/image" Target="media/image91.jpeg"/><Relationship Id="rId115" Type="http://schemas.openxmlformats.org/officeDocument/2006/relationships/theme" Target="theme/theme1.xml"/><Relationship Id="rId61" Type="http://schemas.openxmlformats.org/officeDocument/2006/relationships/image" Target="media/image310.png"/><Relationship Id="rId82" Type="http://schemas.openxmlformats.org/officeDocument/2006/relationships/image" Target="media/image6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hyperlink" Target="https://www.disabilitysupport.govt.nz/flexible-funding" TargetMode="External"/><Relationship Id="rId105" Type="http://schemas.openxmlformats.org/officeDocument/2006/relationships/image" Target="media/image8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69.jpeg"/><Relationship Id="rId88" Type="http://schemas.openxmlformats.org/officeDocument/2006/relationships/image" Target="media/image560.png"/><Relationship Id="rId111" Type="http://schemas.openxmlformats.org/officeDocument/2006/relationships/image" Target="media/image9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61e5f163c7871d3a15058ce79bb6f48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ab78f61d5f4aa186691181ccf8b29c75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D8F647-B527-4A4A-B321-00C2A46D70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42302B-65D2-4396-BBA7-6C6A9C6885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B4A4C5-7F94-484A-9F33-E6FBFA0BC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B38800-97D5-4A88-AB78-ECC5CED83714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1</TotalTime>
  <Pages>26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2026-05-20T03:59:00Z</dcterms:created>
  <dcterms:modified xsi:type="dcterms:W3CDTF">2026-05-20T03:59:00Z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