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8E573E" w14:textId="55AAB902" w:rsidR="00F87859" w:rsidRDefault="00F12023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1072" behindDoc="0" locked="0" layoutInCell="1" allowOverlap="1" wp14:anchorId="38A46370" wp14:editId="32932602">
            <wp:simplePos x="0" y="0"/>
            <wp:positionH relativeFrom="margin">
              <wp:posOffset>4680874</wp:posOffset>
            </wp:positionH>
            <wp:positionV relativeFrom="page">
              <wp:posOffset>329450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210D">
        <w:rPr>
          <w:noProof/>
          <w:lang w:eastAsia="en-GB"/>
        </w:rPr>
        <w:drawing>
          <wp:anchor distT="0" distB="0" distL="114300" distR="114300" simplePos="0" relativeHeight="251755520" behindDoc="0" locked="0" layoutInCell="1" allowOverlap="1" wp14:anchorId="0B25A3BB" wp14:editId="248E640C">
            <wp:simplePos x="0" y="0"/>
            <wp:positionH relativeFrom="margin">
              <wp:posOffset>-346363</wp:posOffset>
            </wp:positionH>
            <wp:positionV relativeFrom="paragraph">
              <wp:posOffset>-443345</wp:posOffset>
            </wp:positionV>
            <wp:extent cx="2697229" cy="809625"/>
            <wp:effectExtent l="0" t="0" r="8255" b="0"/>
            <wp:wrapNone/>
            <wp:docPr id="41" name="Picture 41" descr="Logo for Disability Support Services. Dark green text on a white back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Logo for Disability Support Services. Dark green text on a white background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7229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B59003" w14:textId="1A03A78A" w:rsidR="00F87859" w:rsidRDefault="00F12023" w:rsidP="00F87859">
      <w:pPr>
        <w:rPr>
          <w:rFonts w:cs="Arial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843584" behindDoc="0" locked="0" layoutInCell="1" allowOverlap="1" wp14:anchorId="67B54F2A" wp14:editId="2D8375A6">
            <wp:simplePos x="0" y="0"/>
            <wp:positionH relativeFrom="margin">
              <wp:posOffset>-346363</wp:posOffset>
            </wp:positionH>
            <wp:positionV relativeFrom="paragraph">
              <wp:posOffset>215785</wp:posOffset>
            </wp:positionV>
            <wp:extent cx="2653968" cy="857250"/>
            <wp:effectExtent l="0" t="0" r="0" b="0"/>
            <wp:wrapNone/>
            <wp:docPr id="863790482" name="Picture 863790482" descr="Logo for Ministry of Social Development - Te Manatū Whakahiato Ora. Black text on a white background. The New Zealand government coat of arms is on the lef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790482" name="Picture 863790482" descr="Logo for Ministry of Social Development - Te Manatū Whakahiato Ora. Black text on a white background. The New Zealand government coat of arms is on the lef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3968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627630" w14:textId="70AC3895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455D0AFF" w14:textId="1B5E9E38" w:rsidR="00F87859" w:rsidRDefault="00F87859" w:rsidP="00F87859">
      <w:pPr>
        <w:rPr>
          <w:rFonts w:cs="Arial"/>
          <w:szCs w:val="32"/>
        </w:rPr>
      </w:pPr>
    </w:p>
    <w:p w14:paraId="1D7BA058" w14:textId="77777777" w:rsidR="00F87859" w:rsidRDefault="00F87859" w:rsidP="00F87859">
      <w:pPr>
        <w:rPr>
          <w:rFonts w:cs="Arial"/>
          <w:szCs w:val="32"/>
        </w:rPr>
      </w:pPr>
    </w:p>
    <w:p w14:paraId="2AC3234A" w14:textId="77777777" w:rsidR="00F87859" w:rsidRPr="00F12023" w:rsidRDefault="00F87859" w:rsidP="007E7233">
      <w:pPr>
        <w:ind w:left="0"/>
        <w:rPr>
          <w:rFonts w:cs="Arial"/>
          <w:b/>
          <w:sz w:val="22"/>
          <w:szCs w:val="22"/>
        </w:rPr>
      </w:pPr>
    </w:p>
    <w:p w14:paraId="1B2DA720" w14:textId="47517607" w:rsidR="00887F23" w:rsidRDefault="009A7C0F" w:rsidP="00F87859">
      <w:pPr>
        <w:pStyle w:val="Title"/>
      </w:pPr>
      <w:r>
        <w:t>Preparing for your assessment or reassessment</w:t>
      </w:r>
    </w:p>
    <w:p w14:paraId="417136EA" w14:textId="065D60A6" w:rsidR="00887F23" w:rsidRDefault="00F12023" w:rsidP="00F87859">
      <w:pPr>
        <w:pStyle w:val="Title"/>
      </w:pPr>
      <w:r>
        <w:rPr>
          <w:noProof/>
        </w:rPr>
        <w:drawing>
          <wp:anchor distT="0" distB="0" distL="114300" distR="114300" simplePos="0" relativeHeight="252107776" behindDoc="0" locked="0" layoutInCell="1" allowOverlap="1" wp14:anchorId="7B588262" wp14:editId="4E81D909">
            <wp:simplePos x="0" y="0"/>
            <wp:positionH relativeFrom="column">
              <wp:posOffset>20204</wp:posOffset>
            </wp:positionH>
            <wp:positionV relativeFrom="paragraph">
              <wp:posOffset>349770</wp:posOffset>
            </wp:positionV>
            <wp:extent cx="5665387" cy="3643746"/>
            <wp:effectExtent l="0" t="0" r="0" b="0"/>
            <wp:wrapNone/>
            <wp:docPr id="2064929272" name="Picture 16" descr="3 people sitting at table, 1 person with lanyard, holding a pen and paper asking questions to the other 2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929272" name="Picture 16" descr="3 people sitting at table, 1 person with lanyard, holding a pen and paper asking questions to the other 2 people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5387" cy="36437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548301" w14:textId="77777777" w:rsidR="00887F23" w:rsidRDefault="00887F23" w:rsidP="00F87859">
      <w:pPr>
        <w:pStyle w:val="Title"/>
      </w:pPr>
    </w:p>
    <w:p w14:paraId="58328897" w14:textId="77777777" w:rsidR="00887F23" w:rsidRDefault="00887F23" w:rsidP="00F87859">
      <w:pPr>
        <w:pStyle w:val="Title"/>
      </w:pPr>
    </w:p>
    <w:p w14:paraId="25AEF0C8" w14:textId="1B29CD73" w:rsidR="00887F23" w:rsidRDefault="00887F23" w:rsidP="00F87859">
      <w:pPr>
        <w:pStyle w:val="Title"/>
      </w:pPr>
    </w:p>
    <w:p w14:paraId="43580006" w14:textId="5500B28F" w:rsidR="00F87859" w:rsidRPr="00570380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  <w:r w:rsidR="00570380" w:rsidRPr="00F12023">
        <w:rPr>
          <w:sz w:val="106"/>
          <w:szCs w:val="88"/>
        </w:rPr>
        <w:br/>
      </w:r>
      <w:r w:rsidR="00887F23" w:rsidRPr="00570380">
        <w:t xml:space="preserve">Published: </w:t>
      </w:r>
      <w:r w:rsidR="0030269D">
        <w:t>June</w:t>
      </w:r>
      <w:r w:rsidR="009A7C0F">
        <w:t xml:space="preserve"> 2026</w:t>
      </w:r>
    </w:p>
    <w:p w14:paraId="792C292D" w14:textId="77777777" w:rsidR="00AD3D12" w:rsidRDefault="00AD3D12" w:rsidP="00570380">
      <w:pPr>
        <w:pStyle w:val="Heading1"/>
      </w:pPr>
      <w:bookmarkStart w:id="0" w:name="_Toc229563693"/>
      <w:r>
        <w:lastRenderedPageBreak/>
        <w:t>What you will find in here</w:t>
      </w:r>
      <w:bookmarkEnd w:id="0"/>
    </w:p>
    <w:p w14:paraId="37172A15" w14:textId="77777777" w:rsidR="00AD3D12" w:rsidRDefault="00AD3D12" w:rsidP="00AD3D12">
      <w:pPr>
        <w:pStyle w:val="contentspage"/>
      </w:pPr>
    </w:p>
    <w:p w14:paraId="7E022AB0" w14:textId="77777777" w:rsidR="00AD3D12" w:rsidRDefault="00AD3D12" w:rsidP="00AD3D12">
      <w:pPr>
        <w:pStyle w:val="contentspage"/>
      </w:pPr>
    </w:p>
    <w:p w14:paraId="50BB27D1" w14:textId="4F547E7C" w:rsidR="00AD3D12" w:rsidRPr="00AD3D12" w:rsidRDefault="00AD3D12" w:rsidP="00AD3D12">
      <w:pPr>
        <w:pStyle w:val="contentspage"/>
        <w:jc w:val="right"/>
        <w:rPr>
          <w:b/>
        </w:rPr>
      </w:pPr>
      <w:r w:rsidRPr="00AD3D12">
        <w:rPr>
          <w:b/>
        </w:rPr>
        <w:t>Page number:</w:t>
      </w:r>
    </w:p>
    <w:p w14:paraId="324E581D" w14:textId="441554DF" w:rsidR="00AD3D12" w:rsidRDefault="002C20F2" w:rsidP="00AD3D12">
      <w:pPr>
        <w:pStyle w:val="contentspage"/>
      </w:pPr>
      <w:r>
        <w:rPr>
          <w:noProof/>
        </w:rPr>
        <w:drawing>
          <wp:anchor distT="0" distB="0" distL="114300" distR="114300" simplePos="0" relativeHeight="252072960" behindDoc="0" locked="0" layoutInCell="1" allowOverlap="1" wp14:anchorId="5186D628" wp14:editId="4DE026CB">
            <wp:simplePos x="0" y="0"/>
            <wp:positionH relativeFrom="margin">
              <wp:align>left</wp:align>
            </wp:positionH>
            <wp:positionV relativeFrom="paragraph">
              <wp:posOffset>15516</wp:posOffset>
            </wp:positionV>
            <wp:extent cx="1081378" cy="1081378"/>
            <wp:effectExtent l="0" t="0" r="0" b="0"/>
            <wp:wrapNone/>
            <wp:docPr id="1125734387" name="Picture 11257343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734387" name="Picture 11257343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1378" cy="10813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884F75" w14:textId="5A7E799B" w:rsidR="00AD3D12" w:rsidRDefault="00AD3D12" w:rsidP="00AD3D12">
      <w:pPr>
        <w:pStyle w:val="contentspage"/>
      </w:pPr>
    </w:p>
    <w:p w14:paraId="0D793CFA" w14:textId="427B4305" w:rsidR="00AD3D12" w:rsidRPr="009D78D6" w:rsidRDefault="00AD3D12" w:rsidP="00AD3D12">
      <w:pPr>
        <w:pStyle w:val="contentspage"/>
        <w:rPr>
          <w:color w:val="000000" w:themeColor="text1"/>
        </w:rPr>
      </w:pPr>
      <w:hyperlink w:anchor="_About_this_Easy" w:history="1">
        <w:r w:rsidRPr="009D78D6">
          <w:rPr>
            <w:rStyle w:val="Hyperlink"/>
            <w:color w:val="000000" w:themeColor="text1"/>
            <w:u w:val="none"/>
          </w:rPr>
          <w:t>About this Easy Read</w:t>
        </w:r>
        <w:r w:rsidRPr="009D78D6">
          <w:rPr>
            <w:rStyle w:val="Hyperlink"/>
            <w:color w:val="000000" w:themeColor="text1"/>
            <w:u w:val="none"/>
          </w:rPr>
          <w:tab/>
          <w:t>2</w:t>
        </w:r>
      </w:hyperlink>
    </w:p>
    <w:p w14:paraId="59C7B62F" w14:textId="5469B8C7" w:rsidR="00AD3D12" w:rsidRPr="009D78D6" w:rsidRDefault="002C20F2" w:rsidP="00AD3D12">
      <w:pPr>
        <w:pStyle w:val="contentspage"/>
        <w:rPr>
          <w:color w:val="000000" w:themeColor="text1"/>
        </w:rPr>
      </w:pPr>
      <w:r w:rsidRPr="009D78D6">
        <w:rPr>
          <w:noProof/>
          <w:color w:val="000000" w:themeColor="text1"/>
        </w:rPr>
        <w:drawing>
          <wp:anchor distT="0" distB="0" distL="114300" distR="114300" simplePos="0" relativeHeight="252075008" behindDoc="0" locked="0" layoutInCell="1" allowOverlap="1" wp14:anchorId="2B92A1FF" wp14:editId="626EC09D">
            <wp:simplePos x="0" y="0"/>
            <wp:positionH relativeFrom="margin">
              <wp:align>left</wp:align>
            </wp:positionH>
            <wp:positionV relativeFrom="paragraph">
              <wp:posOffset>239588</wp:posOffset>
            </wp:positionV>
            <wp:extent cx="818984" cy="1062346"/>
            <wp:effectExtent l="0" t="0" r="635" b="5080"/>
            <wp:wrapNone/>
            <wp:docPr id="89808602" name="Picture 2744028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517698" name="Picture 2744028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984" cy="10623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A10356" w14:textId="0DAFEFB0" w:rsidR="00AD3D12" w:rsidRPr="009D78D6" w:rsidRDefault="00AD3D12" w:rsidP="00AD3D12">
      <w:pPr>
        <w:pStyle w:val="contentspage"/>
        <w:rPr>
          <w:color w:val="000000" w:themeColor="text1"/>
        </w:rPr>
      </w:pPr>
    </w:p>
    <w:p w14:paraId="7F24EE20" w14:textId="2E863EFD" w:rsidR="00AD3D12" w:rsidRPr="009D78D6" w:rsidRDefault="00AD3D12" w:rsidP="00AD3D12">
      <w:pPr>
        <w:pStyle w:val="contentspage"/>
        <w:rPr>
          <w:color w:val="000000" w:themeColor="text1"/>
        </w:rPr>
      </w:pPr>
      <w:hyperlink w:anchor="_Things_to_think" w:history="1">
        <w:r w:rsidRPr="009D78D6">
          <w:rPr>
            <w:rStyle w:val="Hyperlink"/>
            <w:color w:val="000000" w:themeColor="text1"/>
            <w:u w:val="none"/>
          </w:rPr>
          <w:t>Things to think about for your assessment</w:t>
        </w:r>
        <w:r w:rsidRPr="009D78D6">
          <w:rPr>
            <w:rStyle w:val="Hyperlink"/>
            <w:color w:val="000000" w:themeColor="text1"/>
            <w:u w:val="none"/>
          </w:rPr>
          <w:tab/>
        </w:r>
        <w:r w:rsidR="00BB16EB">
          <w:rPr>
            <w:rStyle w:val="Hyperlink"/>
            <w:color w:val="000000" w:themeColor="text1"/>
            <w:u w:val="none"/>
          </w:rPr>
          <w:t>7</w:t>
        </w:r>
      </w:hyperlink>
    </w:p>
    <w:p w14:paraId="79F881E9" w14:textId="7F4EA009" w:rsidR="00AD3D12" w:rsidRPr="009D78D6" w:rsidRDefault="002C20F2" w:rsidP="00AD3D12">
      <w:pPr>
        <w:pStyle w:val="contentspage"/>
        <w:rPr>
          <w:color w:val="000000" w:themeColor="text1"/>
        </w:rPr>
      </w:pPr>
      <w:r w:rsidRPr="009D78D6">
        <w:rPr>
          <w:noProof/>
          <w:color w:val="000000" w:themeColor="text1"/>
        </w:rPr>
        <w:drawing>
          <wp:anchor distT="0" distB="0" distL="114300" distR="114300" simplePos="0" relativeHeight="252077056" behindDoc="0" locked="0" layoutInCell="1" allowOverlap="1" wp14:anchorId="6BB81F2C" wp14:editId="2DBDB8FE">
            <wp:simplePos x="0" y="0"/>
            <wp:positionH relativeFrom="margin">
              <wp:align>left</wp:align>
            </wp:positionH>
            <wp:positionV relativeFrom="paragraph">
              <wp:posOffset>265623</wp:posOffset>
            </wp:positionV>
            <wp:extent cx="964361" cy="1009815"/>
            <wp:effectExtent l="0" t="0" r="7620" b="0"/>
            <wp:wrapNone/>
            <wp:docPr id="587516875" name="Picture 5875168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554941" name="Picture 16595549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4361" cy="1009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9AB961" w14:textId="1A2101CC" w:rsidR="00AD3D12" w:rsidRPr="009D78D6" w:rsidRDefault="00AD3D12" w:rsidP="00AD3D12">
      <w:pPr>
        <w:pStyle w:val="contentspage"/>
        <w:rPr>
          <w:color w:val="000000" w:themeColor="text1"/>
        </w:rPr>
      </w:pPr>
    </w:p>
    <w:p w14:paraId="7CBDF54A" w14:textId="3C8D603D" w:rsidR="00AD3D12" w:rsidRPr="00BB16EB" w:rsidRDefault="00AD3D12" w:rsidP="00AD3D12">
      <w:pPr>
        <w:pStyle w:val="contentspage"/>
        <w:rPr>
          <w:color w:val="000000" w:themeColor="text1"/>
        </w:rPr>
      </w:pPr>
      <w:hyperlink w:anchor="_After_your_assessment" w:history="1">
        <w:r w:rsidRPr="00BB16EB">
          <w:rPr>
            <w:rStyle w:val="Hyperlink"/>
            <w:color w:val="000000" w:themeColor="text1"/>
            <w:u w:val="none"/>
          </w:rPr>
          <w:t>After your assessment talk</w:t>
        </w:r>
        <w:r w:rsidRPr="00BB16EB">
          <w:rPr>
            <w:rStyle w:val="Hyperlink"/>
            <w:color w:val="000000" w:themeColor="text1"/>
            <w:u w:val="none"/>
          </w:rPr>
          <w:tab/>
          <w:t>1</w:t>
        </w:r>
        <w:r w:rsidR="00BB16EB" w:rsidRPr="00BB16EB">
          <w:rPr>
            <w:rStyle w:val="Hyperlink"/>
            <w:color w:val="000000" w:themeColor="text1"/>
            <w:u w:val="none"/>
          </w:rPr>
          <w:t>5</w:t>
        </w:r>
      </w:hyperlink>
    </w:p>
    <w:p w14:paraId="49A66F6B" w14:textId="77777777" w:rsidR="00AD3D12" w:rsidRPr="00BB16EB" w:rsidRDefault="00AD3D12" w:rsidP="00AD3D12">
      <w:pPr>
        <w:pStyle w:val="contentspage"/>
        <w:rPr>
          <w:color w:val="000000" w:themeColor="text1"/>
        </w:rPr>
      </w:pPr>
    </w:p>
    <w:p w14:paraId="45E3157C" w14:textId="3ECDCA2D" w:rsidR="00AD3D12" w:rsidRPr="00BB16EB" w:rsidRDefault="002C20F2" w:rsidP="00AD3D12">
      <w:pPr>
        <w:pStyle w:val="contentspage"/>
        <w:rPr>
          <w:color w:val="000000" w:themeColor="text1"/>
        </w:rPr>
      </w:pPr>
      <w:r w:rsidRPr="00BB16EB">
        <w:rPr>
          <w:noProof/>
          <w:color w:val="000000" w:themeColor="text1"/>
        </w:rPr>
        <w:drawing>
          <wp:anchor distT="0" distB="0" distL="114300" distR="114300" simplePos="0" relativeHeight="252079104" behindDoc="0" locked="0" layoutInCell="1" allowOverlap="1" wp14:anchorId="5B3AF1A2" wp14:editId="13C5FE69">
            <wp:simplePos x="0" y="0"/>
            <wp:positionH relativeFrom="margin">
              <wp:align>left</wp:align>
            </wp:positionH>
            <wp:positionV relativeFrom="paragraph">
              <wp:posOffset>164493</wp:posOffset>
            </wp:positionV>
            <wp:extent cx="919469" cy="921195"/>
            <wp:effectExtent l="0" t="0" r="0" b="0"/>
            <wp:wrapNone/>
            <wp:docPr id="425920523" name="Picture 4259205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920523" name="Picture 4259205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469" cy="921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7822E1" w14:textId="68B60720" w:rsidR="00AD3D12" w:rsidRPr="0037398C" w:rsidRDefault="00BB16EB" w:rsidP="00AD3D12">
      <w:pPr>
        <w:pStyle w:val="contentspage"/>
        <w:rPr>
          <w:color w:val="000000" w:themeColor="text1"/>
        </w:rPr>
      </w:pPr>
      <w:hyperlink w:anchor="_Your_site_will" w:history="1">
        <w:r w:rsidRPr="0037398C">
          <w:rPr>
            <w:rStyle w:val="Hyperlink"/>
            <w:color w:val="000000" w:themeColor="text1"/>
            <w:u w:val="none"/>
          </w:rPr>
          <w:t>Your DSS supports</w:t>
        </w:r>
        <w:r w:rsidR="00AD3D12" w:rsidRPr="0037398C">
          <w:rPr>
            <w:rStyle w:val="Hyperlink"/>
            <w:color w:val="000000" w:themeColor="text1"/>
            <w:u w:val="none"/>
          </w:rPr>
          <w:tab/>
          <w:t>1</w:t>
        </w:r>
        <w:r w:rsidR="00100B2E" w:rsidRPr="0037398C">
          <w:rPr>
            <w:rStyle w:val="Hyperlink"/>
            <w:color w:val="000000" w:themeColor="text1"/>
            <w:u w:val="none"/>
          </w:rPr>
          <w:t>8</w:t>
        </w:r>
      </w:hyperlink>
    </w:p>
    <w:p w14:paraId="4EC8FF82" w14:textId="77777777" w:rsidR="00AD3D12" w:rsidRPr="009D78D6" w:rsidRDefault="00AD3D12" w:rsidP="00AD3D12">
      <w:pPr>
        <w:pStyle w:val="contentspage"/>
        <w:rPr>
          <w:color w:val="000000" w:themeColor="text1"/>
        </w:rPr>
      </w:pPr>
    </w:p>
    <w:p w14:paraId="46C9AFF4" w14:textId="17CF7D53" w:rsidR="00AD3D12" w:rsidRPr="009D78D6" w:rsidRDefault="002C20F2" w:rsidP="00AD3D12">
      <w:pPr>
        <w:pStyle w:val="contentspage"/>
        <w:rPr>
          <w:color w:val="000000" w:themeColor="text1"/>
        </w:rPr>
      </w:pPr>
      <w:r w:rsidRPr="009D78D6">
        <w:rPr>
          <w:noProof/>
          <w:color w:val="000000" w:themeColor="text1"/>
        </w:rPr>
        <w:drawing>
          <wp:anchor distT="0" distB="0" distL="114300" distR="114300" simplePos="0" relativeHeight="252081152" behindDoc="0" locked="0" layoutInCell="1" allowOverlap="1" wp14:anchorId="7CBD0C1D" wp14:editId="2B6D1B88">
            <wp:simplePos x="0" y="0"/>
            <wp:positionH relativeFrom="margin">
              <wp:align>left</wp:align>
            </wp:positionH>
            <wp:positionV relativeFrom="paragraph">
              <wp:posOffset>294640</wp:posOffset>
            </wp:positionV>
            <wp:extent cx="1144988" cy="1144988"/>
            <wp:effectExtent l="0" t="0" r="0" b="0"/>
            <wp:wrapNone/>
            <wp:docPr id="2079786219" name="Picture 20797862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84332" name="Picture 1473843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4988" cy="1144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7BC473" w14:textId="4D8ADB3E" w:rsidR="00AD3D12" w:rsidRPr="009D78D6" w:rsidRDefault="00AD3D12" w:rsidP="00AD3D12">
      <w:pPr>
        <w:pStyle w:val="contentspage"/>
        <w:rPr>
          <w:color w:val="000000" w:themeColor="text1"/>
        </w:rPr>
      </w:pPr>
      <w:hyperlink w:anchor="_If_you_are" w:history="1">
        <w:r w:rsidRPr="009D78D6">
          <w:rPr>
            <w:rStyle w:val="Hyperlink"/>
            <w:color w:val="000000" w:themeColor="text1"/>
            <w:u w:val="none"/>
          </w:rPr>
          <w:t>If you are not happy with your assessment decision</w:t>
        </w:r>
        <w:r w:rsidRPr="009D78D6">
          <w:rPr>
            <w:rStyle w:val="Hyperlink"/>
            <w:color w:val="000000" w:themeColor="text1"/>
            <w:u w:val="none"/>
          </w:rPr>
          <w:tab/>
          <w:t>2</w:t>
        </w:r>
        <w:r w:rsidR="00100B2E">
          <w:rPr>
            <w:rStyle w:val="Hyperlink"/>
            <w:color w:val="000000" w:themeColor="text1"/>
            <w:u w:val="none"/>
          </w:rPr>
          <w:t>1</w:t>
        </w:r>
      </w:hyperlink>
    </w:p>
    <w:p w14:paraId="2D345C12" w14:textId="77777777" w:rsidR="00AD3D12" w:rsidRDefault="00AD3D12" w:rsidP="00AD3D12"/>
    <w:p w14:paraId="1BC2D763" w14:textId="0F224194" w:rsidR="00AD3D12" w:rsidRDefault="00F87859" w:rsidP="00AD3D12">
      <w:r w:rsidRPr="00153863">
        <w:br w:type="page"/>
      </w:r>
    </w:p>
    <w:p w14:paraId="2205B814" w14:textId="0A9F4911" w:rsidR="00570380" w:rsidRPr="00570380" w:rsidRDefault="00124EA8" w:rsidP="00570380">
      <w:pPr>
        <w:pStyle w:val="Heading1"/>
        <w:rPr>
          <w:noProof/>
          <w:lang w:val="en-NZ" w:eastAsia="en-NZ"/>
        </w:rPr>
      </w:pPr>
      <w:bookmarkStart w:id="1" w:name="_About_this_Easy"/>
      <w:bookmarkStart w:id="2" w:name="_Toc229563694"/>
      <w:bookmarkEnd w:id="1"/>
      <w:r>
        <w:rPr>
          <w:noProof/>
          <w:lang w:val="en-NZ" w:eastAsia="en-NZ"/>
        </w:rPr>
        <w:lastRenderedPageBreak/>
        <w:t xml:space="preserve">About this </w:t>
      </w:r>
      <w:r w:rsidR="00C23479">
        <w:rPr>
          <w:noProof/>
          <w:lang w:val="en-NZ" w:eastAsia="en-NZ"/>
        </w:rPr>
        <w:t>Easy Read</w:t>
      </w:r>
      <w:bookmarkEnd w:id="2"/>
    </w:p>
    <w:p w14:paraId="50739F32" w14:textId="77777777" w:rsidR="00D852B6" w:rsidRDefault="00D852B6" w:rsidP="00124EA8"/>
    <w:p w14:paraId="7EAF2963" w14:textId="77777777" w:rsidR="00EF4A04" w:rsidRDefault="00BD34B6" w:rsidP="00124EA8">
      <w:r>
        <w:rPr>
          <w:noProof/>
        </w:rPr>
        <w:drawing>
          <wp:anchor distT="0" distB="0" distL="114300" distR="114300" simplePos="0" relativeHeight="251685888" behindDoc="0" locked="0" layoutInCell="1" allowOverlap="1" wp14:anchorId="20577E98" wp14:editId="5225D8FE">
            <wp:simplePos x="0" y="0"/>
            <wp:positionH relativeFrom="margin">
              <wp:align>left</wp:align>
            </wp:positionH>
            <wp:positionV relativeFrom="paragraph">
              <wp:posOffset>259715</wp:posOffset>
            </wp:positionV>
            <wp:extent cx="1424427" cy="1310485"/>
            <wp:effectExtent l="0" t="0" r="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FA33BC" w14:textId="0B0002F2" w:rsidR="00C23479" w:rsidRDefault="00EF4A04" w:rsidP="00C23479">
      <w:pPr>
        <w:spacing w:line="336" w:lineRule="auto"/>
      </w:pPr>
      <w:r>
        <w:t xml:space="preserve">This </w:t>
      </w:r>
      <w:r w:rsidR="00C23479">
        <w:t xml:space="preserve">Easy Read is from </w:t>
      </w:r>
      <w:r w:rsidR="00C23479" w:rsidRPr="001205B2">
        <w:rPr>
          <w:b/>
          <w:bCs/>
        </w:rPr>
        <w:t>Disability Support Services</w:t>
      </w:r>
      <w:r w:rsidR="00C23479">
        <w:rPr>
          <w:b/>
          <w:bCs/>
        </w:rPr>
        <w:t xml:space="preserve"> </w:t>
      </w:r>
      <w:r w:rsidR="00C23479">
        <w:t>at the Ministry of Social Development.</w:t>
      </w:r>
    </w:p>
    <w:p w14:paraId="4C9FA44A" w14:textId="77777777" w:rsidR="00C23479" w:rsidRDefault="00C23479" w:rsidP="00C23479">
      <w:pPr>
        <w:spacing w:line="336" w:lineRule="auto"/>
      </w:pPr>
    </w:p>
    <w:p w14:paraId="236E816D" w14:textId="21987E5A" w:rsidR="00C23479" w:rsidRDefault="000B4C0D" w:rsidP="00C23479">
      <w:pPr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1" locked="0" layoutInCell="1" allowOverlap="1" wp14:anchorId="73C46EF6" wp14:editId="7BEECF4E">
                <wp:simplePos x="0" y="0"/>
                <wp:positionH relativeFrom="margin">
                  <wp:posOffset>2131060</wp:posOffset>
                </wp:positionH>
                <wp:positionV relativeFrom="paragraph">
                  <wp:posOffset>248519</wp:posOffset>
                </wp:positionV>
                <wp:extent cx="3599815" cy="1114425"/>
                <wp:effectExtent l="0" t="0" r="635" b="9525"/>
                <wp:wrapNone/>
                <wp:docPr id="145033644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11442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00D30618">
              <v:rect id="Rectangle 1" style="position:absolute;margin-left:167.8pt;margin-top:19.55pt;width:283.45pt;height:87.75pt;z-index:-251470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lt="&quot;&quot;" o:spid="_x0000_s1026" fillcolor="#ffe599 [1303]" stroked="f" strokeweight="1pt" w14:anchorId="2952E3C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">
                <w10:wrap anchorx="margin"/>
              </v:rect>
            </w:pict>
          </mc:Fallback>
        </mc:AlternateContent>
      </w:r>
      <w:r w:rsidR="0011340C">
        <w:rPr>
          <w:noProof/>
        </w:rPr>
        <mc:AlternateContent>
          <mc:Choice Requires="wpg">
            <w:drawing>
              <wp:anchor distT="0" distB="0" distL="114300" distR="114300" simplePos="0" relativeHeight="251846656" behindDoc="0" locked="0" layoutInCell="1" allowOverlap="1" wp14:anchorId="5FCED62A" wp14:editId="723414BD">
                <wp:simplePos x="0" y="0"/>
                <wp:positionH relativeFrom="margin">
                  <wp:posOffset>85725</wp:posOffset>
                </wp:positionH>
                <wp:positionV relativeFrom="paragraph">
                  <wp:posOffset>285750</wp:posOffset>
                </wp:positionV>
                <wp:extent cx="1748155" cy="1310005"/>
                <wp:effectExtent l="0" t="0" r="4445" b="4445"/>
                <wp:wrapNone/>
                <wp:docPr id="1875811248" name="Group 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8155" cy="1310005"/>
                          <a:chOff x="0" y="0"/>
                          <a:chExt cx="1748155" cy="1310005"/>
                        </a:xfrm>
                      </wpg:grpSpPr>
                      <pic:pic xmlns:pic="http://schemas.openxmlformats.org/drawingml/2006/picture">
                        <pic:nvPicPr>
                          <pic:cNvPr id="1383726665" name="Picture 168653146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005" cy="1310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7698535" name="Picture 12479154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438150" y="428625"/>
                            <a:ext cx="1310005" cy="5060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45F11C19">
              <v:group id="Group 18" style="position:absolute;margin-left:6.75pt;margin-top:22.5pt;width:137.65pt;height:103.15pt;z-index:251846656;mso-position-horizontal-relative:margin" alt="&quot;&quot;" coordsize="17481,13100" o:spid="_x0000_s1026" w14:anchorId="1A637BE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Picture 1686531468" style="position:absolute;width:13100;height:13100;visibility:visible;mso-wrap-style:square" alt="&quot;&quot;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">
                  <v:imagedata o:title="" r:id="rId20"/>
                </v:shape>
                <v:shape id="Picture 1247915433" style="position:absolute;left:4381;top:4286;width:13100;height:5061;visibility:visible;mso-wrap-style:square" alt="&quot;&quot;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">
                  <v:imagedata o:title="" r:id="rId21"/>
                </v:shape>
                <w10:wrap anchorx="margin"/>
              </v:group>
            </w:pict>
          </mc:Fallback>
        </mc:AlternateContent>
      </w:r>
    </w:p>
    <w:p w14:paraId="61680491" w14:textId="0D202B02" w:rsidR="00C23479" w:rsidRDefault="00C23479" w:rsidP="00C23479">
      <w:pPr>
        <w:spacing w:line="336" w:lineRule="auto"/>
      </w:pPr>
      <w:r>
        <w:t xml:space="preserve">In this Easy Read </w:t>
      </w:r>
      <w:r w:rsidRPr="00971481">
        <w:rPr>
          <w:b/>
          <w:bCs/>
        </w:rPr>
        <w:t xml:space="preserve">Disability </w:t>
      </w:r>
      <w:r>
        <w:rPr>
          <w:b/>
          <w:bCs/>
        </w:rPr>
        <w:br/>
      </w:r>
      <w:r w:rsidRPr="00971481">
        <w:rPr>
          <w:b/>
          <w:bCs/>
        </w:rPr>
        <w:t>Support Services</w:t>
      </w:r>
      <w:r>
        <w:t xml:space="preserve"> will be called DSS.</w:t>
      </w:r>
    </w:p>
    <w:p w14:paraId="114F3065" w14:textId="77777777" w:rsidR="00C23479" w:rsidRDefault="00C23479" w:rsidP="00C23479"/>
    <w:p w14:paraId="3D0931A9" w14:textId="28BFBC55" w:rsidR="00C23479" w:rsidRDefault="00C23479" w:rsidP="00C23479"/>
    <w:p w14:paraId="654355C5" w14:textId="1E053494" w:rsidR="00C23479" w:rsidRDefault="005B5C85" w:rsidP="00C23479">
      <w:r>
        <w:rPr>
          <w:noProof/>
        </w:rPr>
        <w:drawing>
          <wp:anchor distT="0" distB="0" distL="114300" distR="114300" simplePos="0" relativeHeight="251858944" behindDoc="0" locked="0" layoutInCell="1" allowOverlap="1" wp14:anchorId="2B9F3413" wp14:editId="7BB4F68B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424305" cy="922081"/>
            <wp:effectExtent l="0" t="0" r="4445" b="0"/>
            <wp:wrapNone/>
            <wp:docPr id="1059921420" name="Picture 10599214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921420" name="Picture 10599214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305" cy="922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479">
        <w:t>This Easy Read has information about how you can prepare / get ready for</w:t>
      </w:r>
      <w:r w:rsidR="009202E0">
        <w:t xml:space="preserve"> a</w:t>
      </w:r>
      <w:r w:rsidR="00BB2D60">
        <w:t xml:space="preserve"> needs</w:t>
      </w:r>
      <w:r w:rsidR="00C23479">
        <w:t>:</w:t>
      </w:r>
    </w:p>
    <w:p w14:paraId="23200647" w14:textId="48BEC88A" w:rsidR="00C23479" w:rsidRPr="00926EA5" w:rsidRDefault="005B5C85" w:rsidP="00C23479">
      <w:pPr>
        <w:pStyle w:val="Listtoplevel"/>
        <w:rPr>
          <w:b/>
          <w:bCs/>
        </w:rPr>
      </w:pPr>
      <w:r w:rsidRPr="00926EA5">
        <w:rPr>
          <w:b/>
          <w:bCs/>
        </w:rPr>
        <w:drawing>
          <wp:anchor distT="0" distB="0" distL="114300" distR="114300" simplePos="0" relativeHeight="251860992" behindDoc="0" locked="0" layoutInCell="1" allowOverlap="1" wp14:anchorId="345394BC" wp14:editId="68632582">
            <wp:simplePos x="0" y="0"/>
            <wp:positionH relativeFrom="margin">
              <wp:align>left</wp:align>
            </wp:positionH>
            <wp:positionV relativeFrom="paragraph">
              <wp:posOffset>299085</wp:posOffset>
            </wp:positionV>
            <wp:extent cx="1457325" cy="969226"/>
            <wp:effectExtent l="0" t="0" r="0" b="2540"/>
            <wp:wrapNone/>
            <wp:docPr id="382831388" name="Picture 3828313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831388" name="Picture 3828313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9692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479" w:rsidRPr="00926EA5">
        <w:rPr>
          <w:b/>
          <w:bCs/>
        </w:rPr>
        <w:t>assessment</w:t>
      </w:r>
    </w:p>
    <w:p w14:paraId="7B2712A7" w14:textId="5A202781" w:rsidR="00C23479" w:rsidRDefault="00C23479" w:rsidP="00C23479">
      <w:pPr>
        <w:pStyle w:val="Listtoplevel"/>
      </w:pPr>
      <w:r w:rsidRPr="00832883">
        <w:t>reassessment</w:t>
      </w:r>
      <w:r>
        <w:t>.</w:t>
      </w:r>
    </w:p>
    <w:p w14:paraId="3B64F1FA" w14:textId="7F55B07E" w:rsidR="0011340C" w:rsidRDefault="0011340C">
      <w:pPr>
        <w:spacing w:line="240" w:lineRule="auto"/>
        <w:ind w:left="0"/>
      </w:pPr>
      <w:r>
        <w:br w:type="page"/>
      </w:r>
    </w:p>
    <w:p w14:paraId="42B1161C" w14:textId="1E03136C" w:rsidR="00832883" w:rsidRDefault="00926EA5" w:rsidP="0083288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83200" behindDoc="1" locked="0" layoutInCell="1" allowOverlap="1" wp14:anchorId="46096DDD" wp14:editId="5D752580">
                <wp:simplePos x="0" y="0"/>
                <wp:positionH relativeFrom="margin">
                  <wp:align>right</wp:align>
                </wp:positionH>
                <wp:positionV relativeFrom="paragraph">
                  <wp:posOffset>-80645</wp:posOffset>
                </wp:positionV>
                <wp:extent cx="3599815" cy="6115050"/>
                <wp:effectExtent l="0" t="0" r="635" b="0"/>
                <wp:wrapNone/>
                <wp:docPr id="1386839760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6115050"/>
                        </a:xfrm>
                        <a:prstGeom prst="rect">
                          <a:avLst/>
                        </a:prstGeom>
                        <a:solidFill>
                          <a:srgbClr val="C5E0B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46256E4C">
              <v:rect id="Rectangle 1" style="position:absolute;margin-left:232.25pt;margin-top:-6.35pt;width:283.45pt;height:481.5pt;z-index:-2512332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lt="&quot;&quot;" o:spid="_x0000_s1026" fillcolor="#c5e0b4" stroked="f" strokeweight="1pt" w14:anchorId="1E1A15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">
                <w10:wrap anchorx="margin"/>
              </v:rect>
            </w:pict>
          </mc:Fallback>
        </mc:AlternateContent>
      </w:r>
      <w:r w:rsidR="00301CE2">
        <w:rPr>
          <w:noProof/>
        </w:rPr>
        <w:drawing>
          <wp:anchor distT="0" distB="0" distL="114300" distR="114300" simplePos="0" relativeHeight="251863040" behindDoc="0" locked="0" layoutInCell="1" allowOverlap="1" wp14:anchorId="7731EBDD" wp14:editId="3EA2E58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33525" cy="1445451"/>
            <wp:effectExtent l="0" t="0" r="0" b="2540"/>
            <wp:wrapNone/>
            <wp:docPr id="959105702" name="Picture 9591057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105702" name="Picture 9591057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5907" cy="1447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2883">
        <w:t xml:space="preserve">A needs </w:t>
      </w:r>
      <w:r w:rsidR="00832883" w:rsidRPr="00926EA5">
        <w:rPr>
          <w:b/>
          <w:bCs/>
        </w:rPr>
        <w:t>assessment</w:t>
      </w:r>
      <w:r w:rsidR="00832883">
        <w:t xml:space="preserve"> is where </w:t>
      </w:r>
      <w:r w:rsidR="000B4C0D">
        <w:t>someone</w:t>
      </w:r>
      <w:r w:rsidR="00832883">
        <w:t xml:space="preserve"> talk</w:t>
      </w:r>
      <w:r w:rsidR="000B4C0D">
        <w:t>s</w:t>
      </w:r>
      <w:r w:rsidR="00832883">
        <w:t xml:space="preserve"> to you about:</w:t>
      </w:r>
    </w:p>
    <w:p w14:paraId="0EAEDAA8" w14:textId="25E3B6C1" w:rsidR="00832883" w:rsidRDefault="00832883" w:rsidP="00832883">
      <w:pPr>
        <w:pStyle w:val="Listtoplevel"/>
      </w:pPr>
      <w:r>
        <w:t>your everyday life</w:t>
      </w:r>
    </w:p>
    <w:p w14:paraId="368EB5C6" w14:textId="6F19E3AD" w:rsidR="00832883" w:rsidRDefault="00301CE2" w:rsidP="00832883">
      <w:pPr>
        <w:pStyle w:val="Listtoplevel"/>
      </w:pPr>
      <w:r>
        <w:drawing>
          <wp:anchor distT="0" distB="0" distL="114300" distR="114300" simplePos="0" relativeHeight="251867136" behindDoc="0" locked="0" layoutInCell="1" allowOverlap="1" wp14:anchorId="5FE58E64" wp14:editId="3711574D">
            <wp:simplePos x="0" y="0"/>
            <wp:positionH relativeFrom="margin">
              <wp:align>left</wp:align>
            </wp:positionH>
            <wp:positionV relativeFrom="paragraph">
              <wp:posOffset>449580</wp:posOffset>
            </wp:positionV>
            <wp:extent cx="1353276" cy="1310485"/>
            <wp:effectExtent l="0" t="0" r="0" b="4445"/>
            <wp:wrapNone/>
            <wp:docPr id="274812979" name="Picture 2748129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812979" name="Picture 2748129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3276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2883">
        <w:t>what kinds of support might be good for:</w:t>
      </w:r>
    </w:p>
    <w:p w14:paraId="774172C9" w14:textId="0F40EB60" w:rsidR="00832883" w:rsidRDefault="00832883" w:rsidP="00832883">
      <w:pPr>
        <w:pStyle w:val="Listsecondlevel"/>
      </w:pPr>
      <w:r>
        <w:t>you</w:t>
      </w:r>
    </w:p>
    <w:p w14:paraId="2D265761" w14:textId="35101D80" w:rsidR="00832883" w:rsidRDefault="00301CE2" w:rsidP="00832883">
      <w:pPr>
        <w:pStyle w:val="Listsecondlevel"/>
      </w:pPr>
      <w:r>
        <w:rPr>
          <w:noProof/>
        </w:rPr>
        <w:drawing>
          <wp:anchor distT="0" distB="0" distL="114300" distR="114300" simplePos="0" relativeHeight="251865088" behindDoc="0" locked="0" layoutInCell="1" allowOverlap="1" wp14:anchorId="04223E26" wp14:editId="0A4C9589">
            <wp:simplePos x="0" y="0"/>
            <wp:positionH relativeFrom="margin">
              <wp:align>left</wp:align>
            </wp:positionH>
            <wp:positionV relativeFrom="paragraph">
              <wp:posOffset>394970</wp:posOffset>
            </wp:positionV>
            <wp:extent cx="1638300" cy="911546"/>
            <wp:effectExtent l="0" t="0" r="0" b="3175"/>
            <wp:wrapNone/>
            <wp:docPr id="352352371" name="Picture 3523523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352371" name="Picture 3523523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3705" cy="914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2883">
        <w:t>your whānau / family</w:t>
      </w:r>
    </w:p>
    <w:p w14:paraId="68EEBA06" w14:textId="360D45D1" w:rsidR="00832883" w:rsidRDefault="00832883" w:rsidP="00832883">
      <w:pPr>
        <w:pStyle w:val="Listsecondlevel"/>
      </w:pPr>
      <w:r>
        <w:t>carers</w:t>
      </w:r>
    </w:p>
    <w:p w14:paraId="0A86B2B9" w14:textId="3B03D2C2" w:rsidR="00832883" w:rsidRDefault="00301CE2" w:rsidP="00832883">
      <w:pPr>
        <w:pStyle w:val="Listtoplevel"/>
      </w:pPr>
      <w:r>
        <w:drawing>
          <wp:anchor distT="0" distB="0" distL="114300" distR="114300" simplePos="0" relativeHeight="251869184" behindDoc="0" locked="0" layoutInCell="1" allowOverlap="1" wp14:anchorId="57E682D7" wp14:editId="2F4EF718">
            <wp:simplePos x="0" y="0"/>
            <wp:positionH relativeFrom="margin">
              <wp:align>left</wp:align>
            </wp:positionH>
            <wp:positionV relativeFrom="paragraph">
              <wp:posOffset>311785</wp:posOffset>
            </wp:positionV>
            <wp:extent cx="1485900" cy="1485900"/>
            <wp:effectExtent l="0" t="0" r="0" b="0"/>
            <wp:wrapNone/>
            <wp:docPr id="633138362" name="Picture 6331383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138362" name="Picture 6331383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2883">
        <w:t>how much support you need</w:t>
      </w:r>
    </w:p>
    <w:p w14:paraId="6586D34F" w14:textId="302CA006" w:rsidR="00832883" w:rsidRPr="00832883" w:rsidRDefault="00832883" w:rsidP="00832883">
      <w:pPr>
        <w:pStyle w:val="Listtoplevel"/>
      </w:pPr>
      <w:r>
        <w:t xml:space="preserve">what times of the day you need support. </w:t>
      </w:r>
    </w:p>
    <w:p w14:paraId="5DC10F4D" w14:textId="77777777" w:rsidR="00832883" w:rsidRDefault="00832883" w:rsidP="00832883"/>
    <w:p w14:paraId="219817A8" w14:textId="6BC18996" w:rsidR="00832883" w:rsidRDefault="00832883" w:rsidP="00992759"/>
    <w:p w14:paraId="6A06C15C" w14:textId="77777777" w:rsidR="00992759" w:rsidRDefault="00992759" w:rsidP="00992759"/>
    <w:p w14:paraId="24EB630E" w14:textId="77777777" w:rsidR="00992759" w:rsidRDefault="00992759" w:rsidP="00992759"/>
    <w:p w14:paraId="452ACC0B" w14:textId="77777777" w:rsidR="00992759" w:rsidRDefault="00992759" w:rsidP="00992759"/>
    <w:p w14:paraId="310877D9" w14:textId="77777777" w:rsidR="00992759" w:rsidRDefault="00992759" w:rsidP="00992759"/>
    <w:p w14:paraId="3C364E44" w14:textId="77777777" w:rsidR="00992759" w:rsidRDefault="00992759" w:rsidP="00992759"/>
    <w:p w14:paraId="6B44680D" w14:textId="77777777" w:rsidR="00992759" w:rsidRDefault="00992759" w:rsidP="00992759"/>
    <w:p w14:paraId="3C6E028D" w14:textId="42AB93FD" w:rsidR="00832883" w:rsidRDefault="00301CE2" w:rsidP="00832883">
      <w:r>
        <w:rPr>
          <w:noProof/>
        </w:rPr>
        <w:drawing>
          <wp:anchor distT="0" distB="0" distL="114300" distR="114300" simplePos="0" relativeHeight="251873280" behindDoc="0" locked="0" layoutInCell="1" allowOverlap="1" wp14:anchorId="4B591BEA" wp14:editId="036A308F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04950" cy="1504950"/>
            <wp:effectExtent l="0" t="0" r="0" b="0"/>
            <wp:wrapNone/>
            <wp:docPr id="775091582" name="Picture 7750915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091582" name="Picture 7750915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2883">
        <w:t>Your assessment will be with:</w:t>
      </w:r>
    </w:p>
    <w:p w14:paraId="6364A1BA" w14:textId="33C0D770" w:rsidR="00832883" w:rsidRPr="00D60B34" w:rsidRDefault="00D60B34" w:rsidP="00832883">
      <w:pPr>
        <w:pStyle w:val="Listtoplevel"/>
      </w:pPr>
      <w:r>
        <w:t xml:space="preserve">a </w:t>
      </w:r>
      <w:r w:rsidR="00832883" w:rsidRPr="00926EA5">
        <w:rPr>
          <w:b/>
          <w:bCs/>
        </w:rPr>
        <w:t>Needs Assessment and Service Coordination / NASC</w:t>
      </w:r>
      <w:r w:rsidRPr="00926EA5">
        <w:rPr>
          <w:b/>
          <w:bCs/>
        </w:rPr>
        <w:t xml:space="preserve"> site</w:t>
      </w:r>
    </w:p>
    <w:p w14:paraId="269D59DA" w14:textId="62170CF4" w:rsidR="00832883" w:rsidRPr="000B4C0D" w:rsidRDefault="00832883" w:rsidP="00832883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 w:rsidRPr="000B4C0D">
        <w:rPr>
          <w:b/>
          <w:bCs/>
        </w:rPr>
        <w:t>or</w:t>
      </w:r>
    </w:p>
    <w:p w14:paraId="7D8CCEA4" w14:textId="778E1D02" w:rsidR="00832883" w:rsidRDefault="00301CE2" w:rsidP="00832883">
      <w:pPr>
        <w:pStyle w:val="Listtoplevel"/>
      </w:pPr>
      <w:r w:rsidRPr="00926EA5">
        <w:rPr>
          <w:rFonts w:ascii="Times New Roman" w:hAnsi="Times New Roman" w:cs="Times New Roman"/>
          <w:bdr w:val="none" w:sz="0" w:space="0" w:color="auto" w:frame="1"/>
          <w:lang w:eastAsia="en-NZ"/>
        </w:rPr>
        <w:drawing>
          <wp:anchor distT="0" distB="0" distL="114300" distR="114300" simplePos="0" relativeHeight="251880448" behindDoc="0" locked="0" layoutInCell="1" allowOverlap="1" wp14:anchorId="3E95BD99" wp14:editId="6250E94C">
            <wp:simplePos x="0" y="0"/>
            <wp:positionH relativeFrom="margin">
              <wp:posOffset>-263237</wp:posOffset>
            </wp:positionH>
            <wp:positionV relativeFrom="paragraph">
              <wp:posOffset>314325</wp:posOffset>
            </wp:positionV>
            <wp:extent cx="2176780" cy="526415"/>
            <wp:effectExtent l="0" t="0" r="0" b="0"/>
            <wp:wrapThrough wrapText="bothSides">
              <wp:wrapPolygon edited="0">
                <wp:start x="0" y="3908"/>
                <wp:lineTo x="0" y="14070"/>
                <wp:lineTo x="7561" y="17197"/>
                <wp:lineTo x="8884" y="17197"/>
                <wp:lineTo x="21361" y="14070"/>
                <wp:lineTo x="21361" y="7035"/>
                <wp:lineTo x="17958" y="3908"/>
                <wp:lineTo x="0" y="3908"/>
              </wp:wrapPolygon>
            </wp:wrapThrough>
            <wp:docPr id="1225898236" name="Picture 12258982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" name="Picture 13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6780" cy="526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6EA5" w:rsidRPr="00926EA5">
        <w:t>a</w:t>
      </w:r>
      <w:r w:rsidR="006553F0">
        <w:t>n</w:t>
      </w:r>
      <w:r w:rsidR="00926EA5">
        <w:rPr>
          <w:b/>
          <w:bCs/>
        </w:rPr>
        <w:t xml:space="preserve"> </w:t>
      </w:r>
      <w:r w:rsidR="00832883" w:rsidRPr="006C245C">
        <w:rPr>
          <w:b/>
          <w:bCs/>
        </w:rPr>
        <w:t>Enabling Good Lives / EGL</w:t>
      </w:r>
      <w:r w:rsidR="00D60B34">
        <w:rPr>
          <w:b/>
          <w:bCs/>
        </w:rPr>
        <w:t xml:space="preserve"> </w:t>
      </w:r>
      <w:r w:rsidR="00D60B34" w:rsidRPr="00926EA5">
        <w:rPr>
          <w:b/>
          <w:bCs/>
        </w:rPr>
        <w:t>site</w:t>
      </w:r>
      <w:r w:rsidR="00832883">
        <w:t xml:space="preserve">. </w:t>
      </w:r>
    </w:p>
    <w:p w14:paraId="09BAC061" w14:textId="77777777" w:rsidR="00926EA5" w:rsidRDefault="00926EA5" w:rsidP="00301CE2">
      <w:pPr>
        <w:rPr>
          <w:b/>
          <w:lang w:eastAsia="en-NZ"/>
        </w:rPr>
      </w:pPr>
    </w:p>
    <w:p w14:paraId="42476ACD" w14:textId="2487A115" w:rsidR="00926EA5" w:rsidRDefault="000B4C0D" w:rsidP="00301CE2">
      <w:pPr>
        <w:rPr>
          <w:b/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8400" behindDoc="1" locked="0" layoutInCell="1" allowOverlap="1" wp14:anchorId="33AAA9AA" wp14:editId="3E316421">
                <wp:simplePos x="0" y="0"/>
                <wp:positionH relativeFrom="margin">
                  <wp:posOffset>2131060</wp:posOffset>
                </wp:positionH>
                <wp:positionV relativeFrom="paragraph">
                  <wp:posOffset>311785</wp:posOffset>
                </wp:positionV>
                <wp:extent cx="3599815" cy="4171950"/>
                <wp:effectExtent l="0" t="0" r="635" b="0"/>
                <wp:wrapNone/>
                <wp:docPr id="147540799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4171950"/>
                        </a:xfrm>
                        <a:prstGeom prst="rect">
                          <a:avLst/>
                        </a:prstGeom>
                        <a:solidFill>
                          <a:srgbClr val="C5E0B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3B5B2913">
              <v:rect id="Rectangle 1" style="position:absolute;margin-left:167.8pt;margin-top:24.55pt;width:283.45pt;height:328.5pt;z-index:-251438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lt="&quot;&quot;" o:spid="_x0000_s1026" fillcolor="#c5e0b4" stroked="f" strokeweight="1pt" w14:anchorId="40972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">
                <w10:wrap anchorx="margin"/>
              </v:rect>
            </w:pict>
          </mc:Fallback>
        </mc:AlternateContent>
      </w:r>
    </w:p>
    <w:p w14:paraId="3549C45C" w14:textId="269D2A21" w:rsidR="00301CE2" w:rsidRPr="00F535F1" w:rsidRDefault="00FA5D19" w:rsidP="00301CE2">
      <w:pPr>
        <w:rPr>
          <w:rFonts w:ascii="Times New Roman" w:hAnsi="Times New Roman" w:cs="Times New Roman"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876352" behindDoc="0" locked="0" layoutInCell="1" allowOverlap="1" wp14:anchorId="4B8AE0C4" wp14:editId="19CE9A94">
            <wp:simplePos x="0" y="0"/>
            <wp:positionH relativeFrom="margin">
              <wp:posOffset>-263236</wp:posOffset>
            </wp:positionH>
            <wp:positionV relativeFrom="paragraph">
              <wp:posOffset>291176</wp:posOffset>
            </wp:positionV>
            <wp:extent cx="1645920" cy="1647825"/>
            <wp:effectExtent l="0" t="0" r="0" b="9525"/>
            <wp:wrapThrough wrapText="bothSides">
              <wp:wrapPolygon edited="0">
                <wp:start x="0" y="0"/>
                <wp:lineTo x="0" y="21475"/>
                <wp:lineTo x="21250" y="21475"/>
                <wp:lineTo x="21250" y="0"/>
                <wp:lineTo x="0" y="0"/>
              </wp:wrapPolygon>
            </wp:wrapThrough>
            <wp:docPr id="1357" name="Picture 13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" name="Picture 13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1CE2" w:rsidRPr="00F535F1">
        <w:rPr>
          <w:b/>
          <w:lang w:eastAsia="en-NZ"/>
        </w:rPr>
        <w:t>Enabling Good Lives</w:t>
      </w:r>
      <w:r w:rsidR="00301CE2" w:rsidRPr="00F535F1">
        <w:rPr>
          <w:lang w:eastAsia="en-NZ"/>
        </w:rPr>
        <w:t xml:space="preserve"> is a different way of thinking about disability support.</w:t>
      </w:r>
    </w:p>
    <w:p w14:paraId="69FEBC36" w14:textId="3AFA124F" w:rsidR="00301CE2" w:rsidRPr="00F535F1" w:rsidRDefault="00301CE2" w:rsidP="00301CE2">
      <w:pPr>
        <w:rPr>
          <w:rFonts w:ascii="Times New Roman" w:hAnsi="Times New Roman" w:cs="Times New Roman"/>
          <w:lang w:eastAsia="en-NZ"/>
        </w:rPr>
      </w:pPr>
    </w:p>
    <w:p w14:paraId="6C8745B2" w14:textId="206DE212" w:rsidR="00301CE2" w:rsidRPr="00F535F1" w:rsidRDefault="00301CE2" w:rsidP="00301CE2">
      <w:pPr>
        <w:ind w:left="3544"/>
        <w:rPr>
          <w:rFonts w:ascii="Times New Roman" w:eastAsia="Times New Roman" w:hAnsi="Times New Roman" w:cs="Times New Roman"/>
          <w:szCs w:val="32"/>
          <w:lang w:eastAsia="en-NZ"/>
        </w:rPr>
      </w:pPr>
    </w:p>
    <w:p w14:paraId="1C89B4F4" w14:textId="77777777" w:rsidR="00301CE2" w:rsidRPr="00F535F1" w:rsidRDefault="00301CE2" w:rsidP="00301CE2">
      <w:pPr>
        <w:rPr>
          <w:rFonts w:ascii="Times New Roman" w:eastAsia="Times New Roman" w:hAnsi="Times New Roman" w:cs="Times New Roman"/>
          <w:szCs w:val="32"/>
          <w:lang w:eastAsia="en-NZ"/>
        </w:rPr>
      </w:pPr>
      <w:r w:rsidRPr="00F535F1">
        <w:rPr>
          <w:rFonts w:eastAsia="Times New Roman" w:cs="Arial"/>
          <w:color w:val="000000"/>
          <w:szCs w:val="32"/>
          <w:lang w:eastAsia="en-NZ"/>
        </w:rPr>
        <w:t>Enabling Good Lives is about having:</w:t>
      </w:r>
    </w:p>
    <w:p w14:paraId="69EFAEB5" w14:textId="7C4BFB85" w:rsidR="00301CE2" w:rsidRPr="00245C4A" w:rsidRDefault="00FA5D19" w:rsidP="00301CE2">
      <w:pPr>
        <w:pStyle w:val="Listtoplevel"/>
      </w:pPr>
      <w:r w:rsidRPr="00245C4A">
        <w:drawing>
          <wp:anchor distT="0" distB="0" distL="114300" distR="114300" simplePos="0" relativeHeight="251875328" behindDoc="0" locked="0" layoutInCell="1" allowOverlap="1" wp14:anchorId="09FA51AF" wp14:editId="29E4250F">
            <wp:simplePos x="0" y="0"/>
            <wp:positionH relativeFrom="margin">
              <wp:posOffset>0</wp:posOffset>
            </wp:positionH>
            <wp:positionV relativeFrom="paragraph">
              <wp:posOffset>454603</wp:posOffset>
            </wp:positionV>
            <wp:extent cx="1457325" cy="1457325"/>
            <wp:effectExtent l="0" t="0" r="9525" b="9525"/>
            <wp:wrapThrough wrapText="bothSides">
              <wp:wrapPolygon edited="0">
                <wp:start x="4518" y="1694"/>
                <wp:lineTo x="3671" y="2541"/>
                <wp:lineTo x="1412" y="5929"/>
                <wp:lineTo x="565" y="7906"/>
                <wp:lineTo x="0" y="9882"/>
                <wp:lineTo x="0" y="20329"/>
                <wp:lineTo x="3388" y="20329"/>
                <wp:lineTo x="3388" y="21459"/>
                <wp:lineTo x="16941" y="21459"/>
                <wp:lineTo x="16659" y="20329"/>
                <wp:lineTo x="21459" y="20329"/>
                <wp:lineTo x="21459" y="10729"/>
                <wp:lineTo x="20047" y="6776"/>
                <wp:lineTo x="20612" y="3106"/>
                <wp:lineTo x="17506" y="2259"/>
                <wp:lineTo x="6212" y="1694"/>
                <wp:lineTo x="4518" y="1694"/>
              </wp:wrapPolygon>
            </wp:wrapThrough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1CE2" w:rsidRPr="00245C4A">
        <w:t>choice and control in your life</w:t>
      </w:r>
    </w:p>
    <w:p w14:paraId="2B0E4D31" w14:textId="55C832A6" w:rsidR="00301CE2" w:rsidRPr="00245C4A" w:rsidRDefault="00301CE2" w:rsidP="00301CE2">
      <w:pPr>
        <w:pStyle w:val="Listtoplevel"/>
      </w:pPr>
      <w:r w:rsidRPr="00245C4A">
        <w:t>the support you need and want</w:t>
      </w:r>
    </w:p>
    <w:p w14:paraId="5EB418CE" w14:textId="77777777" w:rsidR="00301CE2" w:rsidRDefault="00301CE2" w:rsidP="00301CE2">
      <w:pPr>
        <w:pStyle w:val="Listtoplevel"/>
      </w:pPr>
      <w:r w:rsidRPr="00245C4A">
        <w:t xml:space="preserve">a good life. </w:t>
      </w:r>
    </w:p>
    <w:p w14:paraId="48329229" w14:textId="77777777" w:rsidR="00926EA5" w:rsidRDefault="00926EA5" w:rsidP="00926EA5"/>
    <w:p w14:paraId="10971E83" w14:textId="77777777" w:rsidR="00926EA5" w:rsidRDefault="00926EA5" w:rsidP="00926EA5"/>
    <w:p w14:paraId="797E4430" w14:textId="671C2F2B" w:rsidR="00926EA5" w:rsidRDefault="00926EA5" w:rsidP="00926EA5">
      <w:r>
        <w:rPr>
          <w:noProof/>
        </w:rPr>
        <mc:AlternateContent>
          <mc:Choice Requires="wps">
            <w:drawing>
              <wp:anchor distT="0" distB="0" distL="114300" distR="114300" simplePos="0" relativeHeight="252096512" behindDoc="1" locked="0" layoutInCell="1" allowOverlap="1" wp14:anchorId="0EDF0C79" wp14:editId="4BAD8A52">
                <wp:simplePos x="0" y="0"/>
                <wp:positionH relativeFrom="margin">
                  <wp:align>right</wp:align>
                </wp:positionH>
                <wp:positionV relativeFrom="paragraph">
                  <wp:posOffset>-47625</wp:posOffset>
                </wp:positionV>
                <wp:extent cx="3599815" cy="4905375"/>
                <wp:effectExtent l="0" t="0" r="635" b="9525"/>
                <wp:wrapNone/>
                <wp:docPr id="1755561393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4905375"/>
                        </a:xfrm>
                        <a:prstGeom prst="rect">
                          <a:avLst/>
                        </a:prstGeom>
                        <a:solidFill>
                          <a:srgbClr val="C5E0B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7FF6E614">
              <v:rect id="Rectangle 1" style="position:absolute;margin-left:232.25pt;margin-top:-3.75pt;width:283.45pt;height:386.25pt;z-index:-2512199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lt="&quot;&quot;" o:spid="_x0000_s1026" fillcolor="#c5e0b4" stroked="f" strokeweight="1pt" w14:anchorId="7761E9D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94464" behindDoc="0" locked="0" layoutInCell="1" allowOverlap="1" wp14:anchorId="5C517ABF" wp14:editId="0262FF82">
            <wp:simplePos x="0" y="0"/>
            <wp:positionH relativeFrom="margin">
              <wp:align>left</wp:align>
            </wp:positionH>
            <wp:positionV relativeFrom="paragraph">
              <wp:posOffset>422275</wp:posOffset>
            </wp:positionV>
            <wp:extent cx="1625109" cy="904875"/>
            <wp:effectExtent l="0" t="0" r="0" b="0"/>
            <wp:wrapNone/>
            <wp:docPr id="703668368" name="Picture 7036683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668368" name="Picture 7036683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5109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6EA5">
        <w:rPr>
          <w:b/>
          <w:bCs/>
        </w:rPr>
        <w:t>Needs Assessment and Service Coordination / NASC</w:t>
      </w:r>
      <w:r>
        <w:t xml:space="preserve"> work with disabled people to access disability supports so they can have a good life. </w:t>
      </w:r>
    </w:p>
    <w:p w14:paraId="7C0ACD6F" w14:textId="0D6E9CCB" w:rsidR="00926EA5" w:rsidRDefault="00926EA5" w:rsidP="00926EA5"/>
    <w:p w14:paraId="45782006" w14:textId="3E4218D2" w:rsidR="00926EA5" w:rsidRDefault="00926EA5" w:rsidP="00926EA5"/>
    <w:p w14:paraId="6799086B" w14:textId="20D687C1" w:rsidR="00926EA5" w:rsidRDefault="00926EA5" w:rsidP="00926EA5">
      <w:r>
        <w:rPr>
          <w:noProof/>
        </w:rPr>
        <w:drawing>
          <wp:anchor distT="0" distB="0" distL="114300" distR="114300" simplePos="0" relativeHeight="252092416" behindDoc="0" locked="0" layoutInCell="1" allowOverlap="1" wp14:anchorId="0D51B49B" wp14:editId="0D21D010">
            <wp:simplePos x="0" y="0"/>
            <wp:positionH relativeFrom="margin">
              <wp:align>left</wp:align>
            </wp:positionH>
            <wp:positionV relativeFrom="paragraph">
              <wp:posOffset>260350</wp:posOffset>
            </wp:positionV>
            <wp:extent cx="1620000" cy="1620000"/>
            <wp:effectExtent l="0" t="0" r="0" b="0"/>
            <wp:wrapNone/>
            <wp:docPr id="348868939" name="Picture 3488689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868939" name="Picture 3488689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This includes checking disability supports if there are </w:t>
      </w:r>
      <w:r>
        <w:br/>
        <w:t>concerns / worries about:</w:t>
      </w:r>
    </w:p>
    <w:p w14:paraId="11B867AE" w14:textId="048D53A6" w:rsidR="00926EA5" w:rsidRDefault="00926EA5" w:rsidP="00926EA5">
      <w:pPr>
        <w:pStyle w:val="Listtoplevel"/>
      </w:pPr>
      <w:r>
        <w:t>quality</w:t>
      </w:r>
    </w:p>
    <w:p w14:paraId="2C715408" w14:textId="7A3D9778" w:rsidR="00926EA5" w:rsidRDefault="00926EA5" w:rsidP="00926EA5">
      <w:pPr>
        <w:pStyle w:val="Listtoplevel"/>
      </w:pPr>
      <w:r w:rsidRPr="00926EA5">
        <w:rPr>
          <w:b/>
          <w:bCs/>
        </w:rPr>
        <w:t>safeguarding</w:t>
      </w:r>
      <w:r>
        <w:t xml:space="preserve">. </w:t>
      </w:r>
    </w:p>
    <w:p w14:paraId="12B1862F" w14:textId="3AA110D0" w:rsidR="00926EA5" w:rsidRDefault="00926EA5" w:rsidP="00926EA5"/>
    <w:p w14:paraId="74F6BD27" w14:textId="656CCE34" w:rsidR="00926EA5" w:rsidRDefault="0011340C" w:rsidP="00926EA5">
      <w:r>
        <w:rPr>
          <w:noProof/>
        </w:rPr>
        <mc:AlternateContent>
          <mc:Choice Requires="wps">
            <w:drawing>
              <wp:anchor distT="0" distB="0" distL="114300" distR="114300" simplePos="0" relativeHeight="252098560" behindDoc="1" locked="0" layoutInCell="1" allowOverlap="1" wp14:anchorId="3626C0E6" wp14:editId="252EF0BF">
                <wp:simplePos x="0" y="0"/>
                <wp:positionH relativeFrom="margin">
                  <wp:posOffset>2178785</wp:posOffset>
                </wp:positionH>
                <wp:positionV relativeFrom="paragraph">
                  <wp:posOffset>245110</wp:posOffset>
                </wp:positionV>
                <wp:extent cx="3599815" cy="1171575"/>
                <wp:effectExtent l="0" t="0" r="635" b="9525"/>
                <wp:wrapNone/>
                <wp:docPr id="1877236055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171575"/>
                        </a:xfrm>
                        <a:prstGeom prst="rect">
                          <a:avLst/>
                        </a:prstGeom>
                        <a:solidFill>
                          <a:srgbClr val="C5E0B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5CDC20E9">
              <v:rect id="Rectangle 1" style="position:absolute;margin-left:171.55pt;margin-top:19.3pt;width:283.45pt;height:92.25pt;z-index:-251217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lt="&quot;&quot;" o:spid="_x0000_s1026" fillcolor="#c5e0b4" stroked="f" strokeweight="1pt" w14:anchorId="0911CF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">
                <w10:wrap anchorx="margin"/>
              </v:rect>
            </w:pict>
          </mc:Fallback>
        </mc:AlternateContent>
      </w:r>
      <w:r w:rsidR="00926EA5">
        <w:rPr>
          <w:noProof/>
        </w:rPr>
        <w:drawing>
          <wp:anchor distT="0" distB="0" distL="114300" distR="114300" simplePos="0" relativeHeight="252100608" behindDoc="0" locked="0" layoutInCell="1" allowOverlap="1" wp14:anchorId="08566D86" wp14:editId="1A2FA0B9">
            <wp:simplePos x="0" y="0"/>
            <wp:positionH relativeFrom="margin">
              <wp:align>left</wp:align>
            </wp:positionH>
            <wp:positionV relativeFrom="paragraph">
              <wp:posOffset>119380</wp:posOffset>
            </wp:positionV>
            <wp:extent cx="1620000" cy="1620000"/>
            <wp:effectExtent l="0" t="0" r="0" b="0"/>
            <wp:wrapNone/>
            <wp:docPr id="365293890" name="Picture 3652938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293890" name="Picture 3652938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74C7EF" w14:textId="2C989406" w:rsidR="00926EA5" w:rsidRDefault="00926EA5" w:rsidP="00926EA5">
      <w:r w:rsidRPr="00926EA5">
        <w:rPr>
          <w:b/>
          <w:bCs/>
        </w:rPr>
        <w:t>Safeguarding</w:t>
      </w:r>
      <w:r>
        <w:t xml:space="preserve"> protects the rights of a person to make their own decisions about their life.</w:t>
      </w:r>
    </w:p>
    <w:p w14:paraId="3C1F2FAD" w14:textId="4ED45936" w:rsidR="00926EA5" w:rsidRDefault="00926EA5">
      <w:pPr>
        <w:spacing w:line="240" w:lineRule="auto"/>
        <w:ind w:left="0"/>
      </w:pPr>
      <w:r>
        <w:br w:type="page"/>
      </w:r>
    </w:p>
    <w:p w14:paraId="0A71F752" w14:textId="42B5DFE3" w:rsidR="00926EA5" w:rsidRDefault="00926EA5" w:rsidP="00926EA5">
      <w:r>
        <w:rPr>
          <w:noProof/>
        </w:rPr>
        <mc:AlternateContent>
          <mc:Choice Requires="wps">
            <w:drawing>
              <wp:anchor distT="0" distB="0" distL="114300" distR="114300" simplePos="0" relativeHeight="252085248" behindDoc="1" locked="0" layoutInCell="1" allowOverlap="1" wp14:anchorId="3E14403E" wp14:editId="24CBF65C">
                <wp:simplePos x="0" y="0"/>
                <wp:positionH relativeFrom="margin">
                  <wp:posOffset>2129150</wp:posOffset>
                </wp:positionH>
                <wp:positionV relativeFrom="paragraph">
                  <wp:posOffset>-53396</wp:posOffset>
                </wp:positionV>
                <wp:extent cx="3599815" cy="4885700"/>
                <wp:effectExtent l="0" t="0" r="0" b="3810"/>
                <wp:wrapNone/>
                <wp:docPr id="76889863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4885700"/>
                        </a:xfrm>
                        <a:prstGeom prst="rect">
                          <a:avLst/>
                        </a:prstGeom>
                        <a:solidFill>
                          <a:srgbClr val="C5E0B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65BA9BB9">
              <v:rect id="Rectangle 1" style="position:absolute;margin-left:167.65pt;margin-top:-4.2pt;width:283.45pt;height:384.7pt;z-index:-251231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lt="&quot;&quot;" o:spid="_x0000_s1026" fillcolor="#c5e0b4" stroked="f" strokeweight="1pt" w14:anchorId="108E938B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86272" behindDoc="0" locked="0" layoutInCell="1" allowOverlap="1" wp14:anchorId="2ED77C1C" wp14:editId="1BC11577">
            <wp:simplePos x="0" y="0"/>
            <wp:positionH relativeFrom="margin">
              <wp:posOffset>0</wp:posOffset>
            </wp:positionH>
            <wp:positionV relativeFrom="paragraph">
              <wp:posOffset>165100</wp:posOffset>
            </wp:positionV>
            <wp:extent cx="1485900" cy="1050290"/>
            <wp:effectExtent l="0" t="0" r="0" b="0"/>
            <wp:wrapNone/>
            <wp:docPr id="2040748090" name="Picture 20407480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748090" name="Picture 20407480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050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Here </w:t>
      </w:r>
      <w:r w:rsidRPr="00D60B34">
        <w:rPr>
          <w:b/>
          <w:bCs/>
        </w:rPr>
        <w:t>site</w:t>
      </w:r>
      <w:r>
        <w:t xml:space="preserve"> means who you go to </w:t>
      </w:r>
      <w:r w:rsidR="006553F0">
        <w:t xml:space="preserve">so you can </w:t>
      </w:r>
      <w:r>
        <w:t>get your needs assessment done.</w:t>
      </w:r>
    </w:p>
    <w:p w14:paraId="5129C6A6" w14:textId="77777777" w:rsidR="00926EA5" w:rsidRDefault="00926EA5" w:rsidP="00926EA5"/>
    <w:p w14:paraId="4AB6C18B" w14:textId="77777777" w:rsidR="00926EA5" w:rsidRDefault="00926EA5" w:rsidP="00926EA5"/>
    <w:p w14:paraId="602BD945" w14:textId="77777777" w:rsidR="00926EA5" w:rsidRDefault="00926EA5" w:rsidP="00926EA5">
      <w:r>
        <w:rPr>
          <w:noProof/>
        </w:rPr>
        <w:drawing>
          <wp:anchor distT="0" distB="0" distL="114300" distR="114300" simplePos="0" relativeHeight="252089344" behindDoc="0" locked="0" layoutInCell="1" allowOverlap="1" wp14:anchorId="59614128" wp14:editId="030D8DF3">
            <wp:simplePos x="0" y="0"/>
            <wp:positionH relativeFrom="margin">
              <wp:align>left</wp:align>
            </wp:positionH>
            <wp:positionV relativeFrom="paragraph">
              <wp:posOffset>471805</wp:posOffset>
            </wp:positionV>
            <wp:extent cx="1620000" cy="826134"/>
            <wp:effectExtent l="0" t="0" r="0" b="0"/>
            <wp:wrapNone/>
            <wp:docPr id="605165005" name="Picture 6051650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165005" name="Picture 6051650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8261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In this Easy Read the word </w:t>
      </w:r>
      <w:r w:rsidRPr="006C245C">
        <w:rPr>
          <w:b/>
          <w:bCs/>
        </w:rPr>
        <w:t>site</w:t>
      </w:r>
      <w:r>
        <w:t xml:space="preserve"> refers to your:</w:t>
      </w:r>
    </w:p>
    <w:p w14:paraId="0D3B1BDD" w14:textId="77777777" w:rsidR="00926EA5" w:rsidRPr="006C245C" w:rsidRDefault="00926EA5" w:rsidP="00926EA5">
      <w:pPr>
        <w:pStyle w:val="Listtoplevel"/>
      </w:pPr>
      <w:r w:rsidRPr="006C245C">
        <w:t>Needs Assessment and Service Coordination / NASC</w:t>
      </w:r>
      <w:r>
        <w:t xml:space="preserve"> site</w:t>
      </w:r>
    </w:p>
    <w:p w14:paraId="2FA8A110" w14:textId="77777777" w:rsidR="00926EA5" w:rsidRPr="00BB2D60" w:rsidRDefault="00926EA5" w:rsidP="00926EA5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 w:rsidRPr="00BB2D60">
        <w:rPr>
          <w:b/>
          <w:bCs/>
        </w:rPr>
        <w:drawing>
          <wp:anchor distT="0" distB="0" distL="114300" distR="114300" simplePos="0" relativeHeight="252087296" behindDoc="0" locked="0" layoutInCell="1" allowOverlap="1" wp14:anchorId="3A0B64C4" wp14:editId="6225839A">
            <wp:simplePos x="0" y="0"/>
            <wp:positionH relativeFrom="margin">
              <wp:align>left</wp:align>
            </wp:positionH>
            <wp:positionV relativeFrom="paragraph">
              <wp:posOffset>311785</wp:posOffset>
            </wp:positionV>
            <wp:extent cx="1310005" cy="1310005"/>
            <wp:effectExtent l="0" t="0" r="4445" b="4445"/>
            <wp:wrapNone/>
            <wp:docPr id="1852424149" name="Picture 16865314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26665" name="Picture 16865314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10005" cy="131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B2D60">
        <w:rPr>
          <w:b/>
          <w:bCs/>
        </w:rPr>
        <w:t>or</w:t>
      </w:r>
    </w:p>
    <w:p w14:paraId="7337A9FE" w14:textId="77777777" w:rsidR="00926EA5" w:rsidRPr="006C245C" w:rsidRDefault="00926EA5" w:rsidP="00926EA5">
      <w:pPr>
        <w:pStyle w:val="Listtoplevel"/>
      </w:pPr>
      <w:r>
        <w:rPr>
          <w:rFonts w:ascii="Times New Roman" w:hAnsi="Times New Roman" w:cs="Times New Roman"/>
          <w:bdr w:val="none" w:sz="0" w:space="0" w:color="auto" w:frame="1"/>
          <w:lang w:eastAsia="en-NZ"/>
        </w:rPr>
        <w:drawing>
          <wp:anchor distT="0" distB="0" distL="114300" distR="114300" simplePos="0" relativeHeight="252088320" behindDoc="0" locked="0" layoutInCell="1" allowOverlap="1" wp14:anchorId="543697F7" wp14:editId="4D70C395">
            <wp:simplePos x="0" y="0"/>
            <wp:positionH relativeFrom="margin">
              <wp:posOffset>514350</wp:posOffset>
            </wp:positionH>
            <wp:positionV relativeFrom="paragraph">
              <wp:posOffset>458470</wp:posOffset>
            </wp:positionV>
            <wp:extent cx="1314450" cy="317500"/>
            <wp:effectExtent l="0" t="0" r="0" b="0"/>
            <wp:wrapThrough wrapText="bothSides">
              <wp:wrapPolygon edited="0">
                <wp:start x="0" y="2592"/>
                <wp:lineTo x="0" y="14256"/>
                <wp:lineTo x="7200" y="18144"/>
                <wp:lineTo x="9078" y="18144"/>
                <wp:lineTo x="21287" y="14256"/>
                <wp:lineTo x="21287" y="6480"/>
                <wp:lineTo x="18157" y="2592"/>
                <wp:lineTo x="0" y="2592"/>
              </wp:wrapPolygon>
            </wp:wrapThrough>
            <wp:docPr id="749971363" name="Picture 7499713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" name="Picture 13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31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245C">
        <w:t>Enabling Good Lives / EGL</w:t>
      </w:r>
      <w:r>
        <w:t xml:space="preserve"> site</w:t>
      </w:r>
      <w:r w:rsidRPr="006C245C">
        <w:t xml:space="preserve">. </w:t>
      </w:r>
    </w:p>
    <w:p w14:paraId="3981648B" w14:textId="77777777" w:rsidR="00926EA5" w:rsidRDefault="00926EA5" w:rsidP="00926EA5"/>
    <w:p w14:paraId="3E288608" w14:textId="013C6749" w:rsidR="00301CE2" w:rsidRDefault="00926EA5" w:rsidP="00301CE2">
      <w:pPr>
        <w:spacing w:line="240" w:lineRule="auto"/>
        <w:ind w:left="0"/>
      </w:pPr>
      <w:r>
        <w:br w:type="page"/>
      </w:r>
    </w:p>
    <w:p w14:paraId="49ADCB8B" w14:textId="43C1D4ED" w:rsidR="00355D7A" w:rsidRDefault="00355D7A" w:rsidP="00355D7A">
      <w:pPr>
        <w:pStyle w:val="Heading1"/>
      </w:pPr>
      <w:bookmarkStart w:id="3" w:name="_Things_to_think"/>
      <w:bookmarkStart w:id="4" w:name="_Toc229563695"/>
      <w:bookmarkEnd w:id="3"/>
      <w:r>
        <w:t>Things to think about for your assessment</w:t>
      </w:r>
      <w:bookmarkEnd w:id="4"/>
    </w:p>
    <w:p w14:paraId="21892E45" w14:textId="77777777" w:rsidR="00355D7A" w:rsidRDefault="00355D7A" w:rsidP="00355D7A"/>
    <w:p w14:paraId="7260A585" w14:textId="3F2071B8" w:rsidR="00355D7A" w:rsidRDefault="00B70E40" w:rsidP="00355D7A">
      <w:r>
        <w:rPr>
          <w:noProof/>
        </w:rPr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5AB7782F" wp14:editId="20BEB164">
                <wp:simplePos x="0" y="0"/>
                <wp:positionH relativeFrom="column">
                  <wp:posOffset>0</wp:posOffset>
                </wp:positionH>
                <wp:positionV relativeFrom="paragraph">
                  <wp:posOffset>345440</wp:posOffset>
                </wp:positionV>
                <wp:extent cx="1403985" cy="1821180"/>
                <wp:effectExtent l="0" t="0" r="5715" b="7620"/>
                <wp:wrapNone/>
                <wp:docPr id="1719383723" name="Group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3985" cy="1821180"/>
                          <a:chOff x="0" y="0"/>
                          <a:chExt cx="1403985" cy="1821180"/>
                        </a:xfrm>
                      </wpg:grpSpPr>
                      <pic:pic xmlns:pic="http://schemas.openxmlformats.org/drawingml/2006/picture">
                        <pic:nvPicPr>
                          <pic:cNvPr id="1910517698" name="Picture 27440283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3985" cy="1821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4222112" name="Picture 57320366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7675" y="142875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453D6EE2">
              <v:group id="Group 5" style="position:absolute;margin-left:0;margin-top:27.2pt;width:110.55pt;height:143.4pt;z-index:251897856" alt="&quot;&quot;" coordsize="14039,18211" o:spid="_x0000_s1026" w14:anchorId="56197F3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">
                <v:shape id="Picture 274402830" style="position:absolute;width:14039;height:18211;visibility:visible;mso-wrap-style:square" alt="&quot;&quot;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">
                  <v:imagedata o:title="" r:id="rId40"/>
                </v:shape>
                <v:shape id="Picture 573203667" style="position:absolute;left:4476;top:1428;width:8001;height:8001;visibility:visible;mso-wrap-style:square" alt="&quot;&quot;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">
                  <v:imagedata o:title="" r:id="rId41"/>
                </v:shape>
              </v:group>
            </w:pict>
          </mc:Fallback>
        </mc:AlternateContent>
      </w:r>
    </w:p>
    <w:p w14:paraId="7DC7C6B7" w14:textId="0ADF6F3F" w:rsidR="00355D7A" w:rsidRDefault="00355D7A" w:rsidP="00355D7A">
      <w:r>
        <w:t>It is a good idea to think about what:</w:t>
      </w:r>
    </w:p>
    <w:p w14:paraId="4B7F27FA" w14:textId="13C96859" w:rsidR="00355D7A" w:rsidRDefault="00355D7A" w:rsidP="00355D7A">
      <w:pPr>
        <w:pStyle w:val="Listtoplevel"/>
      </w:pPr>
      <w:r>
        <w:t xml:space="preserve">you would like to share with us </w:t>
      </w:r>
    </w:p>
    <w:p w14:paraId="76C9D0B3" w14:textId="4AAEC957" w:rsidR="00C33862" w:rsidRDefault="00355D7A" w:rsidP="00C33862">
      <w:pPr>
        <w:pStyle w:val="Listtoplevel"/>
      </w:pPr>
      <w:r>
        <w:t xml:space="preserve">is important for us to know. </w:t>
      </w:r>
    </w:p>
    <w:p w14:paraId="4CAF71C9" w14:textId="3603007A" w:rsidR="00C33862" w:rsidRDefault="00C33862" w:rsidP="00C33862">
      <w:pPr>
        <w:rPr>
          <w:rFonts w:eastAsia="Arial Unicode MS"/>
        </w:rPr>
      </w:pPr>
    </w:p>
    <w:p w14:paraId="6802A0DB" w14:textId="20A42F91" w:rsidR="00C33862" w:rsidRDefault="00B70E40" w:rsidP="00C33862">
      <w:pPr>
        <w:rPr>
          <w:rFonts w:eastAsia="Arial Unicode MS"/>
        </w:rPr>
      </w:pPr>
      <w:r>
        <w:rPr>
          <w:noProof/>
        </w:rPr>
        <w:drawing>
          <wp:anchor distT="0" distB="0" distL="114300" distR="114300" simplePos="0" relativeHeight="251899904" behindDoc="0" locked="0" layoutInCell="1" allowOverlap="1" wp14:anchorId="5319024E" wp14:editId="4EA8100F">
            <wp:simplePos x="0" y="0"/>
            <wp:positionH relativeFrom="margin">
              <wp:posOffset>-635</wp:posOffset>
            </wp:positionH>
            <wp:positionV relativeFrom="paragraph">
              <wp:posOffset>165735</wp:posOffset>
            </wp:positionV>
            <wp:extent cx="1285875" cy="1288992"/>
            <wp:effectExtent l="0" t="0" r="0" b="6985"/>
            <wp:wrapNone/>
            <wp:docPr id="1370879254" name="Picture 13708792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879254" name="Picture 13708792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2889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13923B" w14:textId="34F4711D" w:rsidR="00C33862" w:rsidRDefault="00C33862" w:rsidP="00C33862">
      <w:pPr>
        <w:rPr>
          <w:rFonts w:eastAsia="Arial Unicode MS"/>
        </w:rPr>
      </w:pPr>
      <w:r>
        <w:rPr>
          <w:rFonts w:eastAsia="Arial Unicode MS"/>
        </w:rPr>
        <w:t xml:space="preserve">This section has examples of what might be talked about at the assessment. </w:t>
      </w:r>
    </w:p>
    <w:p w14:paraId="5F3E90D1" w14:textId="77777777" w:rsidR="00C33862" w:rsidRDefault="00C33862" w:rsidP="00C33862">
      <w:pPr>
        <w:rPr>
          <w:rFonts w:eastAsia="Arial Unicode MS"/>
        </w:rPr>
      </w:pPr>
    </w:p>
    <w:p w14:paraId="43A4F572" w14:textId="77777777" w:rsidR="00C33862" w:rsidRDefault="00C33862" w:rsidP="00C33862">
      <w:pPr>
        <w:rPr>
          <w:rFonts w:eastAsia="Arial Unicode MS"/>
        </w:rPr>
      </w:pPr>
    </w:p>
    <w:p w14:paraId="1568AFB6" w14:textId="0F2D463F" w:rsidR="00C33862" w:rsidRDefault="001472C5" w:rsidP="00C33862">
      <w:pPr>
        <w:rPr>
          <w:rFonts w:eastAsia="Arial Unicode MS"/>
        </w:rPr>
      </w:pPr>
      <w:r>
        <w:rPr>
          <w:noProof/>
        </w:rPr>
        <w:drawing>
          <wp:anchor distT="0" distB="0" distL="114300" distR="114300" simplePos="0" relativeHeight="251906048" behindDoc="0" locked="0" layoutInCell="1" allowOverlap="1" wp14:anchorId="56EC9ECD" wp14:editId="725C9FBB">
            <wp:simplePos x="0" y="0"/>
            <wp:positionH relativeFrom="margin">
              <wp:posOffset>1085850</wp:posOffset>
            </wp:positionH>
            <wp:positionV relativeFrom="paragraph">
              <wp:posOffset>520700</wp:posOffset>
            </wp:positionV>
            <wp:extent cx="276225" cy="276225"/>
            <wp:effectExtent l="0" t="0" r="9525" b="9525"/>
            <wp:wrapNone/>
            <wp:docPr id="1594933361" name="Picture 15949333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933361" name="Picture 15949333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4000" behindDoc="0" locked="0" layoutInCell="1" allowOverlap="1" wp14:anchorId="616952BE" wp14:editId="75C06E83">
            <wp:simplePos x="0" y="0"/>
            <wp:positionH relativeFrom="margin">
              <wp:posOffset>200025</wp:posOffset>
            </wp:positionH>
            <wp:positionV relativeFrom="paragraph">
              <wp:posOffset>596900</wp:posOffset>
            </wp:positionV>
            <wp:extent cx="276225" cy="276225"/>
            <wp:effectExtent l="0" t="0" r="9525" b="9525"/>
            <wp:wrapNone/>
            <wp:docPr id="1047445746" name="Picture 10474457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445746" name="Picture 10474457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0E40">
        <w:rPr>
          <w:noProof/>
        </w:rPr>
        <w:drawing>
          <wp:anchor distT="0" distB="0" distL="114300" distR="114300" simplePos="0" relativeHeight="251901952" behindDoc="0" locked="0" layoutInCell="1" allowOverlap="1" wp14:anchorId="2E01D347" wp14:editId="207CFB46">
            <wp:simplePos x="0" y="0"/>
            <wp:positionH relativeFrom="margin">
              <wp:align>left</wp:align>
            </wp:positionH>
            <wp:positionV relativeFrom="paragraph">
              <wp:posOffset>396875</wp:posOffset>
            </wp:positionV>
            <wp:extent cx="1584000" cy="1584000"/>
            <wp:effectExtent l="0" t="0" r="0" b="0"/>
            <wp:wrapNone/>
            <wp:docPr id="1348308349" name="Picture 13483083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308349" name="Picture 13483083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000" cy="158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3862">
        <w:rPr>
          <w:rFonts w:eastAsia="Arial Unicode MS"/>
        </w:rPr>
        <w:t>Not all these examples will be part of your:</w:t>
      </w:r>
    </w:p>
    <w:p w14:paraId="5FFBC34E" w14:textId="2E978778" w:rsidR="00C33862" w:rsidRDefault="00C33862" w:rsidP="00C33862">
      <w:pPr>
        <w:pStyle w:val="Listtoplevel"/>
      </w:pPr>
      <w:r>
        <w:t>life</w:t>
      </w:r>
    </w:p>
    <w:p w14:paraId="450A7715" w14:textId="0C6FE517" w:rsidR="00C33862" w:rsidRDefault="00C33862" w:rsidP="00C33862">
      <w:pPr>
        <w:pStyle w:val="Listtoplevel"/>
      </w:pPr>
      <w:r>
        <w:t>needs.</w:t>
      </w:r>
    </w:p>
    <w:p w14:paraId="47430987" w14:textId="1229F819" w:rsidR="00C33862" w:rsidRDefault="00C33862" w:rsidP="00C33862">
      <w:pPr>
        <w:rPr>
          <w:rFonts w:eastAsia="Arial Unicode MS"/>
        </w:rPr>
      </w:pPr>
    </w:p>
    <w:p w14:paraId="232FF95C" w14:textId="77777777" w:rsidR="00C33862" w:rsidRDefault="00C33862" w:rsidP="00C33862">
      <w:pPr>
        <w:rPr>
          <w:rFonts w:eastAsia="Arial Unicode MS"/>
        </w:rPr>
      </w:pPr>
    </w:p>
    <w:p w14:paraId="377336AC" w14:textId="77777777" w:rsidR="00C33862" w:rsidRDefault="00C33862" w:rsidP="00C33862">
      <w:pPr>
        <w:rPr>
          <w:rFonts w:eastAsia="Arial Unicode MS"/>
        </w:rPr>
      </w:pPr>
    </w:p>
    <w:p w14:paraId="14ED2D93" w14:textId="77777777" w:rsidR="00C33862" w:rsidRDefault="00C33862" w:rsidP="00C33862">
      <w:pPr>
        <w:rPr>
          <w:rFonts w:eastAsia="Arial Unicode MS"/>
        </w:rPr>
      </w:pPr>
    </w:p>
    <w:p w14:paraId="4540E62B" w14:textId="0ACE4892" w:rsidR="00C33862" w:rsidRDefault="001472C5" w:rsidP="00C33862">
      <w:pPr>
        <w:rPr>
          <w:rFonts w:eastAsia="Arial Unicode MS"/>
        </w:rPr>
      </w:pPr>
      <w:r>
        <w:rPr>
          <w:noProof/>
        </w:rPr>
        <w:drawing>
          <wp:anchor distT="0" distB="0" distL="114300" distR="114300" simplePos="0" relativeHeight="251908096" behindDoc="0" locked="0" layoutInCell="1" allowOverlap="1" wp14:anchorId="3C0D3BD4" wp14:editId="6668CAC8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504950" cy="1504950"/>
            <wp:effectExtent l="0" t="0" r="0" b="0"/>
            <wp:wrapNone/>
            <wp:docPr id="1101275497" name="Picture 11012754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275497" name="Picture 11012754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3862">
        <w:rPr>
          <w:rFonts w:eastAsia="Arial Unicode MS"/>
        </w:rPr>
        <w:t>You may like to:</w:t>
      </w:r>
    </w:p>
    <w:p w14:paraId="2CB9EBF2" w14:textId="2ED3B4DD" w:rsidR="00C33862" w:rsidRDefault="00C33862" w:rsidP="00C33862">
      <w:pPr>
        <w:pStyle w:val="Listtoplevel"/>
      </w:pPr>
      <w:r>
        <w:t>make notes about the things that mean something to you</w:t>
      </w:r>
    </w:p>
    <w:p w14:paraId="50B27754" w14:textId="39A416AB" w:rsidR="00C33862" w:rsidRPr="0011340C" w:rsidRDefault="00F12023" w:rsidP="00C33862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 w:rsidRPr="0011340C">
        <w:rPr>
          <w:b/>
          <w:bCs/>
        </w:rPr>
        <w:drawing>
          <wp:anchor distT="0" distB="0" distL="114300" distR="114300" simplePos="0" relativeHeight="252109824" behindDoc="0" locked="0" layoutInCell="1" allowOverlap="1" wp14:anchorId="5E275277" wp14:editId="5DF3F5DE">
            <wp:simplePos x="0" y="0"/>
            <wp:positionH relativeFrom="column">
              <wp:posOffset>-96981</wp:posOffset>
            </wp:positionH>
            <wp:positionV relativeFrom="paragraph">
              <wp:posOffset>486814</wp:posOffset>
            </wp:positionV>
            <wp:extent cx="1981200" cy="1274228"/>
            <wp:effectExtent l="0" t="0" r="0" b="2540"/>
            <wp:wrapNone/>
            <wp:docPr id="2110361052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361052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4244" cy="12761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3862" w:rsidRPr="0011340C">
        <w:rPr>
          <w:b/>
          <w:bCs/>
        </w:rPr>
        <w:t>and</w:t>
      </w:r>
    </w:p>
    <w:p w14:paraId="51A150CC" w14:textId="28C21B75" w:rsidR="00C33862" w:rsidRDefault="00C33862" w:rsidP="00C33862">
      <w:pPr>
        <w:pStyle w:val="Listtoplevel"/>
      </w:pPr>
      <w:r>
        <w:t>bring the notes with you to the assessment.</w:t>
      </w:r>
    </w:p>
    <w:p w14:paraId="63E0CEBF" w14:textId="77777777" w:rsidR="00C33862" w:rsidRDefault="00C33862" w:rsidP="00C33862">
      <w:pPr>
        <w:rPr>
          <w:rFonts w:eastAsia="Arial Unicode MS"/>
        </w:rPr>
      </w:pPr>
    </w:p>
    <w:p w14:paraId="25896C7B" w14:textId="77777777" w:rsidR="00C33862" w:rsidRDefault="00C33862" w:rsidP="00C33862">
      <w:pPr>
        <w:rPr>
          <w:rFonts w:eastAsia="Arial Unicode MS"/>
        </w:rPr>
      </w:pPr>
    </w:p>
    <w:p w14:paraId="1B571FC9" w14:textId="00804F02" w:rsidR="00C33862" w:rsidRDefault="00C33862" w:rsidP="00C33862">
      <w:pPr>
        <w:pStyle w:val="Heading2"/>
        <w:rPr>
          <w:rFonts w:eastAsia="Arial Unicode MS"/>
        </w:rPr>
      </w:pPr>
      <w:bookmarkStart w:id="5" w:name="_Toc229563696"/>
      <w:r>
        <w:rPr>
          <w:rFonts w:eastAsia="Arial Unicode MS"/>
        </w:rPr>
        <w:t>What do you do every day?</w:t>
      </w:r>
      <w:bookmarkEnd w:id="5"/>
    </w:p>
    <w:p w14:paraId="03F35193" w14:textId="186B11FD" w:rsidR="00C33862" w:rsidRDefault="00F12023" w:rsidP="00C33862">
      <w:pPr>
        <w:rPr>
          <w:rFonts w:eastAsia="Arial Unicode MS"/>
        </w:rPr>
      </w:pPr>
      <w:r>
        <w:rPr>
          <w:rFonts w:eastAsia="Arial Unicode MS"/>
          <w:noProof/>
        </w:rPr>
        <mc:AlternateContent>
          <mc:Choice Requires="wpg">
            <w:drawing>
              <wp:anchor distT="0" distB="0" distL="114300" distR="114300" simplePos="0" relativeHeight="251915264" behindDoc="0" locked="0" layoutInCell="1" allowOverlap="1" wp14:anchorId="5E9DDE77" wp14:editId="318AF6B0">
                <wp:simplePos x="0" y="0"/>
                <wp:positionH relativeFrom="column">
                  <wp:posOffset>0</wp:posOffset>
                </wp:positionH>
                <wp:positionV relativeFrom="paragraph">
                  <wp:posOffset>168564</wp:posOffset>
                </wp:positionV>
                <wp:extent cx="1619885" cy="2131060"/>
                <wp:effectExtent l="0" t="0" r="0" b="2540"/>
                <wp:wrapNone/>
                <wp:docPr id="276559226" name="Group 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2131060"/>
                          <a:chOff x="0" y="0"/>
                          <a:chExt cx="1619885" cy="2131060"/>
                        </a:xfrm>
                      </wpg:grpSpPr>
                      <pic:pic xmlns:pic="http://schemas.openxmlformats.org/drawingml/2006/picture">
                        <pic:nvPicPr>
                          <pic:cNvPr id="86126081" name="Picture 92578044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2131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64296" name="Picture 149120214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360218"/>
                            <a:ext cx="1038225" cy="838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796B4FD8">
              <v:group id="Group 17" style="position:absolute;margin-left:0;margin-top:13.25pt;width:127.55pt;height:167.8pt;z-index:251915264" alt="&quot;&quot;" coordsize="16198,21310" o:spid="_x0000_s1026" w14:anchorId="24E53EDB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">
                <v:shape id="Picture 925780448" style="position:absolute;width:16198;height:21310;visibility:visible;mso-wrap-style:square" alt="&quot;&quot;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">
                  <v:imagedata o:title="" r:id="rId50"/>
                </v:shape>
                <v:shape id="Picture 1491202149" style="position:absolute;left:3048;top:3602;width:10382;height:8382;visibility:visible;mso-wrap-style:square" alt="&quot;&quot;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">
                  <v:imagedata o:title="" r:id="rId51"/>
                </v:shape>
              </v:group>
            </w:pict>
          </mc:Fallback>
        </mc:AlternateContent>
      </w:r>
    </w:p>
    <w:p w14:paraId="1283DA8B" w14:textId="0C8A9974" w:rsidR="002167F4" w:rsidRDefault="00C33862" w:rsidP="00C33862">
      <w:pPr>
        <w:rPr>
          <w:rFonts w:eastAsia="Arial Unicode MS"/>
        </w:rPr>
      </w:pPr>
      <w:r>
        <w:rPr>
          <w:rFonts w:eastAsia="Arial Unicode MS"/>
        </w:rPr>
        <w:t>Think about</w:t>
      </w:r>
      <w:r w:rsidR="002167F4">
        <w:rPr>
          <w:rFonts w:eastAsia="Arial Unicode MS"/>
        </w:rPr>
        <w:t>:</w:t>
      </w:r>
    </w:p>
    <w:p w14:paraId="5272880F" w14:textId="1DFD745F" w:rsidR="002167F4" w:rsidRDefault="00C33862" w:rsidP="002167F4">
      <w:pPr>
        <w:pStyle w:val="Listtoplevel"/>
      </w:pPr>
      <w:r>
        <w:t>the things you do every day</w:t>
      </w:r>
    </w:p>
    <w:p w14:paraId="31FE51C9" w14:textId="35EEAF02" w:rsidR="002167F4" w:rsidRDefault="002167F4" w:rsidP="002167F4">
      <w:pPr>
        <w:pStyle w:val="Listtoplevel"/>
      </w:pPr>
      <w:r>
        <w:t>when you are busy</w:t>
      </w:r>
    </w:p>
    <w:p w14:paraId="213980C2" w14:textId="0C40FA70" w:rsidR="00C33862" w:rsidRDefault="002167F4" w:rsidP="002167F4">
      <w:pPr>
        <w:pStyle w:val="Listtoplevel"/>
      </w:pPr>
      <w:r>
        <w:t>what would support you to make the hard parts of your day easier</w:t>
      </w:r>
      <w:r w:rsidR="00C33862">
        <w:t>.</w:t>
      </w:r>
    </w:p>
    <w:p w14:paraId="52C73E43" w14:textId="77777777" w:rsidR="002167F4" w:rsidRDefault="002167F4" w:rsidP="00C33862">
      <w:pPr>
        <w:rPr>
          <w:rFonts w:eastAsia="Arial Unicode MS"/>
        </w:rPr>
      </w:pPr>
    </w:p>
    <w:p w14:paraId="2FD72AE1" w14:textId="77777777" w:rsidR="002167F4" w:rsidRDefault="002167F4" w:rsidP="00C33862">
      <w:pPr>
        <w:rPr>
          <w:rFonts w:eastAsia="Arial Unicode MS"/>
        </w:rPr>
      </w:pPr>
    </w:p>
    <w:p w14:paraId="20C87181" w14:textId="77777777" w:rsidR="002167F4" w:rsidRDefault="002167F4" w:rsidP="00C33862">
      <w:pPr>
        <w:rPr>
          <w:rFonts w:eastAsia="Arial Unicode MS"/>
        </w:rPr>
      </w:pPr>
    </w:p>
    <w:p w14:paraId="489D773A" w14:textId="77777777" w:rsidR="00C33862" w:rsidRDefault="00C33862" w:rsidP="00C33862">
      <w:pPr>
        <w:rPr>
          <w:rFonts w:eastAsia="Arial Unicode MS"/>
        </w:rPr>
      </w:pPr>
    </w:p>
    <w:p w14:paraId="57D19423" w14:textId="77777777" w:rsidR="002167F4" w:rsidRDefault="002167F4" w:rsidP="00C33862">
      <w:pPr>
        <w:rPr>
          <w:rFonts w:eastAsia="Arial Unicode MS"/>
        </w:rPr>
      </w:pPr>
    </w:p>
    <w:p w14:paraId="3D0FC2FD" w14:textId="54002E4E" w:rsidR="002167F4" w:rsidRDefault="001472C5" w:rsidP="002167F4">
      <w:pPr>
        <w:pStyle w:val="Heading2"/>
        <w:rPr>
          <w:rFonts w:eastAsia="Arial Unicode MS"/>
        </w:rPr>
      </w:pPr>
      <w:bookmarkStart w:id="6" w:name="_Toc229563697"/>
      <w:r>
        <w:rPr>
          <w:noProof/>
        </w:rPr>
        <w:drawing>
          <wp:anchor distT="0" distB="0" distL="114300" distR="114300" simplePos="0" relativeHeight="251917312" behindDoc="0" locked="0" layoutInCell="1" allowOverlap="1" wp14:anchorId="106D5421" wp14:editId="693431C3">
            <wp:simplePos x="0" y="0"/>
            <wp:positionH relativeFrom="margin">
              <wp:align>left</wp:align>
            </wp:positionH>
            <wp:positionV relativeFrom="paragraph">
              <wp:posOffset>323850</wp:posOffset>
            </wp:positionV>
            <wp:extent cx="1628775" cy="1628775"/>
            <wp:effectExtent l="0" t="0" r="0" b="9525"/>
            <wp:wrapNone/>
            <wp:docPr id="108743500" name="Picture 1087435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43500" name="Picture 1087435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67F4">
        <w:rPr>
          <w:rFonts w:eastAsia="Arial Unicode MS"/>
        </w:rPr>
        <w:t>The important people in your life</w:t>
      </w:r>
      <w:bookmarkEnd w:id="6"/>
    </w:p>
    <w:p w14:paraId="2CFDBD7F" w14:textId="77777777" w:rsidR="002167F4" w:rsidRDefault="002167F4" w:rsidP="002167F4"/>
    <w:p w14:paraId="57BC5ADC" w14:textId="4C8EAC36" w:rsidR="002167F4" w:rsidRDefault="00FC2DFA" w:rsidP="002167F4">
      <w:r>
        <w:t>Think about:</w:t>
      </w:r>
    </w:p>
    <w:p w14:paraId="54837C07" w14:textId="647B7678" w:rsidR="00FC2DFA" w:rsidRDefault="001472C5" w:rsidP="00FC2DFA">
      <w:pPr>
        <w:pStyle w:val="Listtoplevel"/>
      </w:pPr>
      <w:r>
        <w:drawing>
          <wp:anchor distT="0" distB="0" distL="114300" distR="114300" simplePos="0" relativeHeight="251919360" behindDoc="0" locked="0" layoutInCell="1" allowOverlap="1" wp14:anchorId="1F80CE42" wp14:editId="1265F363">
            <wp:simplePos x="0" y="0"/>
            <wp:positionH relativeFrom="margin">
              <wp:align>left</wp:align>
            </wp:positionH>
            <wp:positionV relativeFrom="paragraph">
              <wp:posOffset>819150</wp:posOffset>
            </wp:positionV>
            <wp:extent cx="1285875" cy="1285875"/>
            <wp:effectExtent l="0" t="0" r="0" b="9525"/>
            <wp:wrapNone/>
            <wp:docPr id="1563511898" name="Picture 15635118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511898" name="Picture 15635118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2DFA">
        <w:t>the people who are important to you</w:t>
      </w:r>
    </w:p>
    <w:p w14:paraId="42CB2BF3" w14:textId="52ECE0DE" w:rsidR="00FC2DFA" w:rsidRDefault="00FC2DFA" w:rsidP="00FC2DFA">
      <w:pPr>
        <w:pStyle w:val="Listtoplevel"/>
      </w:pPr>
      <w:r>
        <w:t>who gives you support</w:t>
      </w:r>
    </w:p>
    <w:p w14:paraId="4A9E83E4" w14:textId="4E6BF029" w:rsidR="00FC2DFA" w:rsidRDefault="00FC2DFA" w:rsidP="00FC2DFA">
      <w:pPr>
        <w:pStyle w:val="Listtoplevel"/>
      </w:pPr>
      <w:r>
        <w:t>how you get along with people</w:t>
      </w:r>
    </w:p>
    <w:p w14:paraId="169C9A34" w14:textId="5A7C585C" w:rsidR="00FC2DFA" w:rsidRDefault="00067F4A" w:rsidP="006033CA">
      <w:pPr>
        <w:pStyle w:val="Listtoplevel"/>
      </w:pPr>
      <w:r>
        <w:drawing>
          <wp:anchor distT="0" distB="0" distL="114300" distR="114300" simplePos="0" relativeHeight="251921408" behindDoc="0" locked="0" layoutInCell="1" allowOverlap="1" wp14:anchorId="6F56957D" wp14:editId="6C36E5DE">
            <wp:simplePos x="0" y="0"/>
            <wp:positionH relativeFrom="margin">
              <wp:align>left</wp:align>
            </wp:positionH>
            <wp:positionV relativeFrom="paragraph">
              <wp:posOffset>123825</wp:posOffset>
            </wp:positionV>
            <wp:extent cx="1285875" cy="1285875"/>
            <wp:effectExtent l="0" t="0" r="9525" b="0"/>
            <wp:wrapNone/>
            <wp:docPr id="931930961" name="Picture 9319309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930961" name="Picture 9319309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2DFA">
        <w:t>what would give your supporters more time to do things for you</w:t>
      </w:r>
      <w:r>
        <w:t>.</w:t>
      </w:r>
    </w:p>
    <w:p w14:paraId="5429228D" w14:textId="563016C8" w:rsidR="00A57670" w:rsidRDefault="00A57670">
      <w:pPr>
        <w:spacing w:line="240" w:lineRule="auto"/>
        <w:ind w:left="0"/>
      </w:pPr>
      <w:r>
        <w:br w:type="page"/>
      </w:r>
    </w:p>
    <w:p w14:paraId="1538811F" w14:textId="177A1BEE" w:rsidR="00FC2DFA" w:rsidRDefault="00067F4A" w:rsidP="00FC2DFA">
      <w:pPr>
        <w:pStyle w:val="Heading2"/>
      </w:pPr>
      <w:bookmarkStart w:id="7" w:name="_Toc229563698"/>
      <w:r>
        <w:rPr>
          <w:noProof/>
        </w:rPr>
        <w:drawing>
          <wp:anchor distT="0" distB="0" distL="114300" distR="114300" simplePos="0" relativeHeight="251923456" behindDoc="0" locked="0" layoutInCell="1" allowOverlap="1" wp14:anchorId="428E387A" wp14:editId="0D563347">
            <wp:simplePos x="0" y="0"/>
            <wp:positionH relativeFrom="margin">
              <wp:posOffset>-69215</wp:posOffset>
            </wp:positionH>
            <wp:positionV relativeFrom="paragraph">
              <wp:posOffset>122959</wp:posOffset>
            </wp:positionV>
            <wp:extent cx="1704109" cy="1704109"/>
            <wp:effectExtent l="0" t="0" r="0" b="0"/>
            <wp:wrapNone/>
            <wp:docPr id="1311996175" name="Picture 13119961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996175" name="Picture 13119961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109" cy="17041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2DFA">
        <w:t>What do you do away from home?</w:t>
      </w:r>
      <w:bookmarkEnd w:id="7"/>
    </w:p>
    <w:p w14:paraId="2D36F5EB" w14:textId="77777777" w:rsidR="00FC2DFA" w:rsidRDefault="00FC2DFA" w:rsidP="00FC2DFA"/>
    <w:p w14:paraId="19AF8697" w14:textId="3E09C291" w:rsidR="00FC2DFA" w:rsidRDefault="00FC2DFA" w:rsidP="00A57670">
      <w:r>
        <w:t xml:space="preserve">Think about the things you do </w:t>
      </w:r>
      <w:r w:rsidR="00067F4A">
        <w:t>i</w:t>
      </w:r>
      <w:r>
        <w:t>n your community.</w:t>
      </w:r>
    </w:p>
    <w:p w14:paraId="2565D02C" w14:textId="77777777" w:rsidR="00A57670" w:rsidRDefault="00A57670" w:rsidP="00A57670"/>
    <w:p w14:paraId="06C0042A" w14:textId="132887EE" w:rsidR="00A57670" w:rsidRDefault="00F12023" w:rsidP="00A57670">
      <w:r>
        <w:rPr>
          <w:noProof/>
        </w:rPr>
        <w:drawing>
          <wp:anchor distT="0" distB="0" distL="114300" distR="114300" simplePos="0" relativeHeight="251925504" behindDoc="0" locked="0" layoutInCell="1" allowOverlap="1" wp14:anchorId="3E50364F" wp14:editId="48471368">
            <wp:simplePos x="0" y="0"/>
            <wp:positionH relativeFrom="margin">
              <wp:posOffset>0</wp:posOffset>
            </wp:positionH>
            <wp:positionV relativeFrom="paragraph">
              <wp:posOffset>136467</wp:posOffset>
            </wp:positionV>
            <wp:extent cx="1634837" cy="1634837"/>
            <wp:effectExtent l="0" t="0" r="3810" b="0"/>
            <wp:wrapNone/>
            <wp:docPr id="2101419111" name="Picture 21014191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419111" name="Picture 21014191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837" cy="1634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D4A0A9" w14:textId="2DA44CF1" w:rsidR="00FC2DFA" w:rsidRDefault="00FC2DFA" w:rsidP="00FC2DFA">
      <w:r>
        <w:t>Do you:</w:t>
      </w:r>
    </w:p>
    <w:p w14:paraId="0EDF8E51" w14:textId="54E64C7C" w:rsidR="00FC2DFA" w:rsidRDefault="00FC2DFA" w:rsidP="00FC2DFA">
      <w:pPr>
        <w:pStyle w:val="Listtoplevel"/>
      </w:pPr>
      <w:r>
        <w:t>go to school</w:t>
      </w:r>
    </w:p>
    <w:p w14:paraId="3667EBAC" w14:textId="22111D18" w:rsidR="00FC2DFA" w:rsidRDefault="00FC2DFA" w:rsidP="00FC2DFA">
      <w:pPr>
        <w:pStyle w:val="Listtoplevel"/>
      </w:pPr>
      <w:r>
        <w:t>work</w:t>
      </w:r>
    </w:p>
    <w:p w14:paraId="65733389" w14:textId="48B647B4" w:rsidR="00FC2DFA" w:rsidRDefault="00067F4A" w:rsidP="00FC2DFA">
      <w:pPr>
        <w:pStyle w:val="Listtoplevel"/>
      </w:pPr>
      <w:r>
        <w:drawing>
          <wp:anchor distT="0" distB="0" distL="114300" distR="114300" simplePos="0" relativeHeight="251927552" behindDoc="0" locked="0" layoutInCell="1" allowOverlap="1" wp14:anchorId="13E99385" wp14:editId="6B2CC684">
            <wp:simplePos x="0" y="0"/>
            <wp:positionH relativeFrom="margin">
              <wp:posOffset>-180109</wp:posOffset>
            </wp:positionH>
            <wp:positionV relativeFrom="paragraph">
              <wp:posOffset>151880</wp:posOffset>
            </wp:positionV>
            <wp:extent cx="1990834" cy="1066800"/>
            <wp:effectExtent l="0" t="0" r="9525" b="0"/>
            <wp:wrapNone/>
            <wp:docPr id="1678253199" name="Picture 16782531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253199" name="Picture 16782531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0834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2DFA">
        <w:t xml:space="preserve">do </w:t>
      </w:r>
      <w:r w:rsidR="00FC2DFA" w:rsidRPr="00067F4A">
        <w:rPr>
          <w:b/>
          <w:bCs/>
        </w:rPr>
        <w:t>cultural</w:t>
      </w:r>
      <w:r w:rsidR="00FC2DFA">
        <w:t xml:space="preserve"> </w:t>
      </w:r>
      <w:r w:rsidR="00FC2DFA" w:rsidRPr="00067F4A">
        <w:rPr>
          <w:b/>
          <w:bCs/>
        </w:rPr>
        <w:t>activities</w:t>
      </w:r>
    </w:p>
    <w:p w14:paraId="74B986C4" w14:textId="32D6BE0E" w:rsidR="00FC2DFA" w:rsidRDefault="00FC2DFA" w:rsidP="00FC2DFA">
      <w:pPr>
        <w:pStyle w:val="Listtoplevel"/>
      </w:pPr>
      <w:r>
        <w:t>do recreational activities like:</w:t>
      </w:r>
    </w:p>
    <w:p w14:paraId="5F31C4D8" w14:textId="5CA922C1" w:rsidR="00FC2DFA" w:rsidRDefault="00067F4A" w:rsidP="00FC2DFA">
      <w:pPr>
        <w:pStyle w:val="Listsecondlevel"/>
      </w:pPr>
      <w:r>
        <w:rPr>
          <w:noProof/>
        </w:rPr>
        <w:drawing>
          <wp:anchor distT="0" distB="0" distL="114300" distR="114300" simplePos="0" relativeHeight="251929600" behindDoc="0" locked="0" layoutInCell="1" allowOverlap="1" wp14:anchorId="5FA73D79" wp14:editId="1E27A90B">
            <wp:simplePos x="0" y="0"/>
            <wp:positionH relativeFrom="margin">
              <wp:align>left</wp:align>
            </wp:positionH>
            <wp:positionV relativeFrom="paragraph">
              <wp:posOffset>504190</wp:posOffset>
            </wp:positionV>
            <wp:extent cx="1482436" cy="1482436"/>
            <wp:effectExtent l="0" t="0" r="0" b="3810"/>
            <wp:wrapNone/>
            <wp:docPr id="1651707329" name="Picture 16517073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707329" name="Picture 16517073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4758" cy="14847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2DFA">
        <w:t>sport</w:t>
      </w:r>
    </w:p>
    <w:p w14:paraId="43E449E2" w14:textId="1927537B" w:rsidR="00FC2DFA" w:rsidRDefault="00FC2DFA" w:rsidP="00FC2DFA">
      <w:pPr>
        <w:pStyle w:val="Listsecondlevel"/>
      </w:pPr>
      <w:r>
        <w:t>music</w:t>
      </w:r>
    </w:p>
    <w:p w14:paraId="4B9244AD" w14:textId="15226429" w:rsidR="00FC2DFA" w:rsidRDefault="00FC2DFA" w:rsidP="00FC2DFA">
      <w:pPr>
        <w:pStyle w:val="Listsecondlevel"/>
      </w:pPr>
      <w:r>
        <w:t>art?</w:t>
      </w:r>
    </w:p>
    <w:p w14:paraId="306AEA25" w14:textId="0AFFEDA3" w:rsidR="00067F4A" w:rsidRDefault="00067F4A">
      <w:pPr>
        <w:spacing w:line="240" w:lineRule="auto"/>
        <w:ind w:left="0"/>
      </w:pPr>
      <w:r>
        <w:br w:type="page"/>
      </w:r>
    </w:p>
    <w:p w14:paraId="12D2C33E" w14:textId="44192320" w:rsidR="00067F4A" w:rsidRDefault="00067F4A" w:rsidP="00067F4A">
      <w:pPr>
        <w:rPr>
          <w:rFonts w:cs="Arial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1648" behindDoc="1" locked="0" layoutInCell="1" allowOverlap="1" wp14:anchorId="79A81C99" wp14:editId="0D3AA8DD">
                <wp:simplePos x="0" y="0"/>
                <wp:positionH relativeFrom="margin">
                  <wp:align>right</wp:align>
                </wp:positionH>
                <wp:positionV relativeFrom="paragraph">
                  <wp:posOffset>-97790</wp:posOffset>
                </wp:positionV>
                <wp:extent cx="3599815" cy="5219700"/>
                <wp:effectExtent l="0" t="0" r="635" b="0"/>
                <wp:wrapNone/>
                <wp:docPr id="94293207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5219700"/>
                        </a:xfrm>
                        <a:prstGeom prst="rect">
                          <a:avLst/>
                        </a:prstGeom>
                        <a:solidFill>
                          <a:srgbClr val="C5E0B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5DDE232F">
              <v:rect id="Rectangle 1" style="position:absolute;margin-left:232.25pt;margin-top:-7.7pt;width:283.45pt;height:411pt;z-index:-2513848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lt="&quot;&quot;" o:spid="_x0000_s1026" fillcolor="#c5e0b4" stroked="f" strokeweight="1pt" w14:anchorId="51C3803D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">
                <w10:wrap anchorx="margin"/>
              </v:rect>
            </w:pict>
          </mc:Fallback>
        </mc:AlternateContent>
      </w:r>
      <w:r w:rsidRPr="00343BBE">
        <w:rPr>
          <w:rFonts w:cs="Arial"/>
          <w:b/>
          <w:szCs w:val="32"/>
        </w:rPr>
        <w:t>Culture</w:t>
      </w:r>
      <w:r w:rsidRPr="00343BBE">
        <w:rPr>
          <w:rFonts w:cs="Arial"/>
          <w:szCs w:val="32"/>
        </w:rPr>
        <w:t xml:space="preserve"> is a way of</w:t>
      </w:r>
      <w:r>
        <w:rPr>
          <w:rFonts w:cs="Arial"/>
          <w:szCs w:val="32"/>
        </w:rPr>
        <w:t>:</w:t>
      </w:r>
    </w:p>
    <w:p w14:paraId="3A98CD0F" w14:textId="13655580" w:rsidR="00067F4A" w:rsidRPr="00F664DB" w:rsidRDefault="00067F4A" w:rsidP="00067F4A">
      <w:pPr>
        <w:pStyle w:val="Listtoplevel"/>
      </w:pPr>
      <w:r>
        <w:drawing>
          <wp:anchor distT="0" distB="0" distL="114300" distR="114300" simplePos="0" relativeHeight="251933696" behindDoc="0" locked="0" layoutInCell="1" allowOverlap="1" wp14:anchorId="04ED3287" wp14:editId="1E6CDF75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594954" cy="1123950"/>
            <wp:effectExtent l="0" t="0" r="5715" b="0"/>
            <wp:wrapNone/>
            <wp:docPr id="1350124277" name="Picture 13501242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124277" name="Picture 13501242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954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</w:t>
      </w:r>
      <w:r w:rsidRPr="00343BBE">
        <w:t xml:space="preserve">hinking </w:t>
      </w:r>
      <w:r>
        <w:t>that a group shares</w:t>
      </w:r>
    </w:p>
    <w:p w14:paraId="12FF8062" w14:textId="77777777" w:rsidR="00067F4A" w:rsidRPr="00343BBE" w:rsidRDefault="00067F4A" w:rsidP="00067F4A">
      <w:pPr>
        <w:pStyle w:val="Listtoplevel"/>
      </w:pPr>
      <w:r w:rsidRPr="00343BBE">
        <w:t>doing things as a group.</w:t>
      </w:r>
    </w:p>
    <w:p w14:paraId="174C4528" w14:textId="6EECF176" w:rsidR="00FC2DFA" w:rsidRDefault="00FC2DFA" w:rsidP="00FC2DFA"/>
    <w:p w14:paraId="3454943E" w14:textId="3680AFAD" w:rsidR="00067F4A" w:rsidRDefault="00067F4A" w:rsidP="00FC2DFA">
      <w:r>
        <w:rPr>
          <w:noProof/>
        </w:rPr>
        <w:drawing>
          <wp:anchor distT="0" distB="0" distL="114300" distR="114300" simplePos="0" relativeHeight="251935744" behindDoc="0" locked="0" layoutInCell="1" allowOverlap="1" wp14:anchorId="7D6DBE17" wp14:editId="51C555AF">
            <wp:simplePos x="0" y="0"/>
            <wp:positionH relativeFrom="margin">
              <wp:align>left</wp:align>
            </wp:positionH>
            <wp:positionV relativeFrom="paragraph">
              <wp:posOffset>304165</wp:posOffset>
            </wp:positionV>
            <wp:extent cx="1195070" cy="1285875"/>
            <wp:effectExtent l="0" t="0" r="0" b="0"/>
            <wp:wrapNone/>
            <wp:docPr id="2042534519" name="Picture 20425345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534519" name="Picture 20425345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507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68F678" w14:textId="6408DE74" w:rsidR="00FC2DFA" w:rsidRDefault="00067F4A" w:rsidP="00FC2DFA">
      <w:r w:rsidRPr="00067F4A">
        <w:rPr>
          <w:b/>
          <w:bCs/>
        </w:rPr>
        <w:t>Cultural activities</w:t>
      </w:r>
      <w:r>
        <w:t xml:space="preserve"> </w:t>
      </w:r>
      <w:r w:rsidR="006553F0">
        <w:t xml:space="preserve">are </w:t>
      </w:r>
      <w:r>
        <w:t>doing things with people in your culture like:</w:t>
      </w:r>
    </w:p>
    <w:p w14:paraId="3E02A8E2" w14:textId="68F652B5" w:rsidR="00067F4A" w:rsidRPr="00067F4A" w:rsidRDefault="00067F4A" w:rsidP="00067F4A">
      <w:pPr>
        <w:pStyle w:val="Listtoplevel"/>
      </w:pPr>
      <w:r>
        <w:t>d</w:t>
      </w:r>
      <w:r w:rsidRPr="00067F4A">
        <w:t>anc</w:t>
      </w:r>
      <w:r>
        <w:t>ing</w:t>
      </w:r>
    </w:p>
    <w:p w14:paraId="26A873D4" w14:textId="673D65C1" w:rsidR="00067F4A" w:rsidRDefault="00067F4A" w:rsidP="00067F4A">
      <w:pPr>
        <w:pStyle w:val="Listtoplevel"/>
      </w:pPr>
      <w:r>
        <w:drawing>
          <wp:anchor distT="0" distB="0" distL="114300" distR="114300" simplePos="0" relativeHeight="251937792" behindDoc="0" locked="0" layoutInCell="1" allowOverlap="1" wp14:anchorId="463AB85A" wp14:editId="1A74EDAC">
            <wp:simplePos x="0" y="0"/>
            <wp:positionH relativeFrom="margin">
              <wp:align>left</wp:align>
            </wp:positionH>
            <wp:positionV relativeFrom="paragraph">
              <wp:posOffset>368300</wp:posOffset>
            </wp:positionV>
            <wp:extent cx="1586225" cy="990600"/>
            <wp:effectExtent l="0" t="0" r="0" b="0"/>
            <wp:wrapNone/>
            <wp:docPr id="1477705426" name="Picture 14777054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705426" name="Picture 14777054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151" cy="9936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g</w:t>
      </w:r>
      <w:r w:rsidRPr="00067F4A">
        <w:t>oing to church</w:t>
      </w:r>
    </w:p>
    <w:p w14:paraId="430E0F0F" w14:textId="4B5A6E11" w:rsidR="00067F4A" w:rsidRPr="00067F4A" w:rsidRDefault="00067F4A" w:rsidP="00067F4A">
      <w:pPr>
        <w:pStyle w:val="Listtoplevel"/>
      </w:pPr>
      <w:r>
        <w:t>sharing meals.</w:t>
      </w:r>
    </w:p>
    <w:p w14:paraId="2EF64BC9" w14:textId="4FE15910" w:rsidR="00067F4A" w:rsidRDefault="00067F4A" w:rsidP="00FC2DFA"/>
    <w:p w14:paraId="03E6C9C5" w14:textId="1322884B" w:rsidR="00067F4A" w:rsidRDefault="00067F4A" w:rsidP="00FC2DFA">
      <w:r>
        <w:rPr>
          <w:noProof/>
        </w:rPr>
        <w:drawing>
          <wp:anchor distT="0" distB="0" distL="114300" distR="114300" simplePos="0" relativeHeight="251941888" behindDoc="0" locked="0" layoutInCell="1" allowOverlap="1" wp14:anchorId="287A280E" wp14:editId="1C6F7BF1">
            <wp:simplePos x="0" y="0"/>
            <wp:positionH relativeFrom="margin">
              <wp:posOffset>676275</wp:posOffset>
            </wp:positionH>
            <wp:positionV relativeFrom="paragraph">
              <wp:posOffset>305435</wp:posOffset>
            </wp:positionV>
            <wp:extent cx="792833" cy="809625"/>
            <wp:effectExtent l="0" t="0" r="7620" b="0"/>
            <wp:wrapNone/>
            <wp:docPr id="1323054784" name="Picture 13230547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054784" name="Picture 13230547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833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9C2089" w14:textId="71B00B70" w:rsidR="00FC2DFA" w:rsidRDefault="00067F4A" w:rsidP="00FC2DFA">
      <w:r>
        <w:rPr>
          <w:noProof/>
        </w:rPr>
        <w:drawing>
          <wp:anchor distT="0" distB="0" distL="114300" distR="114300" simplePos="0" relativeHeight="251939840" behindDoc="0" locked="0" layoutInCell="1" allowOverlap="1" wp14:anchorId="19FE7E35" wp14:editId="12CEA3D2">
            <wp:simplePos x="0" y="0"/>
            <wp:positionH relativeFrom="margin">
              <wp:align>left</wp:align>
            </wp:positionH>
            <wp:positionV relativeFrom="paragraph">
              <wp:posOffset>412115</wp:posOffset>
            </wp:positionV>
            <wp:extent cx="959485" cy="1285875"/>
            <wp:effectExtent l="0" t="0" r="0" b="0"/>
            <wp:wrapNone/>
            <wp:docPr id="1193710393" name="Picture 11937103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710393" name="Picture 11937103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948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2DFA">
        <w:t xml:space="preserve">Think about things you </w:t>
      </w:r>
      <w:r w:rsidR="00A57670">
        <w:t xml:space="preserve">might </w:t>
      </w:r>
      <w:r w:rsidR="00FC2DFA">
        <w:t>like to do away from your home.</w:t>
      </w:r>
    </w:p>
    <w:p w14:paraId="2917AACA" w14:textId="77777777" w:rsidR="00067F4A" w:rsidRDefault="00067F4A" w:rsidP="00067F4A"/>
    <w:p w14:paraId="6E70C76B" w14:textId="3FA7763A" w:rsidR="00067F4A" w:rsidRDefault="00067F4A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3352EBC8" w14:textId="2D172650" w:rsidR="00A57670" w:rsidRDefault="00067F4A" w:rsidP="00A57670">
      <w:pPr>
        <w:pStyle w:val="Heading2"/>
      </w:pPr>
      <w:bookmarkStart w:id="8" w:name="_Toc229563699"/>
      <w:r>
        <w:rPr>
          <w:noProof/>
        </w:rPr>
        <w:drawing>
          <wp:anchor distT="0" distB="0" distL="114300" distR="114300" simplePos="0" relativeHeight="251948032" behindDoc="0" locked="0" layoutInCell="1" allowOverlap="1" wp14:anchorId="2880E4A8" wp14:editId="25DAC807">
            <wp:simplePos x="0" y="0"/>
            <wp:positionH relativeFrom="margin">
              <wp:align>left</wp:align>
            </wp:positionH>
            <wp:positionV relativeFrom="paragraph">
              <wp:posOffset>142875</wp:posOffset>
            </wp:positionV>
            <wp:extent cx="1273810" cy="1471930"/>
            <wp:effectExtent l="0" t="0" r="2540" b="0"/>
            <wp:wrapNone/>
            <wp:docPr id="1618078130" name="Picture 16180781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078130" name="Picture 16180781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3810" cy="147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7670">
        <w:t>The things you are good at</w:t>
      </w:r>
      <w:bookmarkEnd w:id="8"/>
    </w:p>
    <w:p w14:paraId="0F36B232" w14:textId="74A1F318" w:rsidR="00A57670" w:rsidRDefault="00A57670" w:rsidP="00A57670"/>
    <w:p w14:paraId="3907A0A7" w14:textId="4C62781C" w:rsidR="00A57670" w:rsidRDefault="00A57670" w:rsidP="00A57670">
      <w:r>
        <w:t>Think about:</w:t>
      </w:r>
    </w:p>
    <w:p w14:paraId="54594412" w14:textId="5B28CB10" w:rsidR="00A57670" w:rsidRDefault="00A57670" w:rsidP="00A57670">
      <w:pPr>
        <w:pStyle w:val="Listtoplevel"/>
      </w:pPr>
      <w:r>
        <w:t>your skills</w:t>
      </w:r>
    </w:p>
    <w:p w14:paraId="1160894D" w14:textId="75184321" w:rsidR="00A57670" w:rsidRDefault="00067F4A" w:rsidP="00A57670">
      <w:pPr>
        <w:pStyle w:val="Listtoplevel"/>
      </w:pPr>
      <w:r>
        <w:drawing>
          <wp:anchor distT="0" distB="0" distL="114300" distR="114300" simplePos="0" relativeHeight="251945984" behindDoc="0" locked="0" layoutInCell="1" allowOverlap="1" wp14:anchorId="27ABC5CD" wp14:editId="7BF29F6B">
            <wp:simplePos x="0" y="0"/>
            <wp:positionH relativeFrom="margin">
              <wp:align>left</wp:align>
            </wp:positionH>
            <wp:positionV relativeFrom="paragraph">
              <wp:posOffset>67310</wp:posOffset>
            </wp:positionV>
            <wp:extent cx="1571625" cy="1571625"/>
            <wp:effectExtent l="0" t="0" r="0" b="9525"/>
            <wp:wrapNone/>
            <wp:docPr id="1618562906" name="Picture 16185629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562906" name="Picture 16185629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7670">
        <w:t>what you are good at doing</w:t>
      </w:r>
    </w:p>
    <w:p w14:paraId="28394594" w14:textId="3B221DB6" w:rsidR="00A57670" w:rsidRDefault="00A57670" w:rsidP="00A57670">
      <w:pPr>
        <w:pStyle w:val="Listtoplevel"/>
      </w:pPr>
      <w:r>
        <w:t>what you like to do.</w:t>
      </w:r>
    </w:p>
    <w:p w14:paraId="2A575163" w14:textId="16A2786B" w:rsidR="00A57670" w:rsidRDefault="00A57670" w:rsidP="00A57670"/>
    <w:p w14:paraId="2F5A1884" w14:textId="77777777" w:rsidR="00A57670" w:rsidRDefault="00A57670" w:rsidP="00A57670"/>
    <w:p w14:paraId="76034A03" w14:textId="405964C9" w:rsidR="000E4069" w:rsidRDefault="00067F4A" w:rsidP="00A57670">
      <w:r>
        <w:rPr>
          <w:noProof/>
        </w:rPr>
        <w:drawing>
          <wp:anchor distT="0" distB="0" distL="114300" distR="114300" simplePos="0" relativeHeight="251950080" behindDoc="0" locked="0" layoutInCell="1" allowOverlap="1" wp14:anchorId="27DF5869" wp14:editId="55388DA2">
            <wp:simplePos x="0" y="0"/>
            <wp:positionH relativeFrom="margin">
              <wp:align>left</wp:align>
            </wp:positionH>
            <wp:positionV relativeFrom="paragraph">
              <wp:posOffset>149860</wp:posOffset>
            </wp:positionV>
            <wp:extent cx="1438275" cy="1359170"/>
            <wp:effectExtent l="0" t="0" r="0" b="0"/>
            <wp:wrapNone/>
            <wp:docPr id="489962650" name="Picture 4899626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962650" name="Picture 4899626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35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4069">
        <w:t xml:space="preserve">Think about how these things: </w:t>
      </w:r>
    </w:p>
    <w:p w14:paraId="229679EC" w14:textId="4B420F7F" w:rsidR="000E4069" w:rsidRDefault="000E4069" w:rsidP="000E4069">
      <w:pPr>
        <w:pStyle w:val="Listtoplevel"/>
      </w:pPr>
      <w:r>
        <w:t>support you to learn</w:t>
      </w:r>
    </w:p>
    <w:p w14:paraId="3B9160FE" w14:textId="6FBD3995" w:rsidR="000E4069" w:rsidRDefault="000E4069" w:rsidP="000E4069">
      <w:pPr>
        <w:pStyle w:val="Listtoplevel"/>
      </w:pPr>
      <w:r>
        <w:t>make you happy.</w:t>
      </w:r>
    </w:p>
    <w:p w14:paraId="263F8AFB" w14:textId="77777777" w:rsidR="000E4069" w:rsidRDefault="000E4069" w:rsidP="00A57670"/>
    <w:p w14:paraId="0C72E5A5" w14:textId="77777777" w:rsidR="000E4069" w:rsidRDefault="000E4069" w:rsidP="00A57670"/>
    <w:p w14:paraId="7A2760AB" w14:textId="483128E5" w:rsidR="000E4069" w:rsidRDefault="000E4069" w:rsidP="000E4069">
      <w:pPr>
        <w:pStyle w:val="Heading2"/>
      </w:pPr>
      <w:bookmarkStart w:id="9" w:name="_Toc229563700"/>
      <w:r>
        <w:t>Keeping safe</w:t>
      </w:r>
      <w:bookmarkEnd w:id="9"/>
    </w:p>
    <w:p w14:paraId="4A5486DE" w14:textId="2D0E08E9" w:rsidR="000E4069" w:rsidRDefault="00067F4A" w:rsidP="00A57670">
      <w:r>
        <w:rPr>
          <w:noProof/>
        </w:rPr>
        <w:drawing>
          <wp:anchor distT="0" distB="0" distL="114300" distR="114300" simplePos="0" relativeHeight="251952128" behindDoc="0" locked="0" layoutInCell="1" allowOverlap="1" wp14:anchorId="659AC66D" wp14:editId="759E5890">
            <wp:simplePos x="0" y="0"/>
            <wp:positionH relativeFrom="margin">
              <wp:align>left</wp:align>
            </wp:positionH>
            <wp:positionV relativeFrom="paragraph">
              <wp:posOffset>147320</wp:posOffset>
            </wp:positionV>
            <wp:extent cx="1152525" cy="1718040"/>
            <wp:effectExtent l="0" t="0" r="0" b="0"/>
            <wp:wrapNone/>
            <wp:docPr id="1801333340" name="Picture 18013333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333340" name="Picture 18013333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1718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A2DFFA" w14:textId="1A4A3CDF" w:rsidR="000E4069" w:rsidRDefault="000E4069" w:rsidP="00A57670">
      <w:r>
        <w:t>Think about how you:</w:t>
      </w:r>
    </w:p>
    <w:p w14:paraId="1E7D3EC8" w14:textId="45B9879D" w:rsidR="000E4069" w:rsidRDefault="000E4069" w:rsidP="000E4069">
      <w:pPr>
        <w:pStyle w:val="Listtoplevel"/>
      </w:pPr>
      <w:r>
        <w:t>keep yourself safe</w:t>
      </w:r>
    </w:p>
    <w:p w14:paraId="47D411FF" w14:textId="64659802" w:rsidR="000E4069" w:rsidRDefault="000E4069" w:rsidP="000E4069">
      <w:pPr>
        <w:pStyle w:val="Listtoplevel"/>
      </w:pPr>
      <w:r>
        <w:t>take care of any risks</w:t>
      </w:r>
      <w:r w:rsidR="00E02B52">
        <w:t xml:space="preserve"> / problems</w:t>
      </w:r>
      <w:r>
        <w:t>.</w:t>
      </w:r>
    </w:p>
    <w:p w14:paraId="317BC51B" w14:textId="77777777" w:rsidR="000E4069" w:rsidRDefault="000E4069" w:rsidP="000E4069"/>
    <w:p w14:paraId="556EED68" w14:textId="599C3198" w:rsidR="000E4069" w:rsidRDefault="000136A0" w:rsidP="000E4069">
      <w:pPr>
        <w:pStyle w:val="Heading2"/>
      </w:pPr>
      <w:bookmarkStart w:id="10" w:name="_Toc229563701"/>
      <w:r>
        <w:rPr>
          <w:noProof/>
        </w:rPr>
        <w:drawing>
          <wp:anchor distT="0" distB="0" distL="114300" distR="114300" simplePos="0" relativeHeight="251954176" behindDoc="0" locked="0" layoutInCell="1" allowOverlap="1" wp14:anchorId="582775ED" wp14:editId="56B88EE9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1314450" cy="1256942"/>
            <wp:effectExtent l="0" t="0" r="0" b="635"/>
            <wp:wrapNone/>
            <wp:docPr id="646236805" name="Picture 6462368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236805" name="Picture 6462368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2569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4069">
        <w:t>Decisions and choices</w:t>
      </w:r>
      <w:bookmarkEnd w:id="10"/>
    </w:p>
    <w:p w14:paraId="6A37B3EF" w14:textId="77777777" w:rsidR="000E4069" w:rsidRDefault="000E4069" w:rsidP="000E4069"/>
    <w:p w14:paraId="4AFAA101" w14:textId="2CCA0F78" w:rsidR="000E4069" w:rsidRDefault="000E4069" w:rsidP="000E4069">
      <w:r>
        <w:t xml:space="preserve">Think about </w:t>
      </w:r>
      <w:r w:rsidR="00436871">
        <w:t xml:space="preserve">the </w:t>
      </w:r>
      <w:r>
        <w:t xml:space="preserve">decisions </w:t>
      </w:r>
      <w:r w:rsidR="00436871">
        <w:t>you make every day.</w:t>
      </w:r>
    </w:p>
    <w:p w14:paraId="0D5AAD88" w14:textId="77777777" w:rsidR="00436871" w:rsidRDefault="00436871" w:rsidP="000E4069"/>
    <w:p w14:paraId="60D6601B" w14:textId="4C91DCF6" w:rsidR="00436871" w:rsidRDefault="000136A0" w:rsidP="000E4069">
      <w:r>
        <w:rPr>
          <w:noProof/>
        </w:rPr>
        <w:drawing>
          <wp:anchor distT="0" distB="0" distL="114300" distR="114300" simplePos="0" relativeHeight="251956224" behindDoc="0" locked="0" layoutInCell="1" allowOverlap="1" wp14:anchorId="12D6AE73" wp14:editId="336FC7CE">
            <wp:simplePos x="0" y="0"/>
            <wp:positionH relativeFrom="margin">
              <wp:align>left</wp:align>
            </wp:positionH>
            <wp:positionV relativeFrom="paragraph">
              <wp:posOffset>15875</wp:posOffset>
            </wp:positionV>
            <wp:extent cx="1314450" cy="1314450"/>
            <wp:effectExtent l="0" t="0" r="0" b="0"/>
            <wp:wrapNone/>
            <wp:docPr id="196420810" name="Picture 1964208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20810" name="Picture 1964208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046E99" w14:textId="3764C2A1" w:rsidR="00436871" w:rsidRDefault="00436871" w:rsidP="000E4069">
      <w:r>
        <w:t xml:space="preserve">What </w:t>
      </w:r>
      <w:r w:rsidR="00E02B52">
        <w:t>kind of decisions do you make</w:t>
      </w:r>
      <w:r>
        <w:t>?</w:t>
      </w:r>
    </w:p>
    <w:p w14:paraId="7A60501D" w14:textId="77777777" w:rsidR="000E4069" w:rsidRDefault="000E4069" w:rsidP="00A57670"/>
    <w:p w14:paraId="7063ADCF" w14:textId="05D96011" w:rsidR="00436871" w:rsidRDefault="000136A0" w:rsidP="00A57670">
      <w:r>
        <w:rPr>
          <w:noProof/>
        </w:rPr>
        <w:drawing>
          <wp:anchor distT="0" distB="0" distL="114300" distR="114300" simplePos="0" relativeHeight="251960320" behindDoc="0" locked="0" layoutInCell="1" allowOverlap="1" wp14:anchorId="415B8A6A" wp14:editId="0E2B8A90">
            <wp:simplePos x="0" y="0"/>
            <wp:positionH relativeFrom="margin">
              <wp:posOffset>-635</wp:posOffset>
            </wp:positionH>
            <wp:positionV relativeFrom="paragraph">
              <wp:posOffset>344805</wp:posOffset>
            </wp:positionV>
            <wp:extent cx="952500" cy="1471930"/>
            <wp:effectExtent l="0" t="0" r="0" b="0"/>
            <wp:wrapNone/>
            <wp:docPr id="808383404" name="Picture 8083834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383404" name="Picture 8083834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47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99750D" w14:textId="6A1013ED" w:rsidR="00436871" w:rsidRDefault="00436871" w:rsidP="00436871">
      <w:pPr>
        <w:pStyle w:val="Heading2"/>
      </w:pPr>
      <w:bookmarkStart w:id="11" w:name="_Toc229563702"/>
      <w:r>
        <w:t>If you have carers</w:t>
      </w:r>
      <w:bookmarkEnd w:id="11"/>
    </w:p>
    <w:p w14:paraId="06FCD23B" w14:textId="1ACCDAEA" w:rsidR="00436871" w:rsidRDefault="00436871" w:rsidP="00A57670"/>
    <w:p w14:paraId="707E4B54" w14:textId="1061B92F" w:rsidR="00436871" w:rsidRDefault="00436871" w:rsidP="00A57670">
      <w:r>
        <w:t>Think about your carers.</w:t>
      </w:r>
    </w:p>
    <w:p w14:paraId="306C2D44" w14:textId="7A5E01FA" w:rsidR="00436871" w:rsidRDefault="00436871" w:rsidP="00A57670"/>
    <w:p w14:paraId="4F088C80" w14:textId="1F94D7D0" w:rsidR="00436871" w:rsidRDefault="00436871" w:rsidP="00A57670"/>
    <w:p w14:paraId="7C1FCC47" w14:textId="40CE91DF" w:rsidR="00436871" w:rsidRDefault="000136A0" w:rsidP="00A57670">
      <w:r>
        <w:rPr>
          <w:noProof/>
        </w:rPr>
        <w:drawing>
          <wp:anchor distT="0" distB="0" distL="114300" distR="114300" simplePos="0" relativeHeight="251958272" behindDoc="0" locked="0" layoutInCell="1" allowOverlap="1" wp14:anchorId="2BC11667" wp14:editId="0E946EFD">
            <wp:simplePos x="0" y="0"/>
            <wp:positionH relativeFrom="margin">
              <wp:align>left</wp:align>
            </wp:positionH>
            <wp:positionV relativeFrom="paragraph">
              <wp:posOffset>209550</wp:posOffset>
            </wp:positionV>
            <wp:extent cx="1476375" cy="1051402"/>
            <wp:effectExtent l="0" t="0" r="0" b="0"/>
            <wp:wrapNone/>
            <wp:docPr id="1307722941" name="Picture 13077229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722941" name="Picture 13077229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0514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6871">
        <w:t>Think about what could support your carers to:</w:t>
      </w:r>
    </w:p>
    <w:p w14:paraId="2F3045CF" w14:textId="1896DF7D" w:rsidR="00436871" w:rsidRDefault="00436871" w:rsidP="00436871">
      <w:pPr>
        <w:pStyle w:val="Listtoplevel"/>
      </w:pPr>
      <w:r>
        <w:t>take a break</w:t>
      </w:r>
    </w:p>
    <w:p w14:paraId="2918CD3A" w14:textId="77777777" w:rsidR="00E02B52" w:rsidRDefault="000136A0" w:rsidP="00436871">
      <w:pPr>
        <w:pStyle w:val="Listtoplevel"/>
      </w:pPr>
      <w:r>
        <w:drawing>
          <wp:anchor distT="0" distB="0" distL="114300" distR="114300" simplePos="0" relativeHeight="251962368" behindDoc="0" locked="0" layoutInCell="1" allowOverlap="1" wp14:anchorId="28D8C856" wp14:editId="3906C988">
            <wp:simplePos x="0" y="0"/>
            <wp:positionH relativeFrom="margin">
              <wp:align>left</wp:align>
            </wp:positionH>
            <wp:positionV relativeFrom="paragraph">
              <wp:posOffset>575310</wp:posOffset>
            </wp:positionV>
            <wp:extent cx="1314450" cy="1314450"/>
            <wp:effectExtent l="0" t="0" r="0" b="0"/>
            <wp:wrapNone/>
            <wp:docPr id="246884488" name="Picture 2468844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884488" name="Picture 2468844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6871">
        <w:t>keep a good balance in their life</w:t>
      </w:r>
      <w:r w:rsidR="00E02B52">
        <w:t xml:space="preserve"> like:</w:t>
      </w:r>
    </w:p>
    <w:p w14:paraId="226D8B69" w14:textId="49D35897" w:rsidR="00E02B52" w:rsidRDefault="00E02B52" w:rsidP="00E02B52">
      <w:pPr>
        <w:pStyle w:val="Listsecondlevel"/>
      </w:pPr>
      <w:r>
        <w:t>working good hours</w:t>
      </w:r>
    </w:p>
    <w:p w14:paraId="035FA459" w14:textId="09374F5C" w:rsidR="00436871" w:rsidRDefault="00711895" w:rsidP="00E02B52">
      <w:pPr>
        <w:pStyle w:val="Listsecondlevel"/>
      </w:pPr>
      <w:r>
        <w:t>staying health</w:t>
      </w:r>
      <w:r w:rsidR="006553F0">
        <w:t>y</w:t>
      </w:r>
      <w:r w:rsidR="00436871">
        <w:t>.</w:t>
      </w:r>
    </w:p>
    <w:p w14:paraId="1B645E73" w14:textId="4A2F82E0" w:rsidR="00436871" w:rsidRDefault="000136A0" w:rsidP="00436871">
      <w:pPr>
        <w:pStyle w:val="Heading2"/>
      </w:pPr>
      <w:bookmarkStart w:id="12" w:name="_Toc229563703"/>
      <w:r>
        <w:rPr>
          <w:noProof/>
        </w:rPr>
        <w:drawing>
          <wp:anchor distT="0" distB="0" distL="114300" distR="114300" simplePos="0" relativeHeight="251966464" behindDoc="0" locked="0" layoutInCell="1" allowOverlap="1" wp14:anchorId="1BBCA537" wp14:editId="483FFBCC">
            <wp:simplePos x="0" y="0"/>
            <wp:positionH relativeFrom="margin">
              <wp:align>left</wp:align>
            </wp:positionH>
            <wp:positionV relativeFrom="paragraph">
              <wp:posOffset>76200</wp:posOffset>
            </wp:positionV>
            <wp:extent cx="1543050" cy="1543050"/>
            <wp:effectExtent l="0" t="0" r="0" b="0"/>
            <wp:wrapNone/>
            <wp:docPr id="1019207885" name="Picture 10192078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207885" name="Picture 10192078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6871">
        <w:t>If this is a reassessment</w:t>
      </w:r>
      <w:bookmarkEnd w:id="12"/>
    </w:p>
    <w:p w14:paraId="4FD6C528" w14:textId="783826EC" w:rsidR="00436871" w:rsidRDefault="00436871" w:rsidP="00436871"/>
    <w:p w14:paraId="2E917CDE" w14:textId="24FDA5D2" w:rsidR="00CE381F" w:rsidRDefault="00436871" w:rsidP="00436871">
      <w:r>
        <w:t xml:space="preserve">Think about how things have changed in your life </w:t>
      </w:r>
      <w:r w:rsidR="00CE381F">
        <w:t>since the last time you talked about your needs to:</w:t>
      </w:r>
    </w:p>
    <w:p w14:paraId="1E701B0E" w14:textId="670987B5" w:rsidR="00CE381F" w:rsidRPr="00CE381F" w:rsidRDefault="00CE381F" w:rsidP="00CE381F">
      <w:pPr>
        <w:pStyle w:val="Listtoplevel"/>
      </w:pPr>
      <w:r>
        <w:drawing>
          <wp:anchor distT="0" distB="0" distL="114300" distR="114300" simplePos="0" relativeHeight="252113920" behindDoc="0" locked="0" layoutInCell="1" allowOverlap="1" wp14:anchorId="7A308518" wp14:editId="177940C0">
            <wp:simplePos x="0" y="0"/>
            <wp:positionH relativeFrom="margin">
              <wp:align>left</wp:align>
            </wp:positionH>
            <wp:positionV relativeFrom="paragraph">
              <wp:posOffset>85491</wp:posOffset>
            </wp:positionV>
            <wp:extent cx="1543050" cy="1543050"/>
            <wp:effectExtent l="0" t="0" r="0" b="0"/>
            <wp:wrapNone/>
            <wp:docPr id="2015012371" name="Picture 20150123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012371" name="Picture 20150123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a </w:t>
      </w:r>
      <w:r w:rsidRPr="00CE381F">
        <w:t>Needs Assessment and Service Coordination / NASC site</w:t>
      </w:r>
    </w:p>
    <w:p w14:paraId="4DCAA9B9" w14:textId="77777777" w:rsidR="00CE381F" w:rsidRPr="000B4C0D" w:rsidRDefault="00CE381F" w:rsidP="00CE381F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 w:rsidRPr="000B4C0D">
        <w:rPr>
          <w:b/>
          <w:bCs/>
        </w:rPr>
        <w:t>or</w:t>
      </w:r>
    </w:p>
    <w:p w14:paraId="72DDFC8A" w14:textId="77777777" w:rsidR="00CE381F" w:rsidRDefault="00CE381F" w:rsidP="00CE381F">
      <w:pPr>
        <w:pStyle w:val="Listtoplevel"/>
      </w:pPr>
      <w:r w:rsidRPr="00926EA5">
        <w:rPr>
          <w:rFonts w:ascii="Times New Roman" w:hAnsi="Times New Roman" w:cs="Times New Roman"/>
          <w:bdr w:val="none" w:sz="0" w:space="0" w:color="auto" w:frame="1"/>
          <w:lang w:eastAsia="en-NZ"/>
        </w:rPr>
        <w:drawing>
          <wp:anchor distT="0" distB="0" distL="114300" distR="114300" simplePos="0" relativeHeight="252111872" behindDoc="0" locked="0" layoutInCell="1" allowOverlap="1" wp14:anchorId="492E2E45" wp14:editId="7539549B">
            <wp:simplePos x="0" y="0"/>
            <wp:positionH relativeFrom="margin">
              <wp:align>left</wp:align>
            </wp:positionH>
            <wp:positionV relativeFrom="paragraph">
              <wp:posOffset>487579</wp:posOffset>
            </wp:positionV>
            <wp:extent cx="1714500" cy="414655"/>
            <wp:effectExtent l="0" t="0" r="0" b="0"/>
            <wp:wrapThrough wrapText="bothSides">
              <wp:wrapPolygon edited="0">
                <wp:start x="9840" y="2977"/>
                <wp:lineTo x="0" y="4962"/>
                <wp:lineTo x="0" y="14885"/>
                <wp:lineTo x="7680" y="17862"/>
                <wp:lineTo x="8880" y="17862"/>
                <wp:lineTo x="21360" y="14885"/>
                <wp:lineTo x="21360" y="4962"/>
                <wp:lineTo x="11280" y="2977"/>
                <wp:lineTo x="9840" y="2977"/>
              </wp:wrapPolygon>
            </wp:wrapThrough>
            <wp:docPr id="48125395" name="Picture 481253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" name="Picture 13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414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6EA5">
        <w:t>a</w:t>
      </w:r>
      <w:r>
        <w:t>n</w:t>
      </w:r>
      <w:r>
        <w:rPr>
          <w:b/>
          <w:bCs/>
        </w:rPr>
        <w:t xml:space="preserve"> </w:t>
      </w:r>
      <w:r w:rsidRPr="00CE381F">
        <w:t>Enabling Good Lives / EGL site</w:t>
      </w:r>
      <w:r>
        <w:t xml:space="preserve">. </w:t>
      </w:r>
    </w:p>
    <w:p w14:paraId="575F49E8" w14:textId="4817F26A" w:rsidR="00436871" w:rsidRDefault="00CE381F" w:rsidP="00436871">
      <w:r>
        <w:t xml:space="preserve"> </w:t>
      </w:r>
    </w:p>
    <w:p w14:paraId="759E5868" w14:textId="77777777" w:rsidR="00436871" w:rsidRDefault="00436871" w:rsidP="00436871"/>
    <w:p w14:paraId="6AD13C83" w14:textId="77777777" w:rsidR="00C33862" w:rsidRDefault="00C33862" w:rsidP="00C33862">
      <w:pPr>
        <w:rPr>
          <w:rFonts w:eastAsia="Arial Unicode MS"/>
        </w:rPr>
      </w:pPr>
    </w:p>
    <w:p w14:paraId="1973C19F" w14:textId="03DC25BE" w:rsidR="00C2559B" w:rsidRDefault="00C2559B">
      <w:pPr>
        <w:spacing w:line="240" w:lineRule="auto"/>
        <w:ind w:left="0"/>
        <w:rPr>
          <w:rFonts w:eastAsia="Arial Unicode MS"/>
        </w:rPr>
      </w:pPr>
      <w:r>
        <w:rPr>
          <w:rFonts w:eastAsia="Arial Unicode MS"/>
        </w:rPr>
        <w:br w:type="page"/>
      </w:r>
    </w:p>
    <w:p w14:paraId="53D00950" w14:textId="38076A13" w:rsidR="00C2559B" w:rsidRDefault="00C2559B" w:rsidP="00C2559B">
      <w:pPr>
        <w:pStyle w:val="Heading1"/>
      </w:pPr>
      <w:bookmarkStart w:id="13" w:name="_After_your_assessment"/>
      <w:bookmarkStart w:id="14" w:name="_Toc229563704"/>
      <w:bookmarkEnd w:id="13"/>
      <w:r>
        <w:t>After your assessment talk</w:t>
      </w:r>
      <w:bookmarkEnd w:id="14"/>
    </w:p>
    <w:p w14:paraId="4DD6974E" w14:textId="77777777" w:rsidR="00C2559B" w:rsidRDefault="00C2559B" w:rsidP="00C2559B"/>
    <w:p w14:paraId="5D4D4D02" w14:textId="4240D468" w:rsidR="00C2559B" w:rsidRDefault="000136A0" w:rsidP="00C2559B">
      <w:r>
        <w:rPr>
          <w:noProof/>
        </w:rPr>
        <w:drawing>
          <wp:anchor distT="0" distB="0" distL="114300" distR="114300" simplePos="0" relativeHeight="251968512" behindDoc="0" locked="0" layoutInCell="1" allowOverlap="1" wp14:anchorId="3F73ACEC" wp14:editId="59AB9241">
            <wp:simplePos x="0" y="0"/>
            <wp:positionH relativeFrom="margin">
              <wp:align>left</wp:align>
            </wp:positionH>
            <wp:positionV relativeFrom="paragraph">
              <wp:posOffset>69215</wp:posOffset>
            </wp:positionV>
            <wp:extent cx="1438275" cy="1506067"/>
            <wp:effectExtent l="0" t="0" r="0" b="0"/>
            <wp:wrapNone/>
            <wp:docPr id="1659554941" name="Picture 16595549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554941" name="Picture 16595549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229" cy="15081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CD12B6" w14:textId="02630036" w:rsidR="00C2559B" w:rsidRDefault="00C2559B" w:rsidP="00C2559B">
      <w:r>
        <w:t xml:space="preserve">You will be sent a </w:t>
      </w:r>
      <w:r w:rsidRPr="00711895">
        <w:rPr>
          <w:b/>
          <w:bCs/>
        </w:rPr>
        <w:t>summary</w:t>
      </w:r>
      <w:r>
        <w:t xml:space="preserve"> of what was talked about </w:t>
      </w:r>
      <w:r w:rsidR="00A9089D">
        <w:t>in</w:t>
      </w:r>
      <w:r>
        <w:t xml:space="preserve"> your assessment.</w:t>
      </w:r>
    </w:p>
    <w:p w14:paraId="41887108" w14:textId="77777777" w:rsidR="00711895" w:rsidRDefault="00711895" w:rsidP="00C2559B"/>
    <w:p w14:paraId="03FE2189" w14:textId="57515C3E" w:rsidR="00711895" w:rsidRDefault="00711895" w:rsidP="00C2559B">
      <w:r>
        <w:rPr>
          <w:noProof/>
        </w:rPr>
        <mc:AlternateContent>
          <mc:Choice Requires="wps">
            <w:drawing>
              <wp:anchor distT="0" distB="0" distL="114300" distR="114300" simplePos="0" relativeHeight="252102656" behindDoc="1" locked="0" layoutInCell="1" allowOverlap="1" wp14:anchorId="6E06E7CB" wp14:editId="329157B3">
                <wp:simplePos x="0" y="0"/>
                <wp:positionH relativeFrom="margin">
                  <wp:posOffset>2131060</wp:posOffset>
                </wp:positionH>
                <wp:positionV relativeFrom="paragraph">
                  <wp:posOffset>329565</wp:posOffset>
                </wp:positionV>
                <wp:extent cx="3599815" cy="2038350"/>
                <wp:effectExtent l="0" t="0" r="635" b="0"/>
                <wp:wrapNone/>
                <wp:docPr id="686881347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038350"/>
                        </a:xfrm>
                        <a:prstGeom prst="rect">
                          <a:avLst/>
                        </a:prstGeom>
                        <a:solidFill>
                          <a:srgbClr val="C5E0B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7095B78F">
              <v:rect id="Rectangle 1" style="position:absolute;margin-left:167.8pt;margin-top:25.95pt;width:283.45pt;height:160.5pt;z-index:-251213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lt="&quot;&quot;" o:spid="_x0000_s1026" fillcolor="#c5e0b4" stroked="f" strokeweight="1pt" w14:anchorId="2E23EC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">
                <w10:wrap anchorx="margin"/>
              </v:rect>
            </w:pict>
          </mc:Fallback>
        </mc:AlternateContent>
      </w:r>
    </w:p>
    <w:p w14:paraId="461FEB6D" w14:textId="5D447D2C" w:rsidR="00711895" w:rsidRDefault="00711895" w:rsidP="00C2559B">
      <w:r>
        <w:t xml:space="preserve">Here a </w:t>
      </w:r>
      <w:r w:rsidRPr="00711895">
        <w:rPr>
          <w:b/>
          <w:bCs/>
        </w:rPr>
        <w:t>summary</w:t>
      </w:r>
      <w:r>
        <w:t>:</w:t>
      </w:r>
    </w:p>
    <w:p w14:paraId="5DB20CA1" w14:textId="37E1BE48" w:rsidR="00711895" w:rsidRDefault="00711895" w:rsidP="00711895">
      <w:pPr>
        <w:pStyle w:val="Listtoplevel"/>
      </w:pPr>
      <w:r>
        <w:drawing>
          <wp:anchor distT="0" distB="0" distL="114300" distR="114300" simplePos="0" relativeHeight="252104704" behindDoc="0" locked="0" layoutInCell="1" allowOverlap="1" wp14:anchorId="15780AFC" wp14:editId="446CF2B5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1457325" cy="1457325"/>
            <wp:effectExtent l="0" t="0" r="0" b="9525"/>
            <wp:wrapNone/>
            <wp:docPr id="1240159196" name="Picture 12401591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159196" name="Picture 12401591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is the things talked about written down</w:t>
      </w:r>
    </w:p>
    <w:p w14:paraId="7A14BF49" w14:textId="4031DA75" w:rsidR="00A9089D" w:rsidRDefault="00711895" w:rsidP="00711895">
      <w:pPr>
        <w:pStyle w:val="Listtoplevel"/>
      </w:pPr>
      <w:r>
        <w:t>tells you the important ideas.</w:t>
      </w:r>
    </w:p>
    <w:p w14:paraId="2D9C6863" w14:textId="77777777" w:rsidR="00A9089D" w:rsidRDefault="00A9089D" w:rsidP="00C2559B"/>
    <w:p w14:paraId="6DE5D3A5" w14:textId="77777777" w:rsidR="00711895" w:rsidRDefault="00711895" w:rsidP="00C2559B"/>
    <w:p w14:paraId="5E86FA49" w14:textId="2B0BD4AF" w:rsidR="00A9089D" w:rsidRDefault="000136A0" w:rsidP="00C2559B">
      <w:r>
        <w:rPr>
          <w:noProof/>
        </w:rPr>
        <w:drawing>
          <wp:anchor distT="0" distB="0" distL="114300" distR="114300" simplePos="0" relativeHeight="251970560" behindDoc="0" locked="0" layoutInCell="1" allowOverlap="1" wp14:anchorId="347775AD" wp14:editId="3F94AB44">
            <wp:simplePos x="0" y="0"/>
            <wp:positionH relativeFrom="margin">
              <wp:align>left</wp:align>
            </wp:positionH>
            <wp:positionV relativeFrom="paragraph">
              <wp:posOffset>356235</wp:posOffset>
            </wp:positionV>
            <wp:extent cx="1548000" cy="1548000"/>
            <wp:effectExtent l="0" t="0" r="0" b="0"/>
            <wp:wrapNone/>
            <wp:docPr id="575012878" name="Picture 5750128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012878" name="Picture 5750128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8000" cy="15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089D">
        <w:t>It is important the summary is correct about:</w:t>
      </w:r>
    </w:p>
    <w:p w14:paraId="58C8FCF2" w14:textId="28152E36" w:rsidR="00A9089D" w:rsidRDefault="00A9089D" w:rsidP="00A9089D">
      <w:pPr>
        <w:pStyle w:val="Listtoplevel"/>
      </w:pPr>
      <w:r>
        <w:t>what you need</w:t>
      </w:r>
    </w:p>
    <w:p w14:paraId="75FB2004" w14:textId="273BCC12" w:rsidR="00A9089D" w:rsidRDefault="00A9089D" w:rsidP="00A9089D">
      <w:pPr>
        <w:pStyle w:val="Listtoplevel"/>
      </w:pPr>
      <w:r>
        <w:t>what was talked about in your assessment.</w:t>
      </w:r>
    </w:p>
    <w:p w14:paraId="57E895A4" w14:textId="616DC6E5" w:rsidR="00A9089D" w:rsidRDefault="00A9089D" w:rsidP="00C2559B"/>
    <w:p w14:paraId="7EC8BCFE" w14:textId="51829DEC" w:rsidR="00A9089D" w:rsidRDefault="00A9089D" w:rsidP="00C2559B"/>
    <w:p w14:paraId="692E4BBB" w14:textId="7FEB18D6" w:rsidR="00A9089D" w:rsidRDefault="000136A0" w:rsidP="00C2559B">
      <w:r>
        <w:rPr>
          <w:noProof/>
        </w:rPr>
        <w:drawing>
          <wp:anchor distT="0" distB="0" distL="114300" distR="114300" simplePos="0" relativeHeight="251972608" behindDoc="0" locked="0" layoutInCell="1" allowOverlap="1" wp14:anchorId="3B361CC7" wp14:editId="515BA159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676400" cy="1022919"/>
            <wp:effectExtent l="0" t="0" r="0" b="6350"/>
            <wp:wrapNone/>
            <wp:docPr id="596633881" name="Picture 5966338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633881" name="Picture 5966338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3580" cy="102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089D">
        <w:t xml:space="preserve">You will have time to </w:t>
      </w:r>
      <w:r>
        <w:t>read</w:t>
      </w:r>
      <w:r w:rsidR="00A9089D">
        <w:t xml:space="preserve"> the summary. </w:t>
      </w:r>
    </w:p>
    <w:p w14:paraId="24AB917C" w14:textId="77777777" w:rsidR="00A9089D" w:rsidRDefault="00A9089D" w:rsidP="00C2559B"/>
    <w:p w14:paraId="3F293941" w14:textId="77777777" w:rsidR="00A9089D" w:rsidRDefault="00A9089D" w:rsidP="00C2559B"/>
    <w:p w14:paraId="5BCADD51" w14:textId="7924C3B9" w:rsidR="00A9089D" w:rsidRDefault="000136A0" w:rsidP="00C2559B">
      <w:r>
        <w:rPr>
          <w:noProof/>
        </w:rPr>
        <w:drawing>
          <wp:anchor distT="0" distB="0" distL="114300" distR="114300" simplePos="0" relativeHeight="251974656" behindDoc="0" locked="0" layoutInCell="1" allowOverlap="1" wp14:anchorId="38C9B38C" wp14:editId="4349C2D3">
            <wp:simplePos x="0" y="0"/>
            <wp:positionH relativeFrom="margin">
              <wp:align>left</wp:align>
            </wp:positionH>
            <wp:positionV relativeFrom="paragraph">
              <wp:posOffset>189865</wp:posOffset>
            </wp:positionV>
            <wp:extent cx="1552575" cy="1552575"/>
            <wp:effectExtent l="0" t="0" r="9525" b="9525"/>
            <wp:wrapNone/>
            <wp:docPr id="1467086441" name="Picture 14670864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086441" name="Picture 14670864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089D">
        <w:t xml:space="preserve">You can talk about the </w:t>
      </w:r>
      <w:r w:rsidR="00A9089D">
        <w:br/>
        <w:t>summary with:</w:t>
      </w:r>
    </w:p>
    <w:p w14:paraId="06105537" w14:textId="321BE2C1" w:rsidR="00A9089D" w:rsidRDefault="00A9089D" w:rsidP="00A9089D">
      <w:pPr>
        <w:pStyle w:val="Listtoplevel"/>
      </w:pPr>
      <w:r>
        <w:t>your whānau / family</w:t>
      </w:r>
    </w:p>
    <w:p w14:paraId="07599526" w14:textId="365ABC55" w:rsidR="00A9089D" w:rsidRDefault="00A9089D" w:rsidP="00A9089D">
      <w:pPr>
        <w:pStyle w:val="Listtoplevel"/>
      </w:pPr>
      <w:r>
        <w:t>a support person you trust.</w:t>
      </w:r>
    </w:p>
    <w:p w14:paraId="2E627746" w14:textId="77777777" w:rsidR="00A9089D" w:rsidRDefault="00A9089D" w:rsidP="00A9089D"/>
    <w:p w14:paraId="18320FA3" w14:textId="77777777" w:rsidR="00A9089D" w:rsidRDefault="00A9089D" w:rsidP="00A9089D"/>
    <w:p w14:paraId="2173EB93" w14:textId="279943F2" w:rsidR="00A9089D" w:rsidRDefault="000136A0" w:rsidP="00A9089D">
      <w:r>
        <w:rPr>
          <w:noProof/>
        </w:rPr>
        <w:drawing>
          <wp:anchor distT="0" distB="0" distL="114300" distR="114300" simplePos="0" relativeHeight="251976704" behindDoc="0" locked="0" layoutInCell="1" allowOverlap="1" wp14:anchorId="3DD06492" wp14:editId="79DED90A">
            <wp:simplePos x="0" y="0"/>
            <wp:positionH relativeFrom="margin">
              <wp:posOffset>0</wp:posOffset>
            </wp:positionH>
            <wp:positionV relativeFrom="paragraph">
              <wp:posOffset>80241</wp:posOffset>
            </wp:positionV>
            <wp:extent cx="1457325" cy="766091"/>
            <wp:effectExtent l="0" t="0" r="0" b="0"/>
            <wp:wrapNone/>
            <wp:docPr id="192674832" name="Picture 1926748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74832" name="Picture 1926748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766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089D">
        <w:t xml:space="preserve">It is important to tell </w:t>
      </w:r>
      <w:r w:rsidR="00511962">
        <w:t xml:space="preserve">the </w:t>
      </w:r>
      <w:r w:rsidR="006C245C">
        <w:t>site</w:t>
      </w:r>
      <w:r w:rsidR="00511962">
        <w:t xml:space="preserve"> who did your assessment if:</w:t>
      </w:r>
    </w:p>
    <w:p w14:paraId="3B72087F" w14:textId="6E07F831" w:rsidR="00511962" w:rsidRDefault="00F12023" w:rsidP="00511962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983872" behindDoc="0" locked="0" layoutInCell="1" allowOverlap="1" wp14:anchorId="4638CEA4" wp14:editId="7C57E8CA">
                <wp:simplePos x="0" y="0"/>
                <wp:positionH relativeFrom="column">
                  <wp:posOffset>0</wp:posOffset>
                </wp:positionH>
                <wp:positionV relativeFrom="paragraph">
                  <wp:posOffset>544423</wp:posOffset>
                </wp:positionV>
                <wp:extent cx="1314450" cy="1360805"/>
                <wp:effectExtent l="0" t="0" r="0" b="0"/>
                <wp:wrapNone/>
                <wp:docPr id="2072678171" name="Group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4450" cy="1360805"/>
                          <a:chOff x="0" y="0"/>
                          <a:chExt cx="1314450" cy="1360805"/>
                        </a:xfrm>
                      </wpg:grpSpPr>
                      <pic:pic xmlns:pic="http://schemas.openxmlformats.org/drawingml/2006/picture">
                        <pic:nvPicPr>
                          <pic:cNvPr id="1664856250" name="Picture 40124749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360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465883" name="Picture 33278356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849030">
                            <a:off x="219075" y="819150"/>
                            <a:ext cx="157480" cy="157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623306" name="Picture 78171586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849030">
                            <a:off x="342900" y="952500"/>
                            <a:ext cx="157480" cy="157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2FD4676D">
              <v:group id="Group 7" style="position:absolute;margin-left:0;margin-top:42.85pt;width:103.5pt;height:107.15pt;z-index:251983872" alt="&quot;&quot;" coordsize="13144,13608" o:spid="_x0000_s1026" w14:anchorId="3BCED64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">
                <v:shape id="Picture 401247490" style="position:absolute;width:13144;height:13608;visibility:visible;mso-wrap-style:square" alt="&quot;&quot;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">
                  <v:imagedata o:title="" r:id="rId83"/>
                </v:shape>
                <v:shape id="Picture 332783569" style="position:absolute;left:2190;top:8191;width:1575;height:1575;rotation:-1912526fd;visibility:visible;mso-wrap-style:square" alt="&quot;&quot;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">
                  <v:imagedata o:title="" r:id="rId84"/>
                </v:shape>
                <v:shape id="Picture 781715867" style="position:absolute;left:3429;top:9525;width:1574;height:1574;rotation:-1912526fd;visibility:visible;mso-wrap-style:square" alt="&quot;&quot;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">
                  <v:imagedata o:title="" r:id="rId84"/>
                </v:shape>
              </v:group>
            </w:pict>
          </mc:Fallback>
        </mc:AlternateContent>
      </w:r>
      <w:r w:rsidR="00511962">
        <w:t>you agree with it</w:t>
      </w:r>
    </w:p>
    <w:p w14:paraId="1DA96219" w14:textId="313F8CC4" w:rsidR="00511962" w:rsidRDefault="00511962" w:rsidP="00511962">
      <w:pPr>
        <w:pStyle w:val="Listtoplevel"/>
        <w:numPr>
          <w:ilvl w:val="0"/>
          <w:numId w:val="0"/>
        </w:numPr>
        <w:ind w:left="4253"/>
      </w:pPr>
      <w:r>
        <w:t>or</w:t>
      </w:r>
    </w:p>
    <w:p w14:paraId="5AD0E8AD" w14:textId="26756116" w:rsidR="00511962" w:rsidRDefault="00511962" w:rsidP="00511962">
      <w:pPr>
        <w:pStyle w:val="Listtoplevel"/>
      </w:pPr>
      <w:r>
        <w:t>anything needs to change.</w:t>
      </w:r>
    </w:p>
    <w:p w14:paraId="1A675EBE" w14:textId="6FE9BBD6" w:rsidR="00A9089D" w:rsidRDefault="00A9089D" w:rsidP="00C2559B"/>
    <w:p w14:paraId="4462B546" w14:textId="6370B0BC" w:rsidR="00C2559B" w:rsidRDefault="00624302" w:rsidP="00C2559B">
      <w:r>
        <w:rPr>
          <w:noProof/>
        </w:rPr>
        <w:drawing>
          <wp:anchor distT="0" distB="0" distL="114300" distR="114300" simplePos="0" relativeHeight="251985920" behindDoc="0" locked="0" layoutInCell="1" allowOverlap="1" wp14:anchorId="2E128651" wp14:editId="1AF34E8E">
            <wp:simplePos x="0" y="0"/>
            <wp:positionH relativeFrom="margin">
              <wp:posOffset>0</wp:posOffset>
            </wp:positionH>
            <wp:positionV relativeFrom="paragraph">
              <wp:posOffset>29729</wp:posOffset>
            </wp:positionV>
            <wp:extent cx="1628775" cy="1628775"/>
            <wp:effectExtent l="0" t="0" r="0" b="9525"/>
            <wp:wrapNone/>
            <wp:docPr id="626758264" name="Picture 626758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758264" name="Picture 6267582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FFDFAE" w14:textId="7E60D24C" w:rsidR="006C245C" w:rsidRDefault="006C245C" w:rsidP="00C2559B">
      <w:r>
        <w:t xml:space="preserve">You can also give extra information to the site who did your assessment. </w:t>
      </w:r>
    </w:p>
    <w:p w14:paraId="69F644CD" w14:textId="77777777" w:rsidR="003B24D5" w:rsidRDefault="003B24D5" w:rsidP="00C2559B"/>
    <w:p w14:paraId="33CB92D5" w14:textId="26C92B99" w:rsidR="003B24D5" w:rsidRDefault="003B24D5">
      <w:pPr>
        <w:spacing w:line="240" w:lineRule="auto"/>
        <w:ind w:left="0"/>
      </w:pPr>
      <w:r>
        <w:br w:type="page"/>
      </w:r>
    </w:p>
    <w:p w14:paraId="04449CDD" w14:textId="1295F642" w:rsidR="003B24D5" w:rsidRDefault="00624302" w:rsidP="00C2559B">
      <w:r>
        <w:rPr>
          <w:noProof/>
        </w:rPr>
        <w:drawing>
          <wp:anchor distT="0" distB="0" distL="114300" distR="114300" simplePos="0" relativeHeight="251993088" behindDoc="0" locked="0" layoutInCell="1" allowOverlap="1" wp14:anchorId="1E14F947" wp14:editId="3BA3F27B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342510" cy="1504950"/>
            <wp:effectExtent l="0" t="0" r="0" b="0"/>
            <wp:wrapNone/>
            <wp:docPr id="68921759" name="Picture 689217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21759" name="Picture 689217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251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4D5">
        <w:t>Your supports might be slow to happen if your site:</w:t>
      </w:r>
    </w:p>
    <w:p w14:paraId="5288450A" w14:textId="43D231A2" w:rsidR="003B24D5" w:rsidRDefault="003B24D5" w:rsidP="003B24D5">
      <w:pPr>
        <w:pStyle w:val="Listtoplevel"/>
      </w:pPr>
      <w:r>
        <w:t>does not hear from you</w:t>
      </w:r>
    </w:p>
    <w:p w14:paraId="38D43C8A" w14:textId="71C6F15C" w:rsidR="003B24D5" w:rsidRDefault="00624302" w:rsidP="003B24D5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991040" behindDoc="0" locked="0" layoutInCell="1" allowOverlap="1" wp14:anchorId="33D176B9" wp14:editId="0B404501">
                <wp:simplePos x="0" y="0"/>
                <wp:positionH relativeFrom="column">
                  <wp:posOffset>0</wp:posOffset>
                </wp:positionH>
                <wp:positionV relativeFrom="paragraph">
                  <wp:posOffset>354330</wp:posOffset>
                </wp:positionV>
                <wp:extent cx="1459865" cy="1488440"/>
                <wp:effectExtent l="0" t="0" r="0" b="0"/>
                <wp:wrapNone/>
                <wp:docPr id="548820441" name="Group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9865" cy="1488440"/>
                          <a:chOff x="0" y="0"/>
                          <a:chExt cx="1459865" cy="1488440"/>
                        </a:xfrm>
                      </wpg:grpSpPr>
                      <pic:pic xmlns:pic="http://schemas.openxmlformats.org/drawingml/2006/picture">
                        <pic:nvPicPr>
                          <pic:cNvPr id="2140500085" name="Picture 14210942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305860" name="Picture 78171586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2475" y="781050"/>
                            <a:ext cx="707390" cy="7073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78A4CD69">
              <v:group id="Group 8" style="position:absolute;margin-left:0;margin-top:27.9pt;width:114.95pt;height:117.2pt;z-index:251991040" alt="&quot;&quot;" coordsize="14598,14884" o:spid="_x0000_s1026" w14:anchorId="4B63989B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">
                <v:shape id="Picture 142109429" style="position:absolute;width:12382;height:12382;visibility:visible;mso-wrap-style:square" alt="&quot;&quot;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">
                  <v:imagedata o:title="" r:id="rId93"/>
                </v:shape>
                <v:shape id="Picture 781715867" style="position:absolute;left:7524;top:7810;width:7074;height:7074;visibility:visible;mso-wrap-style:square" alt="&quot;&quot;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">
                  <v:imagedata o:title="" r:id="rId89"/>
                </v:shape>
              </v:group>
            </w:pict>
          </mc:Fallback>
        </mc:AlternateContent>
      </w:r>
      <w:r w:rsidR="003B24D5">
        <w:t>cannot contact you.</w:t>
      </w:r>
    </w:p>
    <w:p w14:paraId="3CF72031" w14:textId="4AB9992B" w:rsidR="00A9089D" w:rsidRDefault="00A9089D" w:rsidP="00C2559B"/>
    <w:p w14:paraId="651B5C27" w14:textId="41043C96" w:rsidR="00044373" w:rsidRDefault="00044373" w:rsidP="00C2559B"/>
    <w:p w14:paraId="74C71510" w14:textId="5A37B736" w:rsidR="00044373" w:rsidRDefault="00044373" w:rsidP="00C2559B"/>
    <w:p w14:paraId="0CB70BEE" w14:textId="0C8F137B" w:rsidR="00044373" w:rsidRDefault="00044373">
      <w:pPr>
        <w:spacing w:line="240" w:lineRule="auto"/>
        <w:ind w:left="0"/>
      </w:pPr>
      <w:r>
        <w:br w:type="page"/>
      </w:r>
    </w:p>
    <w:p w14:paraId="7EA64680" w14:textId="075E7497" w:rsidR="00044373" w:rsidRDefault="00044373" w:rsidP="00044373">
      <w:pPr>
        <w:pStyle w:val="Heading1"/>
      </w:pPr>
      <w:bookmarkStart w:id="15" w:name="_Your_site_will"/>
      <w:bookmarkStart w:id="16" w:name="_Your_DSS_supports"/>
      <w:bookmarkStart w:id="17" w:name="_Toc229563705"/>
      <w:bookmarkEnd w:id="15"/>
      <w:bookmarkEnd w:id="16"/>
      <w:r>
        <w:t xml:space="preserve">Your </w:t>
      </w:r>
      <w:bookmarkEnd w:id="17"/>
      <w:r w:rsidR="00711895">
        <w:t>DSS supports</w:t>
      </w:r>
    </w:p>
    <w:p w14:paraId="74B1F9CC" w14:textId="77777777" w:rsidR="00044373" w:rsidRDefault="00044373" w:rsidP="00044373">
      <w:pPr>
        <w:pStyle w:val="BodyText"/>
      </w:pPr>
    </w:p>
    <w:p w14:paraId="65FB5262" w14:textId="4139BA56" w:rsidR="00D6507C" w:rsidRDefault="00624302" w:rsidP="00044373">
      <w:pPr>
        <w:pStyle w:val="BodyText"/>
      </w:pPr>
      <w:r>
        <w:rPr>
          <w:noProof/>
        </w:rPr>
        <w:drawing>
          <wp:anchor distT="0" distB="0" distL="114300" distR="114300" simplePos="0" relativeHeight="251995136" behindDoc="0" locked="0" layoutInCell="1" allowOverlap="1" wp14:anchorId="382BB377" wp14:editId="1B9A3E97">
            <wp:simplePos x="0" y="0"/>
            <wp:positionH relativeFrom="margin">
              <wp:align>left</wp:align>
            </wp:positionH>
            <wp:positionV relativeFrom="paragraph">
              <wp:posOffset>339725</wp:posOffset>
            </wp:positionV>
            <wp:extent cx="1657350" cy="1657350"/>
            <wp:effectExtent l="0" t="0" r="0" b="0"/>
            <wp:wrapNone/>
            <wp:docPr id="1673219753" name="Picture 16732197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219753" name="Picture 16732197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C18026" w14:textId="028EF42B" w:rsidR="00D6507C" w:rsidRPr="00044373" w:rsidRDefault="00D6507C" w:rsidP="00D6507C">
      <w:pPr>
        <w:pStyle w:val="Heading2"/>
      </w:pPr>
      <w:bookmarkStart w:id="18" w:name="_Toc229563706"/>
      <w:r>
        <w:t>If this is your first assessment</w:t>
      </w:r>
      <w:bookmarkEnd w:id="18"/>
    </w:p>
    <w:p w14:paraId="34DE0014" w14:textId="77777777" w:rsidR="003B24D5" w:rsidRDefault="003B24D5" w:rsidP="00C2559B"/>
    <w:p w14:paraId="1706A0AA" w14:textId="70483E68" w:rsidR="00D6507C" w:rsidRDefault="00D6507C" w:rsidP="00C2559B">
      <w:r>
        <w:t>Your site will work out if you can get support funded by DSS.</w:t>
      </w:r>
    </w:p>
    <w:p w14:paraId="145CCD4A" w14:textId="77777777" w:rsidR="0064449A" w:rsidRDefault="0064449A" w:rsidP="00C2559B"/>
    <w:p w14:paraId="7115CDE1" w14:textId="77777777" w:rsidR="0064449A" w:rsidRDefault="0064449A" w:rsidP="00C2559B"/>
    <w:p w14:paraId="3F46253F" w14:textId="542DCF99" w:rsidR="0064449A" w:rsidRDefault="0064449A" w:rsidP="00C2559B">
      <w:r>
        <w:t>Your site will then talk with you about:</w:t>
      </w:r>
    </w:p>
    <w:p w14:paraId="6D18B5F5" w14:textId="7C81F89F" w:rsidR="0064449A" w:rsidRDefault="00624302" w:rsidP="0064449A">
      <w:pPr>
        <w:pStyle w:val="Listtoplevel"/>
      </w:pPr>
      <w:r>
        <w:drawing>
          <wp:anchor distT="0" distB="0" distL="114300" distR="114300" simplePos="0" relativeHeight="251997184" behindDoc="0" locked="0" layoutInCell="1" allowOverlap="1" wp14:anchorId="74BC2FBC" wp14:editId="075FDB89">
            <wp:simplePos x="0" y="0"/>
            <wp:positionH relativeFrom="margin">
              <wp:align>left</wp:align>
            </wp:positionH>
            <wp:positionV relativeFrom="paragraph">
              <wp:posOffset>32385</wp:posOffset>
            </wp:positionV>
            <wp:extent cx="1714500" cy="1282459"/>
            <wp:effectExtent l="0" t="0" r="0" b="0"/>
            <wp:wrapNone/>
            <wp:docPr id="1923202476" name="Picture 19232024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202476" name="Picture 19232024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2824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449A">
        <w:t>what kinds of support you can get</w:t>
      </w:r>
    </w:p>
    <w:p w14:paraId="00207DE0" w14:textId="582D5E55" w:rsidR="0064449A" w:rsidRDefault="0064449A" w:rsidP="0064449A">
      <w:pPr>
        <w:pStyle w:val="Listtoplevel"/>
      </w:pPr>
      <w:r>
        <w:t>the ways the support can be given to you.</w:t>
      </w:r>
    </w:p>
    <w:p w14:paraId="1FFE1F81" w14:textId="38CE0828" w:rsidR="0064449A" w:rsidRDefault="0064449A" w:rsidP="0064449A"/>
    <w:p w14:paraId="26F5DCC6" w14:textId="6DB59C81" w:rsidR="00676142" w:rsidRDefault="00624302" w:rsidP="0064449A">
      <w:r>
        <w:rPr>
          <w:noProof/>
        </w:rPr>
        <mc:AlternateContent>
          <mc:Choice Requires="wpg">
            <w:drawing>
              <wp:anchor distT="0" distB="0" distL="114300" distR="114300" simplePos="0" relativeHeight="252006400" behindDoc="0" locked="0" layoutInCell="1" allowOverlap="1" wp14:anchorId="6B41EE7B" wp14:editId="55FD8E06">
                <wp:simplePos x="0" y="0"/>
                <wp:positionH relativeFrom="column">
                  <wp:posOffset>0</wp:posOffset>
                </wp:positionH>
                <wp:positionV relativeFrom="paragraph">
                  <wp:posOffset>6350</wp:posOffset>
                </wp:positionV>
                <wp:extent cx="1620000" cy="1980000"/>
                <wp:effectExtent l="0" t="0" r="0" b="1270"/>
                <wp:wrapNone/>
                <wp:docPr id="1662592521" name="Group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0000" cy="1980000"/>
                          <a:chOff x="0" y="0"/>
                          <a:chExt cx="1714500" cy="2066925"/>
                        </a:xfrm>
                      </wpg:grpSpPr>
                      <pic:pic xmlns:pic="http://schemas.openxmlformats.org/drawingml/2006/picture">
                        <pic:nvPicPr>
                          <pic:cNvPr id="2063129886" name="Picture 4046149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52425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4698069" name="Picture 78171586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14450" y="0"/>
                            <a:ext cx="361950" cy="361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3617113" name="Picture 78171586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0"/>
                            <a:ext cx="361950" cy="361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1074973" name="Picture 78171586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76275" y="66675"/>
                            <a:ext cx="361950" cy="361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636665F9">
              <v:group id="Group 9" style="position:absolute;margin-left:0;margin-top:.5pt;width:127.55pt;height:155.9pt;z-index:252006400;mso-width-relative:margin;mso-height-relative:margin" alt="&quot;&quot;" coordsize="17145,20669" o:spid="_x0000_s1026" w14:anchorId="78DD655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Picture 404614964" style="position:absolute;top:3524;width:17145;height:17145;visibility:visible;mso-wrap-style:square" alt="&quot;&quot;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">
                  <v:imagedata o:title="" r:id="rId98"/>
                </v:shape>
                <v:shape id="Picture 781715867" style="position:absolute;left:13144;width:3620;height:3619;visibility:visible;mso-wrap-style:square" alt="&quot;&quot;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">
                  <v:imagedata o:title="" r:id="rId99"/>
                </v:shape>
                <v:shape id="Picture 781715867" style="position:absolute;left:1905;width:3619;height:3619;visibility:visible;mso-wrap-style:square" alt="&quot;&quot;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">
                  <v:imagedata o:title="" r:id="rId100"/>
                </v:shape>
                <v:shape id="Picture 781715867" style="position:absolute;left:6762;top:666;width:3620;height:3620;visibility:visible;mso-wrap-style:square" alt="&quot;&quot;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">
                  <v:imagedata o:title="" r:id="rId100"/>
                </v:shape>
              </v:group>
            </w:pict>
          </mc:Fallback>
        </mc:AlternateContent>
      </w:r>
    </w:p>
    <w:p w14:paraId="02F69C1C" w14:textId="488092A4" w:rsidR="00676142" w:rsidRDefault="00676142" w:rsidP="0064449A">
      <w:r>
        <w:t>Not every disabled person who has an assessment can get support funded by DSS.</w:t>
      </w:r>
    </w:p>
    <w:p w14:paraId="0670D6CF" w14:textId="06A74AE3" w:rsidR="00676142" w:rsidRDefault="00676142" w:rsidP="0064449A"/>
    <w:p w14:paraId="7CAF8ADF" w14:textId="6BA9B0C7" w:rsidR="00676142" w:rsidRDefault="00676142" w:rsidP="0064449A"/>
    <w:p w14:paraId="45232F8D" w14:textId="2C21719A" w:rsidR="00F53DF0" w:rsidRDefault="00624302" w:rsidP="00676142">
      <w:r>
        <w:rPr>
          <w:noProof/>
        </w:rPr>
        <w:drawing>
          <wp:anchor distT="0" distB="0" distL="114300" distR="114300" simplePos="0" relativeHeight="252008448" behindDoc="0" locked="0" layoutInCell="1" allowOverlap="1" wp14:anchorId="1EC29A6E" wp14:editId="571958DD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552575" cy="1552575"/>
            <wp:effectExtent l="0" t="0" r="0" b="9525"/>
            <wp:wrapNone/>
            <wp:docPr id="74653100" name="Picture 74653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53100" name="Picture 74653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3053" cy="15530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3DF0">
        <w:t>I</w:t>
      </w:r>
      <w:r w:rsidR="00676142">
        <w:t>f you cannot get support funded by DSS</w:t>
      </w:r>
      <w:r w:rsidR="00F53DF0">
        <w:t xml:space="preserve"> your site may tell you about other kinds of support for:</w:t>
      </w:r>
    </w:p>
    <w:p w14:paraId="71E419E6" w14:textId="5CEA85F2" w:rsidR="00F53DF0" w:rsidRDefault="00F53DF0" w:rsidP="00F53DF0">
      <w:pPr>
        <w:pStyle w:val="Listtoplevel"/>
      </w:pPr>
      <w:r>
        <w:t>you</w:t>
      </w:r>
    </w:p>
    <w:p w14:paraId="56C2790D" w14:textId="37583C90" w:rsidR="00F53DF0" w:rsidRDefault="00624302" w:rsidP="00F53DF0">
      <w:pPr>
        <w:pStyle w:val="Listtoplevel"/>
      </w:pPr>
      <w:r>
        <w:drawing>
          <wp:anchor distT="0" distB="0" distL="114300" distR="114300" simplePos="0" relativeHeight="252010496" behindDoc="0" locked="0" layoutInCell="1" allowOverlap="1" wp14:anchorId="4F1841DE" wp14:editId="0272EA82">
            <wp:simplePos x="0" y="0"/>
            <wp:positionH relativeFrom="margin">
              <wp:posOffset>95250</wp:posOffset>
            </wp:positionH>
            <wp:positionV relativeFrom="paragraph">
              <wp:posOffset>127635</wp:posOffset>
            </wp:positionV>
            <wp:extent cx="1495425" cy="1495425"/>
            <wp:effectExtent l="0" t="0" r="9525" b="0"/>
            <wp:wrapNone/>
            <wp:docPr id="1712165630" name="Picture 17121656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165630" name="Picture 17121656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3DF0">
        <w:t>your whānau / family</w:t>
      </w:r>
    </w:p>
    <w:p w14:paraId="7DAAC228" w14:textId="77777777" w:rsidR="00F53DF0" w:rsidRDefault="00F53DF0" w:rsidP="00F53DF0">
      <w:pPr>
        <w:pStyle w:val="Listtoplevel"/>
      </w:pPr>
      <w:r>
        <w:t>your carers.</w:t>
      </w:r>
    </w:p>
    <w:p w14:paraId="5307EE9F" w14:textId="48CA4D27" w:rsidR="00676142" w:rsidRDefault="00676142" w:rsidP="0064449A"/>
    <w:p w14:paraId="2E1E0471" w14:textId="3B0C000B" w:rsidR="00676142" w:rsidRDefault="00676142" w:rsidP="0064449A"/>
    <w:p w14:paraId="14ADFBA5" w14:textId="0430A074" w:rsidR="00676142" w:rsidRDefault="00A6667E" w:rsidP="00676142">
      <w:pPr>
        <w:pStyle w:val="Heading2"/>
      </w:pPr>
      <w:bookmarkStart w:id="19" w:name="_Toc229563707"/>
      <w:r>
        <w:rPr>
          <w:noProof/>
        </w:rPr>
        <w:drawing>
          <wp:anchor distT="0" distB="0" distL="114300" distR="114300" simplePos="0" relativeHeight="252019712" behindDoc="0" locked="0" layoutInCell="1" allowOverlap="1" wp14:anchorId="3149723D" wp14:editId="68572514">
            <wp:simplePos x="0" y="0"/>
            <wp:positionH relativeFrom="column">
              <wp:posOffset>600075</wp:posOffset>
            </wp:positionH>
            <wp:positionV relativeFrom="paragraph">
              <wp:posOffset>679450</wp:posOffset>
            </wp:positionV>
            <wp:extent cx="219075" cy="222111"/>
            <wp:effectExtent l="0" t="0" r="0" b="6985"/>
            <wp:wrapNone/>
            <wp:docPr id="1211924722" name="Picture 7817158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074973" name="Picture 7817158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221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4592" behindDoc="0" locked="0" layoutInCell="1" allowOverlap="1" wp14:anchorId="4D96C28F" wp14:editId="1699B034">
            <wp:simplePos x="0" y="0"/>
            <wp:positionH relativeFrom="margin">
              <wp:posOffset>485140</wp:posOffset>
            </wp:positionH>
            <wp:positionV relativeFrom="paragraph">
              <wp:posOffset>555625</wp:posOffset>
            </wp:positionV>
            <wp:extent cx="677545" cy="657134"/>
            <wp:effectExtent l="0" t="0" r="8255" b="0"/>
            <wp:wrapNone/>
            <wp:docPr id="567922381" name="Picture 5679223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922381" name="Picture 5679223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77545" cy="6571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6142">
        <w:t>If you are having a reassessment</w:t>
      </w:r>
      <w:bookmarkEnd w:id="19"/>
    </w:p>
    <w:p w14:paraId="67690BB7" w14:textId="58882787" w:rsidR="00676142" w:rsidRDefault="00A6667E" w:rsidP="00676142">
      <w:r>
        <w:rPr>
          <w:noProof/>
        </w:rPr>
        <w:drawing>
          <wp:anchor distT="0" distB="0" distL="114300" distR="114300" simplePos="0" relativeHeight="252018688" behindDoc="0" locked="0" layoutInCell="1" allowOverlap="1" wp14:anchorId="49F9DC60" wp14:editId="051A9873">
            <wp:simplePos x="0" y="0"/>
            <wp:positionH relativeFrom="column">
              <wp:posOffset>800100</wp:posOffset>
            </wp:positionH>
            <wp:positionV relativeFrom="paragraph">
              <wp:posOffset>24130</wp:posOffset>
            </wp:positionV>
            <wp:extent cx="253659" cy="257175"/>
            <wp:effectExtent l="0" t="0" r="0" b="0"/>
            <wp:wrapNone/>
            <wp:docPr id="1118077359" name="Picture 7817158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698069" name="Picture 7817158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659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4302">
        <w:rPr>
          <w:noProof/>
        </w:rPr>
        <w:drawing>
          <wp:anchor distT="0" distB="0" distL="114300" distR="114300" simplePos="0" relativeHeight="252012544" behindDoc="0" locked="0" layoutInCell="1" allowOverlap="1" wp14:anchorId="1857029B" wp14:editId="0D9B3700">
            <wp:simplePos x="0" y="0"/>
            <wp:positionH relativeFrom="margin">
              <wp:align>left</wp:align>
            </wp:positionH>
            <wp:positionV relativeFrom="paragraph">
              <wp:posOffset>316230</wp:posOffset>
            </wp:positionV>
            <wp:extent cx="1620000" cy="1054610"/>
            <wp:effectExtent l="0" t="0" r="0" b="0"/>
            <wp:wrapNone/>
            <wp:docPr id="265013589" name="Picture 2650135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013589" name="Picture 2650135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5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DC083F" w14:textId="26C0090D" w:rsidR="00676142" w:rsidRDefault="00992759" w:rsidP="00676142">
      <w:r>
        <w:t>Your site will think about:</w:t>
      </w:r>
    </w:p>
    <w:p w14:paraId="6F4D212E" w14:textId="310975D6" w:rsidR="00992759" w:rsidRDefault="00992759" w:rsidP="00992759">
      <w:pPr>
        <w:pStyle w:val="Listtoplevel"/>
      </w:pPr>
      <w:r>
        <w:t>any changes:</w:t>
      </w:r>
    </w:p>
    <w:p w14:paraId="16A886F1" w14:textId="2D50FCD4" w:rsidR="00992759" w:rsidRDefault="00F12023" w:rsidP="00992759">
      <w:pPr>
        <w:pStyle w:val="Listsecondlevel"/>
      </w:pPr>
      <w:r>
        <w:rPr>
          <w:noProof/>
        </w:rPr>
        <w:drawing>
          <wp:anchor distT="0" distB="0" distL="114300" distR="114300" simplePos="0" relativeHeight="252021760" behindDoc="0" locked="0" layoutInCell="1" allowOverlap="1" wp14:anchorId="406F31A3" wp14:editId="091CE4D3">
            <wp:simplePos x="0" y="0"/>
            <wp:positionH relativeFrom="margin">
              <wp:posOffset>-17270</wp:posOffset>
            </wp:positionH>
            <wp:positionV relativeFrom="paragraph">
              <wp:posOffset>525030</wp:posOffset>
            </wp:positionV>
            <wp:extent cx="1609725" cy="1614853"/>
            <wp:effectExtent l="0" t="0" r="0" b="4445"/>
            <wp:wrapNone/>
            <wp:docPr id="176768945" name="Picture 1767689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257541" name="Picture 13582575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6148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2759">
        <w:t>in your life</w:t>
      </w:r>
    </w:p>
    <w:p w14:paraId="12A165E4" w14:textId="2424A815" w:rsidR="00992759" w:rsidRDefault="00992759" w:rsidP="00992759">
      <w:pPr>
        <w:pStyle w:val="Listsecondlevel"/>
      </w:pPr>
      <w:r>
        <w:t>to your needs</w:t>
      </w:r>
    </w:p>
    <w:p w14:paraId="0C19F56E" w14:textId="59DD296F" w:rsidR="00992759" w:rsidRDefault="00992759" w:rsidP="00992759">
      <w:pPr>
        <w:pStyle w:val="Listtoplevel"/>
      </w:pPr>
      <w:r>
        <w:t>the support funded by DSS you get.</w:t>
      </w:r>
    </w:p>
    <w:p w14:paraId="2DA9D702" w14:textId="606F0175" w:rsidR="00F53DF0" w:rsidRDefault="00F53DF0" w:rsidP="00F53DF0"/>
    <w:p w14:paraId="20292E9E" w14:textId="17BD0005" w:rsidR="00F53DF0" w:rsidRDefault="00F53DF0">
      <w:pPr>
        <w:spacing w:line="240" w:lineRule="auto"/>
        <w:ind w:left="0"/>
      </w:pPr>
      <w:r>
        <w:br w:type="page"/>
      </w:r>
    </w:p>
    <w:p w14:paraId="58B3ACBE" w14:textId="576D2445" w:rsidR="00F53DF0" w:rsidRDefault="00C555E5" w:rsidP="00F53DF0">
      <w:r>
        <w:rPr>
          <w:noProof/>
        </w:rPr>
        <w:drawing>
          <wp:anchor distT="0" distB="0" distL="114300" distR="114300" simplePos="0" relativeHeight="252016640" behindDoc="0" locked="0" layoutInCell="1" allowOverlap="1" wp14:anchorId="4EDD1D77" wp14:editId="21098406">
            <wp:simplePos x="0" y="0"/>
            <wp:positionH relativeFrom="margin">
              <wp:align>left</wp:align>
            </wp:positionH>
            <wp:positionV relativeFrom="paragraph">
              <wp:posOffset>7786</wp:posOffset>
            </wp:positionV>
            <wp:extent cx="1375576" cy="1708174"/>
            <wp:effectExtent l="0" t="0" r="0" b="6350"/>
            <wp:wrapNone/>
            <wp:docPr id="1358257541" name="Picture 13582575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257541" name="Picture 13582575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5576" cy="17081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3DF0">
        <w:t>Your site will talk with you about:</w:t>
      </w:r>
    </w:p>
    <w:p w14:paraId="031C3F3C" w14:textId="5B199BD9" w:rsidR="00F53DF0" w:rsidRDefault="00F53DF0" w:rsidP="00F53DF0">
      <w:pPr>
        <w:pStyle w:val="Listtoplevel"/>
      </w:pPr>
      <w:r>
        <w:t>what kinds of support you can get</w:t>
      </w:r>
    </w:p>
    <w:p w14:paraId="6DB29E89" w14:textId="1E736D5D" w:rsidR="00F53DF0" w:rsidRDefault="00F53DF0" w:rsidP="00F53DF0">
      <w:pPr>
        <w:pStyle w:val="Listtoplevel"/>
      </w:pPr>
      <w:r>
        <w:t>the ways the support can be given to you.</w:t>
      </w:r>
    </w:p>
    <w:p w14:paraId="3474E259" w14:textId="77777777" w:rsidR="00F53DF0" w:rsidRDefault="00F53DF0" w:rsidP="00F53DF0"/>
    <w:p w14:paraId="1F63CEBB" w14:textId="4CBCB9BB" w:rsidR="00F53DF0" w:rsidRDefault="00C555E5" w:rsidP="00F53DF0">
      <w:r>
        <w:rPr>
          <w:noProof/>
        </w:rPr>
        <w:drawing>
          <wp:anchor distT="0" distB="0" distL="114300" distR="114300" simplePos="0" relativeHeight="252023808" behindDoc="0" locked="0" layoutInCell="1" allowOverlap="1" wp14:anchorId="78A4EE59" wp14:editId="74BE5B6C">
            <wp:simplePos x="0" y="0"/>
            <wp:positionH relativeFrom="margin">
              <wp:posOffset>-83820</wp:posOffset>
            </wp:positionH>
            <wp:positionV relativeFrom="paragraph">
              <wp:posOffset>244475</wp:posOffset>
            </wp:positionV>
            <wp:extent cx="1609725" cy="1609725"/>
            <wp:effectExtent l="0" t="0" r="0" b="9525"/>
            <wp:wrapNone/>
            <wp:docPr id="345711520" name="Picture 3457115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711520" name="Picture 3457115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F8AEAD" w14:textId="4488BCB8" w:rsidR="00F53DF0" w:rsidRDefault="00F53DF0" w:rsidP="00F53DF0">
      <w:r>
        <w:t>Your site may tell you about other kinds of support that are good for:</w:t>
      </w:r>
    </w:p>
    <w:p w14:paraId="15D94A3B" w14:textId="0D3B7D32" w:rsidR="00F53DF0" w:rsidRDefault="00F53DF0" w:rsidP="00F53DF0">
      <w:pPr>
        <w:pStyle w:val="Listtoplevel"/>
      </w:pPr>
      <w:r>
        <w:t>you</w:t>
      </w:r>
    </w:p>
    <w:p w14:paraId="14734E2F" w14:textId="4CC65FF6" w:rsidR="00F53DF0" w:rsidRDefault="00C555E5" w:rsidP="00F53DF0">
      <w:pPr>
        <w:pStyle w:val="Listtoplevel"/>
      </w:pPr>
      <w:r>
        <w:drawing>
          <wp:anchor distT="0" distB="0" distL="114300" distR="114300" simplePos="0" relativeHeight="252025856" behindDoc="0" locked="0" layoutInCell="1" allowOverlap="1" wp14:anchorId="27C58BBF" wp14:editId="751A44BC">
            <wp:simplePos x="0" y="0"/>
            <wp:positionH relativeFrom="margin">
              <wp:align>left</wp:align>
            </wp:positionH>
            <wp:positionV relativeFrom="paragraph">
              <wp:posOffset>538480</wp:posOffset>
            </wp:positionV>
            <wp:extent cx="1609725" cy="1250999"/>
            <wp:effectExtent l="0" t="0" r="0" b="6350"/>
            <wp:wrapNone/>
            <wp:docPr id="1460644436" name="Picture 14606444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644436" name="Picture 14606444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250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3DF0">
        <w:t>your whānau / family</w:t>
      </w:r>
    </w:p>
    <w:p w14:paraId="0F0EA3B5" w14:textId="4DF1B555" w:rsidR="00F53DF0" w:rsidRDefault="00F53DF0" w:rsidP="00F53DF0">
      <w:pPr>
        <w:pStyle w:val="Listtoplevel"/>
      </w:pPr>
      <w:r>
        <w:t>your carers.</w:t>
      </w:r>
    </w:p>
    <w:p w14:paraId="72D2865D" w14:textId="77777777" w:rsidR="00F53DF0" w:rsidRDefault="00F53DF0" w:rsidP="00F53DF0"/>
    <w:p w14:paraId="16AA4EAC" w14:textId="77777777" w:rsidR="00583FBD" w:rsidRDefault="00583FBD" w:rsidP="00F53DF0"/>
    <w:p w14:paraId="6BB8F0A2" w14:textId="77777777" w:rsidR="00583FBD" w:rsidRDefault="00583FBD" w:rsidP="00F53DF0"/>
    <w:p w14:paraId="2D4328F0" w14:textId="77777777" w:rsidR="00583FBD" w:rsidRDefault="00583FBD" w:rsidP="00F53DF0"/>
    <w:p w14:paraId="2F9F63E6" w14:textId="77777777" w:rsidR="00583FBD" w:rsidRDefault="00583FBD" w:rsidP="00F53DF0"/>
    <w:p w14:paraId="6DAB0694" w14:textId="77777777" w:rsidR="00583FBD" w:rsidRDefault="00583FBD" w:rsidP="00F53DF0"/>
    <w:p w14:paraId="0557CDB5" w14:textId="77777777" w:rsidR="00583FBD" w:rsidRDefault="00583FBD" w:rsidP="00F53DF0"/>
    <w:p w14:paraId="5A9554AE" w14:textId="77777777" w:rsidR="00583FBD" w:rsidRDefault="00583FBD" w:rsidP="00F53DF0"/>
    <w:p w14:paraId="4BA09A81" w14:textId="77777777" w:rsidR="00583FBD" w:rsidRDefault="00583FBD" w:rsidP="00F53DF0"/>
    <w:p w14:paraId="15520CBF" w14:textId="77777777" w:rsidR="00583FBD" w:rsidRDefault="00583FBD" w:rsidP="00F53DF0"/>
    <w:p w14:paraId="586E80C8" w14:textId="77777777" w:rsidR="00F12023" w:rsidRDefault="00583FBD" w:rsidP="00583FBD">
      <w:pPr>
        <w:pStyle w:val="Heading1"/>
      </w:pPr>
      <w:bookmarkStart w:id="20" w:name="_If_you_are"/>
      <w:bookmarkStart w:id="21" w:name="_Toc229563708"/>
      <w:bookmarkEnd w:id="20"/>
      <w:r>
        <w:t xml:space="preserve">If you are not happy with your </w:t>
      </w:r>
    </w:p>
    <w:p w14:paraId="61DD4C59" w14:textId="5D170D85" w:rsidR="00583FBD" w:rsidRDefault="00583FBD" w:rsidP="00583FBD">
      <w:pPr>
        <w:pStyle w:val="Heading1"/>
      </w:pPr>
      <w:r>
        <w:t>assessment</w:t>
      </w:r>
      <w:r w:rsidR="00827412">
        <w:t xml:space="preserve"> decision</w:t>
      </w:r>
      <w:bookmarkEnd w:id="21"/>
    </w:p>
    <w:p w14:paraId="62A902FC" w14:textId="77777777" w:rsidR="00827412" w:rsidRDefault="00827412" w:rsidP="00827412"/>
    <w:p w14:paraId="3C8EC0E6" w14:textId="1FFD8598" w:rsidR="00827412" w:rsidRDefault="007E32B7" w:rsidP="00827412">
      <w:r>
        <w:rPr>
          <w:noProof/>
        </w:rPr>
        <w:drawing>
          <wp:anchor distT="0" distB="0" distL="114300" distR="114300" simplePos="0" relativeHeight="252027904" behindDoc="0" locked="0" layoutInCell="1" allowOverlap="1" wp14:anchorId="1D863A67" wp14:editId="40AE1C10">
            <wp:simplePos x="0" y="0"/>
            <wp:positionH relativeFrom="margin">
              <wp:align>left</wp:align>
            </wp:positionH>
            <wp:positionV relativeFrom="paragraph">
              <wp:posOffset>134841</wp:posOffset>
            </wp:positionV>
            <wp:extent cx="1470991" cy="1470991"/>
            <wp:effectExtent l="0" t="0" r="0" b="0"/>
            <wp:wrapNone/>
            <wp:docPr id="147384332" name="Picture 1473843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84332" name="Picture 1473843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991" cy="14709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8EF3BB" w14:textId="18AC2B15" w:rsidR="00827412" w:rsidRDefault="00827412" w:rsidP="00827412">
      <w:r>
        <w:t>There are some things you can do if you are not happy with the assessment decision made by your site.</w:t>
      </w:r>
    </w:p>
    <w:p w14:paraId="1E04319B" w14:textId="1E472224" w:rsidR="00827412" w:rsidRDefault="007E32B7" w:rsidP="00827412">
      <w:r>
        <w:rPr>
          <w:noProof/>
        </w:rPr>
        <w:drawing>
          <wp:anchor distT="0" distB="0" distL="114300" distR="114300" simplePos="0" relativeHeight="252029952" behindDoc="0" locked="0" layoutInCell="1" allowOverlap="1" wp14:anchorId="19C5B162" wp14:editId="7277740A">
            <wp:simplePos x="0" y="0"/>
            <wp:positionH relativeFrom="margin">
              <wp:align>left</wp:align>
            </wp:positionH>
            <wp:positionV relativeFrom="paragraph">
              <wp:posOffset>350742</wp:posOffset>
            </wp:positionV>
            <wp:extent cx="1439186" cy="1439186"/>
            <wp:effectExtent l="0" t="0" r="8890" b="0"/>
            <wp:wrapNone/>
            <wp:docPr id="329496662" name="Picture 3294966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496662" name="Picture 3294966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186" cy="14391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97AC40" w14:textId="6443F627" w:rsidR="00827412" w:rsidRDefault="00827412" w:rsidP="00827412"/>
    <w:p w14:paraId="78155472" w14:textId="3A82A10D" w:rsidR="00827412" w:rsidRDefault="00827412" w:rsidP="00827412">
      <w:r>
        <w:t>The first thing to do is talk to your site.</w:t>
      </w:r>
    </w:p>
    <w:p w14:paraId="1F9D08FE" w14:textId="77777777" w:rsidR="00827412" w:rsidRDefault="00827412" w:rsidP="00827412"/>
    <w:p w14:paraId="3E3B7C5F" w14:textId="7AB6B61F" w:rsidR="00827412" w:rsidRDefault="007E32B7" w:rsidP="00827412">
      <w:r>
        <w:rPr>
          <w:noProof/>
        </w:rPr>
        <w:drawing>
          <wp:anchor distT="0" distB="0" distL="114300" distR="114300" simplePos="0" relativeHeight="252032000" behindDoc="0" locked="0" layoutInCell="1" allowOverlap="1" wp14:anchorId="748D4FE5" wp14:editId="6BABA8DA">
            <wp:simplePos x="0" y="0"/>
            <wp:positionH relativeFrom="margin">
              <wp:align>left</wp:align>
            </wp:positionH>
            <wp:positionV relativeFrom="paragraph">
              <wp:posOffset>124874</wp:posOffset>
            </wp:positionV>
            <wp:extent cx="1129930" cy="1264258"/>
            <wp:effectExtent l="0" t="0" r="0" b="0"/>
            <wp:wrapNone/>
            <wp:docPr id="1809288868" name="Picture 18092888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288868" name="Picture 18092888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9930" cy="12642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0E2D06" w14:textId="4544C7ED" w:rsidR="00827412" w:rsidRDefault="0051244D" w:rsidP="00827412">
      <w:r>
        <w:t>Your site might be able to find a solution / fix for you.</w:t>
      </w:r>
    </w:p>
    <w:p w14:paraId="1A660C21" w14:textId="77777777" w:rsidR="0051244D" w:rsidRDefault="0051244D" w:rsidP="00827412"/>
    <w:p w14:paraId="159371CD" w14:textId="77777777" w:rsidR="0051244D" w:rsidRDefault="0051244D" w:rsidP="00827412"/>
    <w:p w14:paraId="05BF1751" w14:textId="08E12DC6" w:rsidR="0051244D" w:rsidRDefault="007E32B7" w:rsidP="00827412">
      <w:r>
        <w:rPr>
          <w:noProof/>
        </w:rPr>
        <w:drawing>
          <wp:anchor distT="0" distB="0" distL="114300" distR="114300" simplePos="0" relativeHeight="252034048" behindDoc="0" locked="0" layoutInCell="1" allowOverlap="1" wp14:anchorId="41A5C093" wp14:editId="3379B1E6">
            <wp:simplePos x="0" y="0"/>
            <wp:positionH relativeFrom="margin">
              <wp:align>left</wp:align>
            </wp:positionH>
            <wp:positionV relativeFrom="paragraph">
              <wp:posOffset>16538</wp:posOffset>
            </wp:positionV>
            <wp:extent cx="1609725" cy="887732"/>
            <wp:effectExtent l="0" t="0" r="0" b="7620"/>
            <wp:wrapNone/>
            <wp:docPr id="1980766540" name="Picture 19807665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766540" name="Picture 19807665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887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244D">
        <w:t xml:space="preserve">You can ask your site for a </w:t>
      </w:r>
      <w:r w:rsidR="0051244D" w:rsidRPr="0051244D">
        <w:rPr>
          <w:b/>
          <w:bCs/>
        </w:rPr>
        <w:t>review</w:t>
      </w:r>
      <w:r w:rsidR="0051244D">
        <w:t xml:space="preserve"> of any part of your assessment. </w:t>
      </w:r>
    </w:p>
    <w:p w14:paraId="79D11E2C" w14:textId="77777777" w:rsidR="0051244D" w:rsidRDefault="0051244D" w:rsidP="00827412"/>
    <w:p w14:paraId="4540DBF0" w14:textId="77777777" w:rsidR="0051244D" w:rsidRDefault="0051244D" w:rsidP="00827412"/>
    <w:p w14:paraId="657840B2" w14:textId="77777777" w:rsidR="0051244D" w:rsidRDefault="0051244D" w:rsidP="00827412"/>
    <w:p w14:paraId="09D06B9E" w14:textId="77777777" w:rsidR="0051244D" w:rsidRDefault="0051244D" w:rsidP="00827412"/>
    <w:p w14:paraId="26955DB7" w14:textId="426DA3B7" w:rsidR="0051244D" w:rsidRDefault="007E32B7" w:rsidP="00827412">
      <w:r>
        <w:rPr>
          <w:noProof/>
        </w:rPr>
        <w:drawing>
          <wp:anchor distT="0" distB="0" distL="114300" distR="114300" simplePos="0" relativeHeight="252038144" behindDoc="0" locked="0" layoutInCell="1" allowOverlap="1" wp14:anchorId="032E8C4F" wp14:editId="53715004">
            <wp:simplePos x="0" y="0"/>
            <wp:positionH relativeFrom="margin">
              <wp:align>left</wp:align>
            </wp:positionH>
            <wp:positionV relativeFrom="paragraph">
              <wp:posOffset>-222637</wp:posOffset>
            </wp:positionV>
            <wp:extent cx="1337383" cy="1359674"/>
            <wp:effectExtent l="0" t="0" r="0" b="0"/>
            <wp:wrapNone/>
            <wp:docPr id="1263775963" name="Picture 12637759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775963" name="Picture 12637759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0096" cy="13624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244D">
        <w:rPr>
          <w:noProof/>
        </w:rPr>
        <mc:AlternateContent>
          <mc:Choice Requires="wps">
            <w:drawing>
              <wp:anchor distT="0" distB="0" distL="114300" distR="114300" simplePos="0" relativeHeight="251852800" behindDoc="1" locked="0" layoutInCell="1" allowOverlap="1" wp14:anchorId="6CBF7308" wp14:editId="33AB5876">
                <wp:simplePos x="0" y="0"/>
                <wp:positionH relativeFrom="margin">
                  <wp:posOffset>2150110</wp:posOffset>
                </wp:positionH>
                <wp:positionV relativeFrom="paragraph">
                  <wp:posOffset>-78105</wp:posOffset>
                </wp:positionV>
                <wp:extent cx="3600000" cy="2409825"/>
                <wp:effectExtent l="0" t="0" r="635" b="9525"/>
                <wp:wrapNone/>
                <wp:docPr id="164189206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4098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1731A0A7">
              <v:rect id="Rectangle 1" style="position:absolute;margin-left:169.3pt;margin-top:-6.15pt;width:283.45pt;height:189.75pt;z-index:-251463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lt="&quot;&quot;" o:spid="_x0000_s1026" fillcolor="#c5e0b3 [1305]" stroked="f" strokeweight="1pt" w14:anchorId="3D9268C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">
                <w10:wrap anchorx="margin"/>
              </v:rect>
            </w:pict>
          </mc:Fallback>
        </mc:AlternateContent>
      </w:r>
      <w:r w:rsidR="0051244D">
        <w:t xml:space="preserve">Here </w:t>
      </w:r>
      <w:r w:rsidR="0051244D" w:rsidRPr="0051244D">
        <w:rPr>
          <w:b/>
          <w:bCs/>
        </w:rPr>
        <w:t>review</w:t>
      </w:r>
      <w:r w:rsidR="0051244D">
        <w:t xml:space="preserve"> means:</w:t>
      </w:r>
    </w:p>
    <w:p w14:paraId="63114B34" w14:textId="79CC6911" w:rsidR="0051244D" w:rsidRDefault="007E32B7" w:rsidP="0051244D">
      <w:pPr>
        <w:pStyle w:val="Listtoplevel"/>
      </w:pPr>
      <w:r>
        <w:drawing>
          <wp:anchor distT="0" distB="0" distL="114300" distR="114300" simplePos="0" relativeHeight="252036096" behindDoc="0" locked="0" layoutInCell="1" allowOverlap="1" wp14:anchorId="76C8BEA2" wp14:editId="5EAAA463">
            <wp:simplePos x="0" y="0"/>
            <wp:positionH relativeFrom="margin">
              <wp:align>left</wp:align>
            </wp:positionH>
            <wp:positionV relativeFrom="paragraph">
              <wp:posOffset>889774</wp:posOffset>
            </wp:positionV>
            <wp:extent cx="1038313" cy="1391478"/>
            <wp:effectExtent l="0" t="0" r="0" b="0"/>
            <wp:wrapNone/>
            <wp:docPr id="244143494" name="Picture 2441434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143494" name="Picture 2441434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313" cy="1391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244D">
        <w:t xml:space="preserve">looking at the decisions that </w:t>
      </w:r>
      <w:r w:rsidR="0051244D">
        <w:br/>
        <w:t>were made</w:t>
      </w:r>
    </w:p>
    <w:p w14:paraId="64045179" w14:textId="771381F6" w:rsidR="0051244D" w:rsidRPr="00827412" w:rsidRDefault="007E32B7" w:rsidP="0051244D">
      <w:pPr>
        <w:pStyle w:val="Listtoplevel"/>
      </w:pPr>
      <w:r>
        <w:t>thinking about</w:t>
      </w:r>
      <w:r w:rsidR="0051244D">
        <w:t xml:space="preserve"> if the decisions need to be changed.</w:t>
      </w:r>
    </w:p>
    <w:p w14:paraId="568E2A17" w14:textId="77777777" w:rsidR="00583FBD" w:rsidRDefault="00583FBD" w:rsidP="001F565D"/>
    <w:p w14:paraId="225FE729" w14:textId="7387FFE9" w:rsidR="0051244D" w:rsidRDefault="007E32B7" w:rsidP="001F565D">
      <w:r>
        <w:rPr>
          <w:noProof/>
        </w:rPr>
        <w:drawing>
          <wp:anchor distT="0" distB="0" distL="114300" distR="114300" simplePos="0" relativeHeight="252040192" behindDoc="0" locked="0" layoutInCell="1" allowOverlap="1" wp14:anchorId="7BB6C212" wp14:editId="3D17926E">
            <wp:simplePos x="0" y="0"/>
            <wp:positionH relativeFrom="margin">
              <wp:align>left</wp:align>
            </wp:positionH>
            <wp:positionV relativeFrom="paragraph">
              <wp:posOffset>296766</wp:posOffset>
            </wp:positionV>
            <wp:extent cx="1208599" cy="1208599"/>
            <wp:effectExtent l="0" t="0" r="0" b="0"/>
            <wp:wrapNone/>
            <wp:docPr id="653975533" name="Picture 6539755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975533" name="Picture 6539755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8599" cy="12085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4B552E" w14:textId="3DC96DD9" w:rsidR="0051244D" w:rsidRDefault="0051244D" w:rsidP="001F565D">
      <w:r>
        <w:t>The DSS website has more information on:</w:t>
      </w:r>
    </w:p>
    <w:p w14:paraId="096C8734" w14:textId="0E02A443" w:rsidR="001F565D" w:rsidRDefault="0051244D" w:rsidP="0051244D">
      <w:pPr>
        <w:pStyle w:val="Listtoplevel"/>
      </w:pPr>
      <w:r>
        <w:t>asking for a review</w:t>
      </w:r>
    </w:p>
    <w:p w14:paraId="080801D6" w14:textId="16646154" w:rsidR="0051244D" w:rsidRDefault="007E32B7" w:rsidP="0051244D">
      <w:pPr>
        <w:pStyle w:val="Listtoplevel"/>
      </w:pPr>
      <w:r>
        <w:drawing>
          <wp:anchor distT="0" distB="0" distL="114300" distR="114300" simplePos="0" relativeHeight="252046336" behindDoc="0" locked="0" layoutInCell="1" allowOverlap="1" wp14:anchorId="27F3BDF8" wp14:editId="3B3DAD06">
            <wp:simplePos x="0" y="0"/>
            <wp:positionH relativeFrom="margin">
              <wp:align>left</wp:align>
            </wp:positionH>
            <wp:positionV relativeFrom="paragraph">
              <wp:posOffset>32126</wp:posOffset>
            </wp:positionV>
            <wp:extent cx="1158746" cy="1176793"/>
            <wp:effectExtent l="0" t="0" r="3810" b="4445"/>
            <wp:wrapNone/>
            <wp:docPr id="1780872466" name="Picture 17808724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872466" name="Picture 17808724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746" cy="1176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244D">
        <w:t>giving feedback</w:t>
      </w:r>
    </w:p>
    <w:p w14:paraId="2B5732A8" w14:textId="16E6D138" w:rsidR="0051244D" w:rsidRDefault="0051244D" w:rsidP="0051244D">
      <w:pPr>
        <w:pStyle w:val="Listtoplevel"/>
      </w:pPr>
      <w:r>
        <w:t>making a complaint.</w:t>
      </w:r>
    </w:p>
    <w:p w14:paraId="6B321DC1" w14:textId="308D687E" w:rsidR="0051244D" w:rsidRDefault="0051244D" w:rsidP="0051244D"/>
    <w:p w14:paraId="006EA685" w14:textId="38B8E6D5" w:rsidR="0051244D" w:rsidRDefault="007E32B7" w:rsidP="0051244D">
      <w:r>
        <w:rPr>
          <w:noProof/>
        </w:rPr>
        <w:drawing>
          <wp:anchor distT="0" distB="0" distL="114300" distR="114300" simplePos="0" relativeHeight="252042240" behindDoc="0" locked="0" layoutInCell="1" allowOverlap="1" wp14:anchorId="41D3BA57" wp14:editId="36625960">
            <wp:simplePos x="0" y="0"/>
            <wp:positionH relativeFrom="margin">
              <wp:posOffset>289</wp:posOffset>
            </wp:positionH>
            <wp:positionV relativeFrom="paragraph">
              <wp:posOffset>279285</wp:posOffset>
            </wp:positionV>
            <wp:extent cx="1091429" cy="1136072"/>
            <wp:effectExtent l="0" t="0" r="0" b="6985"/>
            <wp:wrapNone/>
            <wp:docPr id="1120786608" name="Picture 11207866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786608" name="Picture 11207866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1429" cy="11360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42BA6F" w14:textId="6A4C652A" w:rsidR="0051244D" w:rsidRDefault="0051244D" w:rsidP="0051244D">
      <w:r>
        <w:t>The DSS website is:</w:t>
      </w:r>
    </w:p>
    <w:p w14:paraId="0575F08D" w14:textId="77777777" w:rsidR="0051244D" w:rsidRDefault="0051244D" w:rsidP="0051244D"/>
    <w:p w14:paraId="6265D01C" w14:textId="5D4A69C6" w:rsidR="0087313A" w:rsidRPr="0087313A" w:rsidRDefault="0087313A" w:rsidP="0087313A">
      <w:pPr>
        <w:ind w:left="0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                               </w:t>
      </w:r>
      <w:r w:rsidRPr="0087313A">
        <w:rPr>
          <w:b/>
          <w:bCs/>
          <w:color w:val="000000" w:themeColor="text1"/>
        </w:rPr>
        <w:t xml:space="preserve"> </w:t>
      </w:r>
      <w:hyperlink r:id="rId120" w:history="1">
        <w:r w:rsidRPr="0087313A">
          <w:rPr>
            <w:rStyle w:val="Hyperlink"/>
            <w:b/>
            <w:bCs/>
            <w:color w:val="000000" w:themeColor="text1"/>
            <w:u w:val="none"/>
          </w:rPr>
          <w:t>www.disabilitysupport.govt.nz/feedback</w:t>
        </w:r>
      </w:hyperlink>
    </w:p>
    <w:p w14:paraId="07977ACA" w14:textId="4660F48B" w:rsidR="0087313A" w:rsidRDefault="007E32B7" w:rsidP="0087313A">
      <w:r>
        <w:rPr>
          <w:noProof/>
        </w:rPr>
        <w:drawing>
          <wp:anchor distT="0" distB="0" distL="114300" distR="114300" simplePos="0" relativeHeight="252044288" behindDoc="0" locked="0" layoutInCell="1" allowOverlap="1" wp14:anchorId="443D1B96" wp14:editId="18BD8FAD">
            <wp:simplePos x="0" y="0"/>
            <wp:positionH relativeFrom="margin">
              <wp:align>left</wp:align>
            </wp:positionH>
            <wp:positionV relativeFrom="paragraph">
              <wp:posOffset>296573</wp:posOffset>
            </wp:positionV>
            <wp:extent cx="949601" cy="1216549"/>
            <wp:effectExtent l="0" t="0" r="3175" b="3175"/>
            <wp:wrapNone/>
            <wp:docPr id="1387471456" name="Picture 13874714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471456" name="Picture 13874714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9601" cy="1216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ED7319" w14:textId="4807DE96" w:rsidR="0087313A" w:rsidRDefault="0087313A" w:rsidP="0087313A"/>
    <w:p w14:paraId="0A62DAD1" w14:textId="59D11D61" w:rsidR="0087313A" w:rsidRPr="0087313A" w:rsidRDefault="0087313A" w:rsidP="0087313A">
      <w:r>
        <w:t xml:space="preserve">This </w:t>
      </w:r>
      <w:r w:rsidRPr="0087313A">
        <w:rPr>
          <w:b/>
          <w:bCs/>
        </w:rPr>
        <w:t>website</w:t>
      </w:r>
      <w:r>
        <w:t xml:space="preserve"> is not in Easy Read.</w:t>
      </w:r>
    </w:p>
    <w:p w14:paraId="18785AF3" w14:textId="77777777" w:rsidR="0087313A" w:rsidRDefault="0087313A" w:rsidP="0051244D"/>
    <w:p w14:paraId="334F0E80" w14:textId="29EA05E6" w:rsidR="0087313A" w:rsidRDefault="007E32B7" w:rsidP="0051244D">
      <w:r>
        <w:rPr>
          <w:noProof/>
        </w:rPr>
        <w:drawing>
          <wp:anchor distT="0" distB="0" distL="114300" distR="114300" simplePos="0" relativeHeight="252048384" behindDoc="0" locked="0" layoutInCell="1" allowOverlap="1" wp14:anchorId="15E42EBC" wp14:editId="48239C77">
            <wp:simplePos x="0" y="0"/>
            <wp:positionH relativeFrom="margin">
              <wp:align>left</wp:align>
            </wp:positionH>
            <wp:positionV relativeFrom="paragraph">
              <wp:posOffset>-103367</wp:posOffset>
            </wp:positionV>
            <wp:extent cx="1200647" cy="1283116"/>
            <wp:effectExtent l="0" t="0" r="0" b="0"/>
            <wp:wrapNone/>
            <wp:docPr id="1365079356" name="Picture 13650793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079356" name="Picture 13650793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647" cy="1283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13A">
        <w:t xml:space="preserve">You can also </w:t>
      </w:r>
      <w:r w:rsidR="0087313A" w:rsidRPr="007E32B7">
        <w:rPr>
          <w:b/>
          <w:bCs/>
        </w:rPr>
        <w:t>phone</w:t>
      </w:r>
      <w:r w:rsidR="0087313A">
        <w:t xml:space="preserve"> </w:t>
      </w:r>
      <w:r w:rsidR="007C66AB">
        <w:t>the Whaikaha number</w:t>
      </w:r>
      <w:r w:rsidR="0087313A">
        <w:t>:</w:t>
      </w:r>
    </w:p>
    <w:p w14:paraId="2EF82E49" w14:textId="75400CBC" w:rsidR="0087313A" w:rsidRPr="007C66AB" w:rsidRDefault="0087313A" w:rsidP="0087313A">
      <w:pPr>
        <w:pStyle w:val="Listtoplevel"/>
        <w:rPr>
          <w:b/>
          <w:bCs/>
        </w:rPr>
      </w:pPr>
      <w:r w:rsidRPr="007C66AB">
        <w:rPr>
          <w:b/>
          <w:bCs/>
        </w:rPr>
        <w:t>0800 566 601</w:t>
      </w:r>
    </w:p>
    <w:p w14:paraId="54989A70" w14:textId="1E7AD608" w:rsidR="0087313A" w:rsidRPr="0087313A" w:rsidRDefault="00F1606A" w:rsidP="0087313A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>
        <w:rPr>
          <w:b/>
          <w:bCs/>
        </w:rPr>
        <mc:AlternateContent>
          <mc:Choice Requires="wpg">
            <w:drawing>
              <wp:anchor distT="0" distB="0" distL="114300" distR="114300" simplePos="0" relativeHeight="252052480" behindDoc="0" locked="0" layoutInCell="1" allowOverlap="1" wp14:anchorId="6971B10B" wp14:editId="5E3DC276">
                <wp:simplePos x="0" y="0"/>
                <wp:positionH relativeFrom="column">
                  <wp:posOffset>0</wp:posOffset>
                </wp:positionH>
                <wp:positionV relativeFrom="paragraph">
                  <wp:posOffset>372303</wp:posOffset>
                </wp:positionV>
                <wp:extent cx="1327785" cy="1327785"/>
                <wp:effectExtent l="0" t="0" r="5715" b="5715"/>
                <wp:wrapNone/>
                <wp:docPr id="1604674571" name="Group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7785" cy="1327785"/>
                          <a:chOff x="0" y="0"/>
                          <a:chExt cx="1327785" cy="1327785"/>
                        </a:xfrm>
                      </wpg:grpSpPr>
                      <pic:pic xmlns:pic="http://schemas.openxmlformats.org/drawingml/2006/picture">
                        <pic:nvPicPr>
                          <pic:cNvPr id="57224062" name="Picture 203735718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785" cy="13277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5483358" name="Flowchart: Connector 1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241687" y="535885"/>
                            <a:ext cx="326004" cy="302150"/>
                          </a:xfrm>
                          <a:prstGeom prst="flowChartConnector">
                            <a:avLst/>
                          </a:prstGeom>
                          <a:noFill/>
                          <a:ln w="38100">
                            <a:solidFill>
                              <a:srgbClr val="EE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0899BF29">
              <v:group id="Group 11" style="position:absolute;margin-left:0;margin-top:29.3pt;width:104.55pt;height:104.55pt;z-index:252052480" alt="&quot;&quot;" coordsize="13277,13277" o:spid="_x0000_s1026" w14:anchorId="0B8201B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">
                <v:shape id="Picture 2037357182" style="position:absolute;width:13277;height:13277;visibility:visible;mso-wrap-style:square" alt="&quot;&quot;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">
                  <v:imagedata o:title="" r:id="rId124"/>
                </v:shape>
                <v:shapetype id="_x0000_t120" coordsize="21600,21600" o:spt="120" path="m10800,qx,10800,10800,21600,21600,10800,10800,xe">
                  <v:path textboxrect="3163,3163,18437,18437" gradientshapeok="t" o:connecttype="custom" o:connectlocs="10800,0;3163,3163;0,10800;3163,18437;10800,21600;18437,18437;21600,10800;18437,3163"/>
                </v:shapetype>
                <v:shape id="Flowchart: Connector 10" style="position:absolute;left:2416;top:5358;width:3260;height:3022;visibility:visible;mso-wrap-style:square;v-text-anchor:middle" alt="&quot;&quot;" o:spid="_x0000_s1028" filled="f" strokecolor="#e00" strokeweight="3pt" type="#_x0000_t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">
                  <v:stroke joinstyle="miter"/>
                </v:shape>
              </v:group>
            </w:pict>
          </mc:Fallback>
        </mc:AlternateContent>
      </w:r>
      <w:r w:rsidR="0087313A" w:rsidRPr="0087313A">
        <w:rPr>
          <w:b/>
          <w:bCs/>
        </w:rPr>
        <w:t>then</w:t>
      </w:r>
    </w:p>
    <w:p w14:paraId="51967962" w14:textId="488E889A" w:rsidR="0087313A" w:rsidRDefault="0087313A" w:rsidP="0087313A">
      <w:pPr>
        <w:pStyle w:val="Listtoplevel"/>
      </w:pPr>
      <w:r>
        <w:t>choose option 1 to get DSS</w:t>
      </w:r>
      <w:r w:rsidR="007C66AB">
        <w:t xml:space="preserve"> when the voice message tells you to</w:t>
      </w:r>
      <w:r>
        <w:t>.</w:t>
      </w:r>
    </w:p>
    <w:p w14:paraId="7ACBAAB3" w14:textId="77777777" w:rsidR="0087313A" w:rsidRDefault="0087313A" w:rsidP="0087313A"/>
    <w:p w14:paraId="490CE5D4" w14:textId="7052E284" w:rsidR="007806B1" w:rsidRDefault="00F1606A" w:rsidP="0087313A">
      <w:r>
        <w:rPr>
          <w:noProof/>
        </w:rPr>
        <w:drawing>
          <wp:anchor distT="0" distB="0" distL="114300" distR="114300" simplePos="0" relativeHeight="252054528" behindDoc="0" locked="0" layoutInCell="1" allowOverlap="1" wp14:anchorId="5519FC35" wp14:editId="52141A51">
            <wp:simplePos x="0" y="0"/>
            <wp:positionH relativeFrom="margin">
              <wp:align>left</wp:align>
            </wp:positionH>
            <wp:positionV relativeFrom="paragraph">
              <wp:posOffset>286910</wp:posOffset>
            </wp:positionV>
            <wp:extent cx="1200150" cy="1200150"/>
            <wp:effectExtent l="0" t="0" r="0" b="0"/>
            <wp:wrapNone/>
            <wp:docPr id="1248781253" name="Picture 12487812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781253" name="Picture 12487812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0D3EF3" w14:textId="34670C62" w:rsidR="007806B1" w:rsidRDefault="007806B1" w:rsidP="0087313A">
      <w:r>
        <w:t>This number does not cost money to call.</w:t>
      </w:r>
    </w:p>
    <w:p w14:paraId="5C56B57D" w14:textId="77777777" w:rsidR="007806B1" w:rsidRDefault="007806B1" w:rsidP="0087313A"/>
    <w:p w14:paraId="50477A2D" w14:textId="77777777" w:rsidR="0087313A" w:rsidRDefault="0087313A" w:rsidP="0087313A"/>
    <w:p w14:paraId="2E8B32BF" w14:textId="34FDB4C1" w:rsidR="0087313A" w:rsidRDefault="0087313A" w:rsidP="0087313A">
      <w:r>
        <w:t>You can call us:</w:t>
      </w:r>
    </w:p>
    <w:p w14:paraId="487BDADC" w14:textId="040C2F34" w:rsidR="0087313A" w:rsidRDefault="007C66AB" w:rsidP="0087313A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062720" behindDoc="0" locked="0" layoutInCell="1" allowOverlap="1" wp14:anchorId="0899014C" wp14:editId="65AE08D1">
                <wp:simplePos x="0" y="0"/>
                <wp:positionH relativeFrom="margin">
                  <wp:posOffset>28174</wp:posOffset>
                </wp:positionH>
                <wp:positionV relativeFrom="paragraph">
                  <wp:posOffset>399615</wp:posOffset>
                </wp:positionV>
                <wp:extent cx="1761425" cy="835520"/>
                <wp:effectExtent l="0" t="0" r="0" b="3175"/>
                <wp:wrapNone/>
                <wp:docPr id="682791304" name="Group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1425" cy="835520"/>
                          <a:chOff x="65823" y="-3"/>
                          <a:chExt cx="1884025" cy="968558"/>
                        </a:xfrm>
                      </wpg:grpSpPr>
                      <pic:pic xmlns:pic="http://schemas.openxmlformats.org/drawingml/2006/picture">
                        <pic:nvPicPr>
                          <pic:cNvPr id="1951780885" name="Picture 38879205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65823" y="-3"/>
                            <a:ext cx="769363" cy="9606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348248" name="Picture 98266890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179541" y="7948"/>
                            <a:ext cx="770307" cy="9606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5436739" name="Arrow: Right 1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863914" y="254550"/>
                            <a:ext cx="318052" cy="298450"/>
                          </a:xfrm>
                          <a:prstGeom prst="rightArrow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7825A45D">
              <v:group id="Group 13" style="position:absolute;margin-left:2.2pt;margin-top:31.45pt;width:138.7pt;height:65.8pt;z-index:252062720;mso-position-horizontal-relative:margin;mso-width-relative:margin;mso-height-relative:margin" alt="&quot;&quot;" coordsize="18840,9685" coordorigin="658" o:spid="_x0000_s1026" w14:anchorId="2488F531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96Pz////////////////////////////////////////p0un/////////////&#10;///////////////////////////86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14fb/////////////////&#10;//////////////////////WukK72/////////////////////////////////////+GQaZDi////&#10;//////////////////////////////////WukK72////////////////////////////////////&#10;///24fb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+7pMP/////////&#10;/////////////////////////////792T3/Q////////////////////////////////////4JpP&#10;AFu7///////////////////////////////////xtnlPSXfK////////////////////////////&#10;///////r0sWrlq/y///////////////////////////////////////35/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fu7O3v8vb6////////////////////////////&#10;/////7mamJmcoaattL7K4f///////////////////////////6JXSkxRV11ofZa54///////////&#10;/////////////////7NXABo1UG6Nr9P6/////////////////////////////85vQF97mbfY+///&#10;/////////////////////////////+6fhafD4f/////////////////////////////////////k&#10;0e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">
                <v:shape id="Picture 388792053" style="position:absolute;left:658;width:7693;height:9606;visibility:visible;mso-wrap-style:square" alt="&quot;&quot;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">
                  <v:imagedata o:title="" r:id="rId128"/>
                </v:shape>
                <v:shape id="Picture 982668907" style="position:absolute;left:11795;top:79;width:7703;height:9606;visibility:visible;mso-wrap-style:square" alt="&quot;&quot;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">
                  <v:imagedata o:title="" r:id="rId129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textboxrect="0,@1,@6,@2" o:connecttype="custom" o:connectlocs="@0,0;0,10800;@0,21600;21600,10800" o:connectangles="270,180,90,0"/>
                  <v:handles>
                    <v:h position="#0,#1" xrange="0,21600" yrange="0,10800"/>
                  </v:handles>
                </v:shapetype>
                <v:shape id="Arrow: Right 12" style="position:absolute;left:8639;top:2545;width:3180;height:2985;visibility:visible;mso-wrap-style:square;v-text-anchor:middle" alt="&quot;&quot;" o:spid="_x0000_s1029" fillcolor="#4472c4 [3204]" stroked="f" strokeweight="1pt" type="#_x0000_t13" adj="11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"/>
                <w10:wrap anchorx="margin"/>
              </v:group>
            </w:pict>
          </mc:Fallback>
        </mc:AlternateContent>
      </w:r>
      <w:r w:rsidR="0087313A">
        <w:t xml:space="preserve">Monday </w:t>
      </w:r>
      <w:r>
        <w:t>Tuesday Thursday Friday:</w:t>
      </w:r>
    </w:p>
    <w:p w14:paraId="4C634DCC" w14:textId="7F84AB28" w:rsidR="0087313A" w:rsidRDefault="0087313A" w:rsidP="007C66AB">
      <w:pPr>
        <w:pStyle w:val="Listsecondlevel"/>
      </w:pPr>
      <w:r>
        <w:t>8 am to 5 pm</w:t>
      </w:r>
    </w:p>
    <w:p w14:paraId="6AD3141B" w14:textId="48DAFE85" w:rsidR="007C66AB" w:rsidRDefault="007C66AB" w:rsidP="007C66AB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115968" behindDoc="0" locked="0" layoutInCell="1" allowOverlap="1" wp14:anchorId="6F896ABB" wp14:editId="11F10087">
                <wp:simplePos x="0" y="0"/>
                <wp:positionH relativeFrom="margin">
                  <wp:align>left</wp:align>
                </wp:positionH>
                <wp:positionV relativeFrom="paragraph">
                  <wp:posOffset>370272</wp:posOffset>
                </wp:positionV>
                <wp:extent cx="1761425" cy="835520"/>
                <wp:effectExtent l="0" t="0" r="0" b="3175"/>
                <wp:wrapNone/>
                <wp:docPr id="27274188" name="Group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1425" cy="835116"/>
                          <a:chOff x="65823" y="465"/>
                          <a:chExt cx="1884025" cy="968090"/>
                        </a:xfrm>
                      </wpg:grpSpPr>
                      <pic:pic xmlns:pic="http://schemas.openxmlformats.org/drawingml/2006/picture">
                        <pic:nvPicPr>
                          <pic:cNvPr id="411216615" name="Picture 38879205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65823" y="465"/>
                            <a:ext cx="769363" cy="9596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5447352" name="Picture 98266890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179541" y="7948"/>
                            <a:ext cx="770307" cy="9606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1477073" name="Arrow: Right 1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863914" y="254550"/>
                            <a:ext cx="318052" cy="298450"/>
                          </a:xfrm>
                          <a:prstGeom prst="rightArrow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dec="http://schemas.microsoft.com/office/drawing/2017/decorative">
            <w:pict w14:anchorId="2776151D">
              <v:group id="Group 13" style="position:absolute;margin-left:0;margin-top:29.15pt;width:138.7pt;height:65.8pt;z-index:252115968;mso-position-horizontal:left;mso-position-horizontal-relative:margin;mso-width-relative:margin;mso-height-relative:margin" alt="&quot;&quot;" coordsize="18840,9680" coordorigin="658,4" o:spid="_x0000_s1026" w14:anchorId="08C25D1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96Pz////////////////////////////////////////p0un/////////////&#10;///////////////////////////86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14fb/////////////////&#10;//////////////////////WukK72/////////////////////////////////////+GQaZDi////&#10;//////////////////////////////////WukK72////////////////////////////////////&#10;///24fb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+7pMP/////////&#10;/////////////////////////////792T3/Q////////////////////////////////////4JpP&#10;AFu7///////////////////////////////////xtnlPSXfK////////////////////////////&#10;///////r0sWrlq/y///////////////////////////////////////35/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fu7O3v8vb6////////////////////////////&#10;/////7mamJmcoaattL7K4f///////////////////////////6JXSkxRV11ofZa54///////////&#10;/////////////////7NXABo1UG6Nr9P6/////////////////////////////85vQF97mbfY+///&#10;/////////////////////////////+6fhafD4f/////////////////////////////////////k&#10;0e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">
                <v:shape id="Picture 388792053" style="position:absolute;left:658;top:4;width:7693;height:9597;visibility:visible;mso-wrap-style:square" alt="&quot;&quot;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">
                  <v:imagedata o:title="" r:id="rId131"/>
                </v:shape>
                <v:shape id="Picture 982668907" style="position:absolute;left:11795;top:79;width:7703;height:9606;visibility:visible;mso-wrap-style:square" alt="&quot;&quot;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">
                  <v:imagedata o:title="" r:id="rId129"/>
                </v:shape>
                <v:shape id="Arrow: Right 12" style="position:absolute;left:8639;top:2545;width:3180;height:2985;visibility:visible;mso-wrap-style:square;v-text-anchor:middle" alt="&quot;&quot;" o:spid="_x0000_s1029" fillcolor="#4472c4 [3204]" stroked="f" strokeweight="1pt" type="#_x0000_t13" adj="11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"/>
                <w10:wrap anchorx="margin"/>
              </v:group>
            </w:pict>
          </mc:Fallback>
        </mc:AlternateContent>
      </w:r>
      <w:r>
        <w:t>Wednesday:</w:t>
      </w:r>
    </w:p>
    <w:p w14:paraId="1A81142D" w14:textId="4B604F9C" w:rsidR="007C66AB" w:rsidRPr="007C66AB" w:rsidRDefault="007C66AB" w:rsidP="007C66AB">
      <w:pPr>
        <w:pStyle w:val="Listsecondlevel"/>
      </w:pPr>
      <w:r>
        <w:t>9.30 am to 5 pm.</w:t>
      </w:r>
    </w:p>
    <w:p w14:paraId="0CC96777" w14:textId="36A795CD" w:rsidR="007806B1" w:rsidRDefault="007806B1" w:rsidP="007C66AB"/>
    <w:p w14:paraId="76B37E2A" w14:textId="23C26AB0" w:rsidR="0087313A" w:rsidRDefault="00F1606A" w:rsidP="0087313A">
      <w:r>
        <w:rPr>
          <w:noProof/>
        </w:rPr>
        <w:drawing>
          <wp:anchor distT="0" distB="0" distL="114300" distR="114300" simplePos="0" relativeHeight="252064768" behindDoc="0" locked="0" layoutInCell="1" allowOverlap="1" wp14:anchorId="00ADD1C1" wp14:editId="4C454152">
            <wp:simplePos x="0" y="0"/>
            <wp:positionH relativeFrom="margin">
              <wp:align>left</wp:align>
            </wp:positionH>
            <wp:positionV relativeFrom="paragraph">
              <wp:posOffset>7813</wp:posOffset>
            </wp:positionV>
            <wp:extent cx="1416590" cy="1474533"/>
            <wp:effectExtent l="0" t="0" r="0" b="0"/>
            <wp:wrapNone/>
            <wp:docPr id="627964375" name="Picture 6279643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964375" name="Picture 6279643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6590" cy="1474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13A">
        <w:t xml:space="preserve">The Health and Disability Commissioner </w:t>
      </w:r>
      <w:r w:rsidR="0087313A" w:rsidRPr="0087313A">
        <w:rPr>
          <w:b/>
          <w:bCs/>
        </w:rPr>
        <w:t xml:space="preserve">website </w:t>
      </w:r>
      <w:r w:rsidR="0087313A">
        <w:t>also has information on your rights:</w:t>
      </w:r>
    </w:p>
    <w:p w14:paraId="10FEB2E6" w14:textId="5DE48B57" w:rsidR="0087313A" w:rsidRDefault="0087313A" w:rsidP="0087313A"/>
    <w:p w14:paraId="69674055" w14:textId="6A67F4A1" w:rsidR="0087313A" w:rsidRPr="0087313A" w:rsidRDefault="0087313A" w:rsidP="0087313A">
      <w:pPr>
        <w:rPr>
          <w:b/>
          <w:bCs/>
          <w:color w:val="000000" w:themeColor="text1"/>
        </w:rPr>
      </w:pPr>
      <w:hyperlink r:id="rId133" w:history="1">
        <w:r w:rsidRPr="0087313A">
          <w:rPr>
            <w:rStyle w:val="Hyperlink"/>
            <w:b/>
            <w:bCs/>
            <w:color w:val="000000" w:themeColor="text1"/>
            <w:u w:val="none"/>
          </w:rPr>
          <w:t>www.hdc.org.nz</w:t>
        </w:r>
      </w:hyperlink>
    </w:p>
    <w:p w14:paraId="08160AA3" w14:textId="253F24EC" w:rsidR="0087313A" w:rsidRDefault="00F1606A" w:rsidP="0087313A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2066816" behindDoc="0" locked="0" layoutInCell="1" allowOverlap="1" wp14:anchorId="18602F5A" wp14:editId="1239BE46">
            <wp:simplePos x="0" y="0"/>
            <wp:positionH relativeFrom="margin">
              <wp:align>left</wp:align>
            </wp:positionH>
            <wp:positionV relativeFrom="paragraph">
              <wp:posOffset>4169</wp:posOffset>
            </wp:positionV>
            <wp:extent cx="1081377" cy="1385629"/>
            <wp:effectExtent l="0" t="0" r="5080" b="5080"/>
            <wp:wrapNone/>
            <wp:docPr id="2025579968" name="Picture 20255799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579968" name="Picture 20255799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3389" cy="13882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81BE49" w14:textId="6B7C93CE" w:rsidR="0087313A" w:rsidRDefault="0087313A" w:rsidP="0087313A">
      <w:pPr>
        <w:rPr>
          <w:b/>
          <w:bCs/>
        </w:rPr>
      </w:pPr>
    </w:p>
    <w:p w14:paraId="170FB1E1" w14:textId="17CCEA5E" w:rsidR="0087313A" w:rsidRPr="0087313A" w:rsidRDefault="0087313A" w:rsidP="0087313A">
      <w:r w:rsidRPr="0087313A">
        <w:t xml:space="preserve">This website is </w:t>
      </w:r>
      <w:r w:rsidRPr="0087313A">
        <w:rPr>
          <w:b/>
          <w:bCs/>
        </w:rPr>
        <w:t>not</w:t>
      </w:r>
      <w:r w:rsidRPr="0087313A">
        <w:t xml:space="preserve"> in Easy Read.</w:t>
      </w:r>
    </w:p>
    <w:p w14:paraId="2C7D53FE" w14:textId="77777777" w:rsidR="0087313A" w:rsidRDefault="0087313A" w:rsidP="0087313A"/>
    <w:p w14:paraId="55DD098C" w14:textId="1E08C6CD" w:rsidR="0087313A" w:rsidRDefault="0087313A" w:rsidP="0087313A"/>
    <w:p w14:paraId="51538912" w14:textId="51BF773F" w:rsidR="0087313A" w:rsidRDefault="00F1606A" w:rsidP="0087313A">
      <w:r>
        <w:rPr>
          <w:noProof/>
        </w:rPr>
        <w:drawing>
          <wp:anchor distT="0" distB="0" distL="114300" distR="114300" simplePos="0" relativeHeight="252068864" behindDoc="0" locked="0" layoutInCell="1" allowOverlap="1" wp14:anchorId="4592D8D4" wp14:editId="4E78FAC9">
            <wp:simplePos x="0" y="0"/>
            <wp:positionH relativeFrom="margin">
              <wp:align>left</wp:align>
            </wp:positionH>
            <wp:positionV relativeFrom="paragraph">
              <wp:posOffset>9277</wp:posOffset>
            </wp:positionV>
            <wp:extent cx="1351722" cy="1351722"/>
            <wp:effectExtent l="0" t="0" r="0" b="1270"/>
            <wp:wrapNone/>
            <wp:docPr id="893777278" name="Picture 8937772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77278" name="Picture 8937772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1722" cy="13517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13A">
        <w:t xml:space="preserve">You can also </w:t>
      </w:r>
      <w:r w:rsidR="0087313A" w:rsidRPr="00F1606A">
        <w:rPr>
          <w:b/>
          <w:bCs/>
        </w:rPr>
        <w:t>phone</w:t>
      </w:r>
      <w:r w:rsidR="0087313A">
        <w:t xml:space="preserve"> the Health and Disability Commissioner on:</w:t>
      </w:r>
    </w:p>
    <w:p w14:paraId="2B559538" w14:textId="77777777" w:rsidR="0087313A" w:rsidRDefault="0087313A" w:rsidP="0087313A"/>
    <w:p w14:paraId="7469A724" w14:textId="3DD4E4AD" w:rsidR="0087313A" w:rsidRPr="00F1606A" w:rsidRDefault="0087313A" w:rsidP="0087313A">
      <w:pPr>
        <w:rPr>
          <w:b/>
          <w:bCs/>
        </w:rPr>
      </w:pPr>
      <w:r w:rsidRPr="00F1606A">
        <w:rPr>
          <w:b/>
          <w:bCs/>
        </w:rPr>
        <w:t>0800 11 22 33</w:t>
      </w:r>
    </w:p>
    <w:p w14:paraId="54C8FE69" w14:textId="77777777" w:rsidR="0087313A" w:rsidRDefault="0087313A" w:rsidP="0087313A"/>
    <w:p w14:paraId="27B6ACE8" w14:textId="3D3E26EE" w:rsidR="007806B1" w:rsidRDefault="00F1606A" w:rsidP="0087313A">
      <w:r>
        <w:rPr>
          <w:noProof/>
        </w:rPr>
        <w:drawing>
          <wp:anchor distT="0" distB="0" distL="114300" distR="114300" simplePos="0" relativeHeight="252070912" behindDoc="0" locked="0" layoutInCell="1" allowOverlap="1" wp14:anchorId="691E3809" wp14:editId="598AE5AC">
            <wp:simplePos x="0" y="0"/>
            <wp:positionH relativeFrom="margin">
              <wp:posOffset>47625</wp:posOffset>
            </wp:positionH>
            <wp:positionV relativeFrom="paragraph">
              <wp:posOffset>42776</wp:posOffset>
            </wp:positionV>
            <wp:extent cx="1304014" cy="1304014"/>
            <wp:effectExtent l="0" t="0" r="0" b="0"/>
            <wp:wrapNone/>
            <wp:docPr id="1304882213" name="Picture 13048822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781253" name="Picture 12487812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014" cy="1304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AEB55" w14:textId="0B545499" w:rsidR="007806B1" w:rsidRDefault="007806B1" w:rsidP="007806B1">
      <w:r>
        <w:t>This number does not cost money to call.</w:t>
      </w:r>
    </w:p>
    <w:p w14:paraId="68249802" w14:textId="77777777" w:rsidR="007806B1" w:rsidRDefault="007806B1" w:rsidP="007806B1"/>
    <w:p w14:paraId="1404EC67" w14:textId="77777777" w:rsidR="007806B1" w:rsidRDefault="007806B1" w:rsidP="007806B1"/>
    <w:p w14:paraId="0182C9BB" w14:textId="77777777" w:rsidR="007806B1" w:rsidRPr="00EF59FC" w:rsidRDefault="007806B1" w:rsidP="007806B1">
      <w:pPr>
        <w:rPr>
          <w:rFonts w:eastAsia="Times New Roman" w:cs="Arial"/>
          <w:szCs w:val="32"/>
        </w:rPr>
      </w:pPr>
    </w:p>
    <w:p w14:paraId="1181BE90" w14:textId="77777777" w:rsidR="007806B1" w:rsidRDefault="007806B1" w:rsidP="007806B1">
      <w:pPr>
        <w:rPr>
          <w:rFonts w:eastAsia="Times New Roman" w:cs="Arial"/>
          <w:color w:val="000000"/>
          <w:szCs w:val="32"/>
          <w:lang w:val="en-GB" w:eastAsia="en-NZ"/>
        </w:rPr>
      </w:pPr>
    </w:p>
    <w:p w14:paraId="3978538F" w14:textId="77777777" w:rsidR="007806B1" w:rsidRPr="00EF59FC" w:rsidRDefault="007806B1" w:rsidP="007806B1">
      <w:pPr>
        <w:rPr>
          <w:rFonts w:eastAsia="Times New Roman" w:cs="Arial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56896" behindDoc="0" locked="0" layoutInCell="1" allowOverlap="1" wp14:anchorId="7E3FB22F" wp14:editId="57C6ABAD">
            <wp:simplePos x="0" y="0"/>
            <wp:positionH relativeFrom="column">
              <wp:posOffset>144780</wp:posOffset>
            </wp:positionH>
            <wp:positionV relativeFrom="paragraph">
              <wp:posOffset>0</wp:posOffset>
            </wp:positionV>
            <wp:extent cx="952500" cy="1314450"/>
            <wp:effectExtent l="0" t="0" r="0" b="0"/>
            <wp:wrapThrough wrapText="bothSides">
              <wp:wrapPolygon edited="0">
                <wp:start x="0" y="0"/>
                <wp:lineTo x="0" y="11583"/>
                <wp:lineTo x="10800" y="15026"/>
                <wp:lineTo x="2592" y="15339"/>
                <wp:lineTo x="1728" y="15652"/>
                <wp:lineTo x="1728" y="21287"/>
                <wp:lineTo x="18144" y="21287"/>
                <wp:lineTo x="18576" y="20035"/>
                <wp:lineTo x="20304" y="16278"/>
                <wp:lineTo x="21168" y="15026"/>
                <wp:lineTo x="21168" y="1878"/>
                <wp:lineTo x="5184" y="0"/>
                <wp:lineTo x="0" y="0"/>
              </wp:wrapPolygon>
            </wp:wrapThrough>
            <wp:docPr id="485793442" name="Picture 3" descr="NZ Relay logo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793442" name="Picture 3" descr="NZ Relay logo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color w:val="000000"/>
          <w:szCs w:val="32"/>
          <w:lang w:val="en-GB" w:eastAsia="en-NZ"/>
        </w:rPr>
        <w:t xml:space="preserve">If you find it hard to use the phone the </w:t>
      </w:r>
      <w:r w:rsidRPr="00EF59FC">
        <w:rPr>
          <w:rFonts w:eastAsia="Times New Roman" w:cs="Arial"/>
          <w:b/>
          <w:color w:val="000000"/>
          <w:szCs w:val="32"/>
          <w:lang w:val="en-GB" w:eastAsia="en-NZ"/>
        </w:rPr>
        <w:t xml:space="preserve">New Zealand Relay 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service is for people who</w:t>
      </w:r>
      <w:r>
        <w:rPr>
          <w:rFonts w:eastAsia="Times New Roman" w:cs="Arial"/>
          <w:color w:val="000000"/>
          <w:szCs w:val="32"/>
          <w:lang w:val="en-GB" w:eastAsia="en-NZ"/>
        </w:rPr>
        <w:t xml:space="preserve"> are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:</w:t>
      </w:r>
    </w:p>
    <w:p w14:paraId="582A7199" w14:textId="77777777" w:rsidR="007806B1" w:rsidRPr="00EF59FC" w:rsidRDefault="007806B1" w:rsidP="007806B1">
      <w:pPr>
        <w:rPr>
          <w:rFonts w:eastAsia="Times New Roman" w:cs="Arial"/>
          <w:sz w:val="26"/>
          <w:szCs w:val="32"/>
          <w:lang w:val="en-GB" w:eastAsia="en-NZ"/>
        </w:rPr>
      </w:pPr>
    </w:p>
    <w:p w14:paraId="6F54D83D" w14:textId="77777777" w:rsidR="007806B1" w:rsidRPr="00EF59FC" w:rsidRDefault="007806B1" w:rsidP="007806B1">
      <w:pPr>
        <w:numPr>
          <w:ilvl w:val="0"/>
          <w:numId w:val="15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55872" behindDoc="0" locked="0" layoutInCell="1" allowOverlap="1" wp14:anchorId="60096F8E" wp14:editId="37C9E799">
            <wp:simplePos x="0" y="0"/>
            <wp:positionH relativeFrom="column">
              <wp:posOffset>-166370</wp:posOffset>
            </wp:positionH>
            <wp:positionV relativeFrom="paragraph">
              <wp:posOffset>300990</wp:posOffset>
            </wp:positionV>
            <wp:extent cx="1447800" cy="1447800"/>
            <wp:effectExtent l="0" t="0" r="0" b="0"/>
            <wp:wrapThrough wrapText="bothSides">
              <wp:wrapPolygon edited="0">
                <wp:start x="5968" y="0"/>
                <wp:lineTo x="5116" y="853"/>
                <wp:lineTo x="4832" y="4547"/>
                <wp:lineTo x="4832" y="19042"/>
                <wp:lineTo x="5684" y="21316"/>
                <wp:lineTo x="5968" y="21316"/>
                <wp:lineTo x="15347" y="21316"/>
                <wp:lineTo x="15916" y="21316"/>
                <wp:lineTo x="16768" y="19042"/>
                <wp:lineTo x="16768" y="4547"/>
                <wp:lineTo x="16200" y="853"/>
                <wp:lineTo x="15347" y="0"/>
                <wp:lineTo x="5968" y="0"/>
              </wp:wrapPolygon>
            </wp:wrapThrough>
            <wp:docPr id="837655237" name="Picture 2" descr="Mobile phone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37" name="Picture 2" descr="Mobile phone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color w:val="000000"/>
          <w:szCs w:val="32"/>
          <w:lang w:val="en-GB" w:eastAsia="en-NZ"/>
        </w:rPr>
        <w:t>Deaf / hard of hearing</w:t>
      </w:r>
    </w:p>
    <w:p w14:paraId="24F89E50" w14:textId="77777777" w:rsidR="007806B1" w:rsidRPr="00EF59FC" w:rsidRDefault="007806B1" w:rsidP="007806B1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70DE2A2B" w14:textId="77777777" w:rsidR="007806B1" w:rsidRPr="00EF59FC" w:rsidRDefault="007806B1" w:rsidP="007806B1">
      <w:pPr>
        <w:numPr>
          <w:ilvl w:val="0"/>
          <w:numId w:val="15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deafblind</w:t>
      </w:r>
    </w:p>
    <w:p w14:paraId="16049BED" w14:textId="77777777" w:rsidR="007806B1" w:rsidRPr="00EF59FC" w:rsidRDefault="007806B1" w:rsidP="007806B1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49DE8094" w14:textId="77777777" w:rsidR="007806B1" w:rsidRPr="00EF59FC" w:rsidRDefault="007806B1" w:rsidP="007806B1">
      <w:pPr>
        <w:numPr>
          <w:ilvl w:val="0"/>
          <w:numId w:val="15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speech impaired / find it hard to talk.</w:t>
      </w:r>
    </w:p>
    <w:p w14:paraId="77F7916B" w14:textId="77777777" w:rsidR="007806B1" w:rsidRPr="00EF59FC" w:rsidRDefault="007806B1" w:rsidP="007806B1">
      <w:pPr>
        <w:rPr>
          <w:rFonts w:eastAsia="Times New Roman" w:cs="Arial"/>
          <w:szCs w:val="32"/>
        </w:rPr>
      </w:pPr>
    </w:p>
    <w:p w14:paraId="6F92A609" w14:textId="77777777" w:rsidR="007806B1" w:rsidRPr="00EF59FC" w:rsidRDefault="007806B1" w:rsidP="007806B1">
      <w:pPr>
        <w:rPr>
          <w:rFonts w:eastAsia="Times New Roman" w:cs="Arial"/>
          <w:b/>
          <w:bCs/>
          <w:szCs w:val="32"/>
        </w:rPr>
      </w:pPr>
    </w:p>
    <w:p w14:paraId="67F8A453" w14:textId="77777777" w:rsidR="007806B1" w:rsidRPr="00EF59FC" w:rsidRDefault="007806B1" w:rsidP="007806B1">
      <w:pPr>
        <w:rPr>
          <w:rFonts w:eastAsia="Times New Roman" w:cs="Arial"/>
          <w:szCs w:val="32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54848" behindDoc="0" locked="0" layoutInCell="1" allowOverlap="1" wp14:anchorId="38E672B3" wp14:editId="4F6D8666">
            <wp:simplePos x="0" y="0"/>
            <wp:positionH relativeFrom="margin">
              <wp:posOffset>35560</wp:posOffset>
            </wp:positionH>
            <wp:positionV relativeFrom="paragraph">
              <wp:posOffset>107950</wp:posOffset>
            </wp:positionV>
            <wp:extent cx="1134110" cy="1181100"/>
            <wp:effectExtent l="0" t="0" r="8890" b="0"/>
            <wp:wrapNone/>
            <wp:docPr id="2102647610" name="Picture 1" descr="Computer with www/website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10" name="Picture 1" descr="Computer with www/website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szCs w:val="32"/>
        </w:rPr>
        <w:t>You can find out more about the New Zealand Relay service at:</w:t>
      </w:r>
    </w:p>
    <w:p w14:paraId="48C4E423" w14:textId="77777777" w:rsidR="007806B1" w:rsidRPr="00EF59FC" w:rsidRDefault="007806B1" w:rsidP="007806B1">
      <w:pPr>
        <w:rPr>
          <w:rFonts w:eastAsia="Times New Roman" w:cs="Arial"/>
          <w:szCs w:val="32"/>
        </w:rPr>
      </w:pPr>
    </w:p>
    <w:p w14:paraId="4470E057" w14:textId="4461801D" w:rsidR="007806B1" w:rsidRPr="007806B1" w:rsidRDefault="007806B1" w:rsidP="007806B1">
      <w:pPr>
        <w:rPr>
          <w:rFonts w:eastAsia="Times New Roman" w:cs="Arial"/>
          <w:b/>
          <w:bCs/>
          <w:color w:val="000000" w:themeColor="text1"/>
          <w:szCs w:val="32"/>
        </w:rPr>
      </w:pPr>
      <w:hyperlink r:id="rId140" w:history="1">
        <w:r w:rsidRPr="007806B1">
          <w:rPr>
            <w:rStyle w:val="Hyperlink"/>
            <w:rFonts w:eastAsia="Times New Roman" w:cs="Arial"/>
            <w:b/>
            <w:bCs/>
            <w:color w:val="000000" w:themeColor="text1"/>
            <w:szCs w:val="32"/>
            <w:u w:val="none"/>
          </w:rPr>
          <w:t>www.nzrelay.co.nz</w:t>
        </w:r>
      </w:hyperlink>
    </w:p>
    <w:p w14:paraId="61B3FDEC" w14:textId="77777777" w:rsidR="007806B1" w:rsidRDefault="007806B1" w:rsidP="007806B1">
      <w:pPr>
        <w:rPr>
          <w:rFonts w:eastAsia="Times New Roman" w:cs="Arial"/>
          <w:b/>
          <w:bCs/>
          <w:szCs w:val="32"/>
        </w:rPr>
      </w:pPr>
    </w:p>
    <w:p w14:paraId="38A3EC22" w14:textId="77777777" w:rsidR="007806B1" w:rsidRPr="00EF59FC" w:rsidRDefault="007806B1" w:rsidP="007806B1">
      <w:pPr>
        <w:rPr>
          <w:rFonts w:eastAsia="Times New Roman" w:cs="Arial"/>
          <w:b/>
          <w:bCs/>
          <w:szCs w:val="32"/>
        </w:rPr>
      </w:pPr>
    </w:p>
    <w:p w14:paraId="395B4A57" w14:textId="77777777" w:rsidR="007806B1" w:rsidRDefault="007806B1" w:rsidP="007806B1"/>
    <w:p w14:paraId="0DA802DE" w14:textId="77777777" w:rsidR="007806B1" w:rsidRDefault="007806B1" w:rsidP="007806B1"/>
    <w:p w14:paraId="52E7AB47" w14:textId="77777777" w:rsidR="00044373" w:rsidRDefault="00044373" w:rsidP="00C2559B"/>
    <w:p w14:paraId="5BD3CBAE" w14:textId="77777777" w:rsidR="00C2559B" w:rsidRDefault="00C2559B">
      <w:pPr>
        <w:spacing w:line="240" w:lineRule="auto"/>
        <w:ind w:left="0"/>
      </w:pPr>
      <w:r>
        <w:br w:type="page"/>
      </w:r>
    </w:p>
    <w:p w14:paraId="4ADC7EB7" w14:textId="3CA4ECE2" w:rsidR="00316DBA" w:rsidRPr="00316DBA" w:rsidRDefault="00C23479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i/>
          <w:iCs/>
          <w:noProof/>
          <w:sz w:val="28"/>
          <w:szCs w:val="28"/>
          <w:lang w:eastAsia="en-NZ"/>
        </w:rPr>
        <w:drawing>
          <wp:anchor distT="0" distB="0" distL="114300" distR="114300" simplePos="0" relativeHeight="251841536" behindDoc="0" locked="0" layoutInCell="1" allowOverlap="1" wp14:anchorId="1F6B419C" wp14:editId="405AE3B8">
            <wp:simplePos x="0" y="0"/>
            <wp:positionH relativeFrom="margin">
              <wp:align>left</wp:align>
            </wp:positionH>
            <wp:positionV relativeFrom="paragraph">
              <wp:posOffset>587375</wp:posOffset>
            </wp:positionV>
            <wp:extent cx="1348105" cy="434975"/>
            <wp:effectExtent l="0" t="0" r="4445" b="3175"/>
            <wp:wrapNone/>
            <wp:docPr id="1111630352" name="Picture 1111630352" descr="Logo for Ministry of Social Development - Te Manatū Whakahiato Or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630352" name="Picture 1111630352" descr="Logo for Ministry of Social Development - Te Manatū Whakahiato Ora.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105" cy="434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i/>
          <w:iCs/>
          <w:noProof/>
          <w:sz w:val="28"/>
          <w:szCs w:val="28"/>
          <w:lang w:eastAsia="en-NZ"/>
        </w:rPr>
        <w:drawing>
          <wp:anchor distT="0" distB="0" distL="114300" distR="114300" simplePos="0" relativeHeight="251830272" behindDoc="0" locked="0" layoutInCell="1" allowOverlap="1" wp14:anchorId="3FCEC425" wp14:editId="6221B849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348105" cy="521335"/>
            <wp:effectExtent l="0" t="0" r="4445" b="0"/>
            <wp:wrapNone/>
            <wp:docPr id="42" name="Picture 42" descr="Logo for Disability Support Servic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Logo for Disability Support Services.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105" cy="521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29248" behindDoc="1" locked="0" layoutInCell="1" allowOverlap="1" wp14:anchorId="4CE3D44A" wp14:editId="39CBFFD1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53C84E66">
              <v:rect id="Rectangle: Rounded Corners 24" style="position:absolute;margin-left:-27pt;margin-top:-21pt;width:490.9pt;height:660.75pt;z-index:-251487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lt="&quot;&quot;" o:spid="_x0000_s1026" filled="f" strokecolor="windowText" w14:anchorId="0CC2207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 w:rsidRPr="00C23479">
        <w:rPr>
          <w:rFonts w:eastAsia="Times New Roman" w:cs="Arial"/>
          <w:sz w:val="28"/>
          <w:szCs w:val="28"/>
          <w:lang w:eastAsia="en-NZ"/>
        </w:rPr>
        <w:t>Disability Support Services – Ministry of Social Development.</w:t>
      </w:r>
    </w:p>
    <w:p w14:paraId="07F615EA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06B366E9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2320" behindDoc="0" locked="0" layoutInCell="1" allowOverlap="1" wp14:anchorId="283A8C0B" wp14:editId="35BE8191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2B7FB543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1296" behindDoc="0" locked="0" layoutInCell="1" allowOverlap="1" wp14:anchorId="59B5F161" wp14:editId="2B8FA287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59A328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52D50AE0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28224" behindDoc="0" locked="0" layoutInCell="1" allowOverlap="1" wp14:anchorId="1739B868" wp14:editId="232767F6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0F08F1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25D6F007" w14:textId="77777777" w:rsidR="00316DBA" w:rsidRPr="00316DBA" w:rsidRDefault="00665C70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>
        <w:rPr>
          <w:rFonts w:eastAsia="Times New Roman" w:cs="Arial"/>
          <w:noProof/>
          <w:sz w:val="28"/>
          <w:szCs w:val="28"/>
          <w:lang w:eastAsia="en-NZ"/>
        </w:rPr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4E915DDB" wp14:editId="2525FAA1">
                <wp:simplePos x="0" y="0"/>
                <wp:positionH relativeFrom="column">
                  <wp:posOffset>-76200</wp:posOffset>
                </wp:positionH>
                <wp:positionV relativeFrom="paragraph">
                  <wp:posOffset>306705</wp:posOffset>
                </wp:positionV>
                <wp:extent cx="1676400" cy="457200"/>
                <wp:effectExtent l="0" t="0" r="0" b="0"/>
                <wp:wrapNone/>
                <wp:docPr id="1379479217" name="Group 3" descr="Photosymbols logo with a Professional Licence number 410887559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6400" cy="457200"/>
                          <a:chOff x="0" y="0"/>
                          <a:chExt cx="1676400" cy="457200"/>
                        </a:xfrm>
                      </wpg:grpSpPr>
                      <pic:pic xmlns:pic="http://schemas.openxmlformats.org/drawingml/2006/picture">
                        <pic:nvPicPr>
                          <pic:cNvPr id="1110034175" name="Picture 1" descr="Photosymbols logo"/>
                          <pic:cNvPicPr>
                            <a:picLocks noChangeAspect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299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7504408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56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600" y="352425"/>
                            <a:ext cx="1218565" cy="104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749DE2C9">
              <v:group id="Group 3" style="position:absolute;margin-left:-6pt;margin-top:24.15pt;width:132pt;height:36pt;z-index:251839488" alt="Photosymbols logo with a Professional Licence number 410887559." coordsize="16764,4572" o:spid="_x0000_s1026" w14:anchorId="111941E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">
                <v:shape id="Picture 1" style="position:absolute;width:16764;height:2997;visibility:visible;mso-wrap-style:square" alt="Photosymbols logo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">
                  <v:imagedata o:title="Photosymbols logo" r:id="rId154"/>
                </v:shape>
                <v:shape id="Picture 2" style="position:absolute;left:2286;top:3524;width:12185;height:1048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">
                  <v:imagedata croptop=".65625" o:title="" r:id="rId155"/>
                </v:shape>
              </v:group>
            </w:pict>
          </mc:Fallback>
        </mc:AlternateContent>
      </w:r>
    </w:p>
    <w:p w14:paraId="41C2F44A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6F229A1D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1D7F4592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33344" behindDoc="1" locked="0" layoutInCell="1" allowOverlap="1" wp14:anchorId="74032758" wp14:editId="687D6899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369CAF68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3401F98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4ACF8F15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17B0F1F2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37440" behindDoc="0" locked="0" layoutInCell="1" allowOverlap="1" wp14:anchorId="76818FB5" wp14:editId="288C5B19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7A3E982B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35392" behindDoc="0" locked="0" layoutInCell="1" allowOverlap="1" wp14:anchorId="4E13108D" wp14:editId="2E229604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609FDB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6BE186AC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45F866D3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658D8DAF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02815509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6416" behindDoc="0" locked="0" layoutInCell="1" allowOverlap="1" wp14:anchorId="5691A00C" wp14:editId="7FE1E886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36A7E14F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617B5F87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550CA7FE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61958EF7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419A95D0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926EA5">
      <w:headerReference w:type="even" r:id="rId160"/>
      <w:headerReference w:type="default" r:id="rId161"/>
      <w:footerReference w:type="even" r:id="rId162"/>
      <w:footerReference w:type="default" r:id="rId163"/>
      <w:headerReference w:type="first" r:id="rId164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527449"/>
        <w:left w:val="single" w:sz="24" w:space="24" w:color="527449"/>
        <w:bottom w:val="single" w:sz="24" w:space="24" w:color="527449"/>
        <w:right w:val="single" w:sz="24" w:space="24" w:color="527449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8AEF300" w14:textId="77777777" w:rsidR="00FB6552" w:rsidRDefault="00FB6552">
      <w:pPr>
        <w:spacing w:line="240" w:lineRule="auto"/>
      </w:pPr>
      <w:r>
        <w:separator/>
      </w:r>
    </w:p>
  </w:endnote>
  <w:endnote w:type="continuationSeparator" w:id="0">
    <w:p w14:paraId="72414233" w14:textId="77777777" w:rsidR="00FB6552" w:rsidRDefault="00FB655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80A2B86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1934A772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6F8F979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38874D5B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B57E19" w14:textId="77777777" w:rsidR="00FB6552" w:rsidRDefault="00FB6552">
      <w:pPr>
        <w:spacing w:line="240" w:lineRule="auto"/>
      </w:pPr>
      <w:r>
        <w:separator/>
      </w:r>
    </w:p>
  </w:footnote>
  <w:footnote w:type="continuationSeparator" w:id="0">
    <w:p w14:paraId="59E5830A" w14:textId="77777777" w:rsidR="00FB6552" w:rsidRDefault="00FB655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08AF61" w14:textId="02C6E7D7" w:rsidR="00255058" w:rsidRDefault="00255058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23B8D16A" wp14:editId="092B5377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3282950" cy="422910"/>
              <wp:effectExtent l="0" t="0" r="12700" b="15240"/>
              <wp:wrapNone/>
              <wp:docPr id="145333529" name="Text Box 15" descr="IN-CONFIDENCE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282950" cy="422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91DAED0" w14:textId="32C86151" w:rsidR="00255058" w:rsidRPr="00255058" w:rsidRDefault="00255058" w:rsidP="00255058">
                          <w:pPr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255058"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  <w:t>IN-CONFIDENCE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3B8D16A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26" type="#_x0000_t202" alt="IN-CONFIDENCE" style="position:absolute;left:0;text-align:left;margin-left:0;margin-top:0;width:258.5pt;height:33.3pt;z-index:251659264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" filled="f" stroked="f">
              <v:fill o:detectmouseclick="t"/>
              <v:textbox style="mso-fit-shape-to-text:t" inset="0,15pt,0,0">
                <w:txbxContent>
                  <w:p w14:paraId="691DAED0" w14:textId="32C86151" w:rsidR="00255058" w:rsidRPr="00255058" w:rsidRDefault="00255058" w:rsidP="00255058">
                    <w:pPr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</w:pPr>
                    <w:r w:rsidRPr="00255058"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  <w:t>IN-CONFIDENCE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E7DAE9" w14:textId="17843DE8" w:rsidR="00255058" w:rsidRDefault="00255058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4747A687" wp14:editId="70848FC5">
              <wp:simplePos x="914400" y="447675"/>
              <wp:positionH relativeFrom="page">
                <wp:align>center</wp:align>
              </wp:positionH>
              <wp:positionV relativeFrom="page">
                <wp:align>top</wp:align>
              </wp:positionV>
              <wp:extent cx="3282950" cy="422910"/>
              <wp:effectExtent l="0" t="0" r="12700" b="15240"/>
              <wp:wrapNone/>
              <wp:docPr id="1801947217" name="Text Box 16" descr="IN-CONFIDENCE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282950" cy="422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6050F01" w14:textId="4B1D627E" w:rsidR="00255058" w:rsidRPr="00255058" w:rsidRDefault="00255058" w:rsidP="00255058">
                          <w:pPr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255058"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  <w:t>IN-CONFIDENCE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747A687"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27" type="#_x0000_t202" alt="IN-CONFIDENCE" style="position:absolute;left:0;text-align:left;margin-left:0;margin-top:0;width:258.5pt;height:33.3pt;z-index:251660288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" filled="f" stroked="f">
              <v:fill o:detectmouseclick="t"/>
              <v:textbox style="mso-fit-shape-to-text:t" inset="0,15pt,0,0">
                <w:txbxContent>
                  <w:p w14:paraId="46050F01" w14:textId="4B1D627E" w:rsidR="00255058" w:rsidRPr="00255058" w:rsidRDefault="00255058" w:rsidP="00255058">
                    <w:pPr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</w:pPr>
                    <w:r w:rsidRPr="00255058"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  <w:t>IN-CONFIDENCE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9C0087" w14:textId="35FD3792" w:rsidR="00255058" w:rsidRDefault="00255058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E499968" wp14:editId="52D54BFE">
              <wp:simplePos x="914400" y="447675"/>
              <wp:positionH relativeFrom="page">
                <wp:align>center</wp:align>
              </wp:positionH>
              <wp:positionV relativeFrom="page">
                <wp:align>top</wp:align>
              </wp:positionV>
              <wp:extent cx="3282950" cy="422910"/>
              <wp:effectExtent l="0" t="0" r="12700" b="15240"/>
              <wp:wrapNone/>
              <wp:docPr id="862241441" name="Text Box 14" descr="IN-CONFIDENCE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282950" cy="422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2E18406" w14:textId="2092820B" w:rsidR="00255058" w:rsidRPr="00255058" w:rsidRDefault="00255058" w:rsidP="00255058">
                          <w:pPr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255058"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  <w:t>IN-CONFIDENCE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E499968"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28" type="#_x0000_t202" alt="IN-CONFIDENCE" style="position:absolute;left:0;text-align:left;margin-left:0;margin-top:0;width:258.5pt;height:33.3pt;z-index:251658240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" filled="f" stroked="f">
              <v:fill o:detectmouseclick="t"/>
              <v:textbox style="mso-fit-shape-to-text:t" inset="0,15pt,0,0">
                <w:txbxContent>
                  <w:p w14:paraId="02E18406" w14:textId="2092820B" w:rsidR="00255058" w:rsidRPr="00255058" w:rsidRDefault="00255058" w:rsidP="00255058">
                    <w:pPr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</w:pPr>
                    <w:r w:rsidRPr="00255058"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  <w:t>IN-CONFIDENCE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2C2957EF"/>
    <w:multiLevelType w:val="hybridMultilevel"/>
    <w:tmpl w:val="BEECF3EE"/>
    <w:lvl w:ilvl="0" w:tplc="14090001">
      <w:start w:val="1"/>
      <w:numFmt w:val="bullet"/>
      <w:lvlText w:val=""/>
      <w:lvlJc w:val="left"/>
      <w:pPr>
        <w:ind w:left="1788" w:hanging="360"/>
      </w:pPr>
      <w:rPr>
        <w:rFonts w:ascii="Symbol" w:hAnsi="Symbol" w:hint="default"/>
      </w:rPr>
    </w:lvl>
    <w:lvl w:ilvl="1" w:tplc="FFFFFFFF">
      <w:start w:val="1"/>
      <w:numFmt w:val="decimal"/>
      <w:lvlText w:val="%2."/>
      <w:lvlJc w:val="left"/>
      <w:pPr>
        <w:ind w:left="2508" w:hanging="360"/>
      </w:pPr>
      <w:rPr>
        <w:rFonts w:hint="default"/>
      </w:rPr>
    </w:lvl>
    <w:lvl w:ilvl="2" w:tplc="FFFFFFFF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7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45A052B2"/>
    <w:multiLevelType w:val="hybridMultilevel"/>
    <w:tmpl w:val="FFFFFFFF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0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2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3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5"/>
  </w:num>
  <w:num w:numId="2" w16cid:durableId="1751925994">
    <w:abstractNumId w:val="2"/>
  </w:num>
  <w:num w:numId="3" w16cid:durableId="930426864">
    <w:abstractNumId w:val="11"/>
  </w:num>
  <w:num w:numId="4" w16cid:durableId="90706847">
    <w:abstractNumId w:val="12"/>
  </w:num>
  <w:num w:numId="5" w16cid:durableId="313334513">
    <w:abstractNumId w:val="7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10"/>
  </w:num>
  <w:num w:numId="9" w16cid:durableId="279923130">
    <w:abstractNumId w:val="1"/>
  </w:num>
  <w:num w:numId="10" w16cid:durableId="1141115467">
    <w:abstractNumId w:val="9"/>
  </w:num>
  <w:num w:numId="11" w16cid:durableId="1254901281">
    <w:abstractNumId w:val="0"/>
  </w:num>
  <w:num w:numId="12" w16cid:durableId="2111922917">
    <w:abstractNumId w:val="13"/>
  </w:num>
  <w:num w:numId="13" w16cid:durableId="570190621">
    <w:abstractNumId w:val="14"/>
  </w:num>
  <w:num w:numId="14" w16cid:durableId="1128402976">
    <w:abstractNumId w:val="6"/>
  </w:num>
  <w:num w:numId="15" w16cid:durableId="64042925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C8210D"/>
    <w:rsid w:val="000013CC"/>
    <w:rsid w:val="00002416"/>
    <w:rsid w:val="00002417"/>
    <w:rsid w:val="00005DB6"/>
    <w:rsid w:val="000064D2"/>
    <w:rsid w:val="000136A0"/>
    <w:rsid w:val="000227B4"/>
    <w:rsid w:val="0003092A"/>
    <w:rsid w:val="00044373"/>
    <w:rsid w:val="0004557B"/>
    <w:rsid w:val="00067F4A"/>
    <w:rsid w:val="00085E05"/>
    <w:rsid w:val="0009079F"/>
    <w:rsid w:val="00090942"/>
    <w:rsid w:val="000A3946"/>
    <w:rsid w:val="000A3C46"/>
    <w:rsid w:val="000A5AED"/>
    <w:rsid w:val="000B4C0D"/>
    <w:rsid w:val="000C496C"/>
    <w:rsid w:val="000D2B45"/>
    <w:rsid w:val="000E4069"/>
    <w:rsid w:val="00100B2E"/>
    <w:rsid w:val="00104F7F"/>
    <w:rsid w:val="0011340C"/>
    <w:rsid w:val="00122416"/>
    <w:rsid w:val="00124EA8"/>
    <w:rsid w:val="00146B59"/>
    <w:rsid w:val="001472C5"/>
    <w:rsid w:val="001754F4"/>
    <w:rsid w:val="001B4DD5"/>
    <w:rsid w:val="001D084F"/>
    <w:rsid w:val="001D223E"/>
    <w:rsid w:val="001E3429"/>
    <w:rsid w:val="001F565D"/>
    <w:rsid w:val="00201791"/>
    <w:rsid w:val="002167F4"/>
    <w:rsid w:val="00226C0D"/>
    <w:rsid w:val="00226F54"/>
    <w:rsid w:val="00234FE5"/>
    <w:rsid w:val="00255058"/>
    <w:rsid w:val="00257D60"/>
    <w:rsid w:val="002619CE"/>
    <w:rsid w:val="00261BF8"/>
    <w:rsid w:val="00266B9F"/>
    <w:rsid w:val="00284D0D"/>
    <w:rsid w:val="002C20F2"/>
    <w:rsid w:val="002C5AA7"/>
    <w:rsid w:val="00301CE2"/>
    <w:rsid w:val="0030269D"/>
    <w:rsid w:val="00315307"/>
    <w:rsid w:val="00316DBA"/>
    <w:rsid w:val="00323EB3"/>
    <w:rsid w:val="00355D7A"/>
    <w:rsid w:val="003631C1"/>
    <w:rsid w:val="00371C85"/>
    <w:rsid w:val="0037398C"/>
    <w:rsid w:val="003831EB"/>
    <w:rsid w:val="003B24D5"/>
    <w:rsid w:val="003B410E"/>
    <w:rsid w:val="003D631D"/>
    <w:rsid w:val="003F07F7"/>
    <w:rsid w:val="003F5628"/>
    <w:rsid w:val="004002D2"/>
    <w:rsid w:val="00426BE4"/>
    <w:rsid w:val="00436871"/>
    <w:rsid w:val="004535B5"/>
    <w:rsid w:val="004567B0"/>
    <w:rsid w:val="004F56C0"/>
    <w:rsid w:val="005018F4"/>
    <w:rsid w:val="00503AD5"/>
    <w:rsid w:val="00510007"/>
    <w:rsid w:val="00511962"/>
    <w:rsid w:val="0051244D"/>
    <w:rsid w:val="00522E5E"/>
    <w:rsid w:val="00570380"/>
    <w:rsid w:val="00577D24"/>
    <w:rsid w:val="00583FBD"/>
    <w:rsid w:val="005921AD"/>
    <w:rsid w:val="005B5C85"/>
    <w:rsid w:val="005E17F9"/>
    <w:rsid w:val="0060011B"/>
    <w:rsid w:val="00621884"/>
    <w:rsid w:val="00624302"/>
    <w:rsid w:val="0064449A"/>
    <w:rsid w:val="00644D66"/>
    <w:rsid w:val="0064667B"/>
    <w:rsid w:val="006553F0"/>
    <w:rsid w:val="00665C70"/>
    <w:rsid w:val="00676142"/>
    <w:rsid w:val="00683296"/>
    <w:rsid w:val="00684076"/>
    <w:rsid w:val="006B45FC"/>
    <w:rsid w:val="006C245C"/>
    <w:rsid w:val="006C5C26"/>
    <w:rsid w:val="006D12ED"/>
    <w:rsid w:val="006E050D"/>
    <w:rsid w:val="007012DC"/>
    <w:rsid w:val="00705CA3"/>
    <w:rsid w:val="0071115F"/>
    <w:rsid w:val="00711895"/>
    <w:rsid w:val="00734C63"/>
    <w:rsid w:val="00736E4E"/>
    <w:rsid w:val="00750688"/>
    <w:rsid w:val="00760DC8"/>
    <w:rsid w:val="00766B0C"/>
    <w:rsid w:val="007806B1"/>
    <w:rsid w:val="007829EC"/>
    <w:rsid w:val="007B05F3"/>
    <w:rsid w:val="007C66AB"/>
    <w:rsid w:val="007C7764"/>
    <w:rsid w:val="007E32B7"/>
    <w:rsid w:val="007E7233"/>
    <w:rsid w:val="007E75A7"/>
    <w:rsid w:val="00827412"/>
    <w:rsid w:val="00832883"/>
    <w:rsid w:val="00840E1C"/>
    <w:rsid w:val="00863D53"/>
    <w:rsid w:val="0087313A"/>
    <w:rsid w:val="008848CB"/>
    <w:rsid w:val="00887F23"/>
    <w:rsid w:val="008D437D"/>
    <w:rsid w:val="009202E0"/>
    <w:rsid w:val="00926EA5"/>
    <w:rsid w:val="0093179F"/>
    <w:rsid w:val="009411B0"/>
    <w:rsid w:val="0094516C"/>
    <w:rsid w:val="009610B7"/>
    <w:rsid w:val="00974E0B"/>
    <w:rsid w:val="0098180B"/>
    <w:rsid w:val="00992759"/>
    <w:rsid w:val="009A7C0F"/>
    <w:rsid w:val="009D78D6"/>
    <w:rsid w:val="009E16D4"/>
    <w:rsid w:val="009E178F"/>
    <w:rsid w:val="009F1DDC"/>
    <w:rsid w:val="009F55EB"/>
    <w:rsid w:val="00A12915"/>
    <w:rsid w:val="00A1608E"/>
    <w:rsid w:val="00A16CD6"/>
    <w:rsid w:val="00A2743A"/>
    <w:rsid w:val="00A304A5"/>
    <w:rsid w:val="00A57670"/>
    <w:rsid w:val="00A6667E"/>
    <w:rsid w:val="00A67570"/>
    <w:rsid w:val="00A9089D"/>
    <w:rsid w:val="00AA5C29"/>
    <w:rsid w:val="00AD2B7B"/>
    <w:rsid w:val="00AD3D12"/>
    <w:rsid w:val="00B50B0B"/>
    <w:rsid w:val="00B561F2"/>
    <w:rsid w:val="00B70E40"/>
    <w:rsid w:val="00B77621"/>
    <w:rsid w:val="00B81A2E"/>
    <w:rsid w:val="00B83387"/>
    <w:rsid w:val="00BB16EB"/>
    <w:rsid w:val="00BB2D60"/>
    <w:rsid w:val="00BB7148"/>
    <w:rsid w:val="00BC7E04"/>
    <w:rsid w:val="00BD34B6"/>
    <w:rsid w:val="00BF5DDC"/>
    <w:rsid w:val="00C05551"/>
    <w:rsid w:val="00C134CE"/>
    <w:rsid w:val="00C200AE"/>
    <w:rsid w:val="00C214FE"/>
    <w:rsid w:val="00C23479"/>
    <w:rsid w:val="00C2559B"/>
    <w:rsid w:val="00C264A3"/>
    <w:rsid w:val="00C33862"/>
    <w:rsid w:val="00C555E5"/>
    <w:rsid w:val="00C8210D"/>
    <w:rsid w:val="00CA65D6"/>
    <w:rsid w:val="00CC747F"/>
    <w:rsid w:val="00CE381F"/>
    <w:rsid w:val="00D40C76"/>
    <w:rsid w:val="00D60B34"/>
    <w:rsid w:val="00D6507C"/>
    <w:rsid w:val="00D652D9"/>
    <w:rsid w:val="00D67451"/>
    <w:rsid w:val="00D852B6"/>
    <w:rsid w:val="00D95D45"/>
    <w:rsid w:val="00DB6324"/>
    <w:rsid w:val="00DB7D9B"/>
    <w:rsid w:val="00DC5D2A"/>
    <w:rsid w:val="00DF2E18"/>
    <w:rsid w:val="00E02B52"/>
    <w:rsid w:val="00E02C06"/>
    <w:rsid w:val="00E17BF8"/>
    <w:rsid w:val="00E25EA4"/>
    <w:rsid w:val="00E301CA"/>
    <w:rsid w:val="00E422EA"/>
    <w:rsid w:val="00E56A37"/>
    <w:rsid w:val="00E70E61"/>
    <w:rsid w:val="00E757C5"/>
    <w:rsid w:val="00E95F7E"/>
    <w:rsid w:val="00EA2096"/>
    <w:rsid w:val="00EA567F"/>
    <w:rsid w:val="00EA7973"/>
    <w:rsid w:val="00EC5F32"/>
    <w:rsid w:val="00EF4A04"/>
    <w:rsid w:val="00F12023"/>
    <w:rsid w:val="00F1606A"/>
    <w:rsid w:val="00F20BCC"/>
    <w:rsid w:val="00F32DCE"/>
    <w:rsid w:val="00F53DF0"/>
    <w:rsid w:val="00F87859"/>
    <w:rsid w:val="00FA5D19"/>
    <w:rsid w:val="00FB6552"/>
    <w:rsid w:val="00FC1BD7"/>
    <w:rsid w:val="00FC2519"/>
    <w:rsid w:val="00FC2DFA"/>
    <w:rsid w:val="00FC63B6"/>
    <w:rsid w:val="44566458"/>
    <w:rsid w:val="5103B92D"/>
    <w:rsid w:val="600B9F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E4E184"/>
  <w15:chartTrackingRefBased/>
  <w15:docId w15:val="{6B23B821-00A7-4DF3-B2C3-463AA2DC7B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926EA5"/>
    <w:pPr>
      <w:keepNext/>
      <w:keepLines/>
      <w:widowControl w:val="0"/>
      <w:pBdr>
        <w:top w:val="single" w:sz="18" w:space="10" w:color="527449"/>
        <w:left w:val="single" w:sz="18" w:space="4" w:color="527449"/>
        <w:bottom w:val="single" w:sz="18" w:space="0" w:color="527449"/>
        <w:right w:val="single" w:sz="18" w:space="4" w:color="527449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4437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926EA5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1,Recommendation,List Paragraph11,TOC style,lp1,Bullet OSM,Proposal Bullet List,Bullets,List Paragraph numbered,List Bullet indent,Level 3,Rec para,List 1,Other List,Bullet List,FooterText,numbered,列出段落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1 Char,Recommendation Char,List Paragraph11 Char,TOC style Char,lp1 Char,Bullet OSM Char,Proposal Bullet List Char,Bullets Char,List Paragraph numbered Char,List Bullet indent Char,Level 3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44373"/>
    <w:rPr>
      <w:rFonts w:asciiTheme="majorHAnsi" w:eastAsiaTheme="majorEastAsia" w:hAnsiTheme="majorHAnsi" w:cstheme="majorBidi"/>
      <w:color w:val="1F3763" w:themeColor="accent1" w:themeShade="7F"/>
      <w:lang w:val="en-AU"/>
    </w:rPr>
  </w:style>
  <w:style w:type="paragraph" w:customStyle="1" w:styleId="paragraph">
    <w:name w:val="paragraph"/>
    <w:basedOn w:val="Normal"/>
    <w:rsid w:val="00827412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sz w:val="24"/>
      <w:lang w:val="en-NZ" w:eastAsia="en-NZ"/>
    </w:rPr>
  </w:style>
  <w:style w:type="character" w:styleId="UnresolvedMention">
    <w:name w:val="Unresolved Mention"/>
    <w:basedOn w:val="DefaultParagraphFont"/>
    <w:uiPriority w:val="99"/>
    <w:semiHidden/>
    <w:unhideWhenUsed/>
    <w:rsid w:val="0087313A"/>
    <w:rPr>
      <w:color w:val="605E5C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AD3D12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AD3D12"/>
    <w:pPr>
      <w:spacing w:after="100"/>
      <w:ind w:left="0"/>
    </w:pPr>
  </w:style>
  <w:style w:type="paragraph" w:styleId="TOC2">
    <w:name w:val="toc 2"/>
    <w:basedOn w:val="Normal"/>
    <w:next w:val="Normal"/>
    <w:autoRedefine/>
    <w:uiPriority w:val="39"/>
    <w:unhideWhenUsed/>
    <w:rsid w:val="00AD3D12"/>
    <w:pPr>
      <w:spacing w:after="100"/>
      <w:ind w:left="320"/>
    </w:pPr>
  </w:style>
  <w:style w:type="paragraph" w:styleId="Revision">
    <w:name w:val="Revision"/>
    <w:hidden/>
    <w:uiPriority w:val="99"/>
    <w:semiHidden/>
    <w:rsid w:val="00E02B52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96.png"/><Relationship Id="rId21" Type="http://schemas.openxmlformats.org/officeDocument/2006/relationships/image" Target="media/image14.png"/><Relationship Id="rId42" Type="http://schemas.openxmlformats.org/officeDocument/2006/relationships/image" Target="media/image32.png"/><Relationship Id="rId47" Type="http://schemas.openxmlformats.org/officeDocument/2006/relationships/image" Target="media/image38.jpeg"/><Relationship Id="rId63" Type="http://schemas.openxmlformats.org/officeDocument/2006/relationships/image" Target="media/image52.png"/><Relationship Id="rId68" Type="http://schemas.openxmlformats.org/officeDocument/2006/relationships/image" Target="media/image57.jpeg"/><Relationship Id="rId84" Type="http://schemas.openxmlformats.org/officeDocument/2006/relationships/image" Target="media/image76.png"/><Relationship Id="rId89" Type="http://schemas.openxmlformats.org/officeDocument/2006/relationships/image" Target="media/image700.png"/><Relationship Id="rId112" Type="http://schemas.openxmlformats.org/officeDocument/2006/relationships/image" Target="media/image91.png"/><Relationship Id="rId133" Type="http://schemas.openxmlformats.org/officeDocument/2006/relationships/hyperlink" Target="http://www.hdc.org.nz" TargetMode="External"/><Relationship Id="rId138" Type="http://schemas.openxmlformats.org/officeDocument/2006/relationships/image" Target="media/image111.png"/><Relationship Id="rId154" Type="http://schemas.openxmlformats.org/officeDocument/2006/relationships/image" Target="media/image125.png"/><Relationship Id="rId159" Type="http://schemas.openxmlformats.org/officeDocument/2006/relationships/image" Target="media/image123.png"/><Relationship Id="rId16" Type="http://schemas.openxmlformats.org/officeDocument/2006/relationships/image" Target="media/image9.png"/><Relationship Id="rId107" Type="http://schemas.openxmlformats.org/officeDocument/2006/relationships/image" Target="media/image86.jpeg"/><Relationship Id="rId11" Type="http://schemas.openxmlformats.org/officeDocument/2006/relationships/image" Target="media/image4.jp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image" Target="media/image80.png"/><Relationship Id="rId123" Type="http://schemas.openxmlformats.org/officeDocument/2006/relationships/image" Target="media/image101.png"/><Relationship Id="rId128" Type="http://schemas.openxmlformats.org/officeDocument/2006/relationships/image" Target="media/image107.jpeg"/><Relationship Id="rId144" Type="http://schemas.openxmlformats.org/officeDocument/2006/relationships/image" Target="media/image116.png"/><Relationship Id="rId5" Type="http://schemas.openxmlformats.org/officeDocument/2006/relationships/webSettings" Target="webSettings.xml"/><Relationship Id="rId95" Type="http://schemas.openxmlformats.org/officeDocument/2006/relationships/image" Target="media/image76.jpeg"/><Relationship Id="rId160" Type="http://schemas.openxmlformats.org/officeDocument/2006/relationships/header" Target="header1.xml"/><Relationship Id="rId165" Type="http://schemas.openxmlformats.org/officeDocument/2006/relationships/fontTable" Target="fontTable.xml"/><Relationship Id="rId22" Type="http://schemas.openxmlformats.org/officeDocument/2006/relationships/image" Target="media/image13.jpeg"/><Relationship Id="rId27" Type="http://schemas.openxmlformats.org/officeDocument/2006/relationships/image" Target="media/image19.png"/><Relationship Id="rId43" Type="http://schemas.openxmlformats.org/officeDocument/2006/relationships/image" Target="media/image33.png"/><Relationship Id="rId48" Type="http://schemas.openxmlformats.org/officeDocument/2006/relationships/image" Target="media/image39.jpeg"/><Relationship Id="rId64" Type="http://schemas.openxmlformats.org/officeDocument/2006/relationships/image" Target="media/image53.jpeg"/><Relationship Id="rId69" Type="http://schemas.openxmlformats.org/officeDocument/2006/relationships/image" Target="media/image58.png"/><Relationship Id="rId113" Type="http://schemas.openxmlformats.org/officeDocument/2006/relationships/image" Target="media/image92.jpeg"/><Relationship Id="rId118" Type="http://schemas.openxmlformats.org/officeDocument/2006/relationships/image" Target="media/image97.jpeg"/><Relationship Id="rId134" Type="http://schemas.openxmlformats.org/officeDocument/2006/relationships/image" Target="media/image107.png"/><Relationship Id="rId139" Type="http://schemas.openxmlformats.org/officeDocument/2006/relationships/image" Target="media/image112.jpeg"/><Relationship Id="rId80" Type="http://schemas.openxmlformats.org/officeDocument/2006/relationships/image" Target="media/image69.png"/><Relationship Id="rId85" Type="http://schemas.openxmlformats.org/officeDocument/2006/relationships/image" Target="media/image72.png"/><Relationship Id="rId155" Type="http://schemas.openxmlformats.org/officeDocument/2006/relationships/image" Target="media/image126.png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7.pn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103" Type="http://schemas.openxmlformats.org/officeDocument/2006/relationships/image" Target="media/image82.png"/><Relationship Id="rId108" Type="http://schemas.openxmlformats.org/officeDocument/2006/relationships/image" Target="media/image87.jpeg"/><Relationship Id="rId116" Type="http://schemas.openxmlformats.org/officeDocument/2006/relationships/image" Target="media/image95.png"/><Relationship Id="rId124" Type="http://schemas.openxmlformats.org/officeDocument/2006/relationships/image" Target="media/image1040.png"/><Relationship Id="rId129" Type="http://schemas.openxmlformats.org/officeDocument/2006/relationships/image" Target="media/image108.jpeg"/><Relationship Id="rId137" Type="http://schemas.openxmlformats.org/officeDocument/2006/relationships/image" Target="media/image110.png"/><Relationship Id="rId158" Type="http://schemas.openxmlformats.org/officeDocument/2006/relationships/image" Target="media/image122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5.jpeg"/><Relationship Id="rId96" Type="http://schemas.openxmlformats.org/officeDocument/2006/relationships/image" Target="media/image77.png"/><Relationship Id="rId111" Type="http://schemas.openxmlformats.org/officeDocument/2006/relationships/image" Target="media/image90.png"/><Relationship Id="rId132" Type="http://schemas.openxmlformats.org/officeDocument/2006/relationships/image" Target="media/image106.jpeg"/><Relationship Id="rId140" Type="http://schemas.openxmlformats.org/officeDocument/2006/relationships/hyperlink" Target="http://www.nzrelay.co.nz" TargetMode="External"/><Relationship Id="rId145" Type="http://schemas.openxmlformats.org/officeDocument/2006/relationships/image" Target="media/image117.png"/><Relationship Id="rId161" Type="http://schemas.openxmlformats.org/officeDocument/2006/relationships/header" Target="header2.xml"/><Relationship Id="rId16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0.jpeg"/><Relationship Id="rId57" Type="http://schemas.openxmlformats.org/officeDocument/2006/relationships/image" Target="media/image46.jpeg"/><Relationship Id="rId106" Type="http://schemas.openxmlformats.org/officeDocument/2006/relationships/image" Target="media/image85.png"/><Relationship Id="rId114" Type="http://schemas.openxmlformats.org/officeDocument/2006/relationships/image" Target="media/image93.jpeg"/><Relationship Id="rId119" Type="http://schemas.openxmlformats.org/officeDocument/2006/relationships/image" Target="media/image98.jpeg"/><Relationship Id="rId127" Type="http://schemas.openxmlformats.org/officeDocument/2006/relationships/image" Target="media/image104.jpg"/><Relationship Id="rId10" Type="http://schemas.openxmlformats.org/officeDocument/2006/relationships/image" Target="media/image3.jpeg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jpeg"/><Relationship Id="rId86" Type="http://schemas.openxmlformats.org/officeDocument/2006/relationships/image" Target="media/image73.jpeg"/><Relationship Id="rId94" Type="http://schemas.openxmlformats.org/officeDocument/2006/relationships/image" Target="media/image75.png"/><Relationship Id="rId99" Type="http://schemas.openxmlformats.org/officeDocument/2006/relationships/image" Target="media/image800.png"/><Relationship Id="rId101" Type="http://schemas.openxmlformats.org/officeDocument/2006/relationships/image" Target="media/image79.png"/><Relationship Id="rId122" Type="http://schemas.openxmlformats.org/officeDocument/2006/relationships/image" Target="media/image100.png"/><Relationship Id="rId130" Type="http://schemas.openxmlformats.org/officeDocument/2006/relationships/image" Target="media/image105.jpeg"/><Relationship Id="rId135" Type="http://schemas.openxmlformats.org/officeDocument/2006/relationships/image" Target="media/image108.png"/><Relationship Id="rId143" Type="http://schemas.openxmlformats.org/officeDocument/2006/relationships/image" Target="media/image115.jpeg"/><Relationship Id="rId156" Type="http://schemas.openxmlformats.org/officeDocument/2006/relationships/image" Target="media/image120.jpeg"/><Relationship Id="rId164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1.png"/><Relationship Id="rId109" Type="http://schemas.openxmlformats.org/officeDocument/2006/relationships/image" Target="media/image88.png"/><Relationship Id="rId34" Type="http://schemas.openxmlformats.org/officeDocument/2006/relationships/image" Target="media/image26.png"/><Relationship Id="rId50" Type="http://schemas.openxmlformats.org/officeDocument/2006/relationships/image" Target="media/image43.jpe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78.png"/><Relationship Id="rId104" Type="http://schemas.openxmlformats.org/officeDocument/2006/relationships/image" Target="media/image83.jpeg"/><Relationship Id="rId120" Type="http://schemas.openxmlformats.org/officeDocument/2006/relationships/hyperlink" Target="http://www.disabilitysupport.govt.nz/feedback" TargetMode="External"/><Relationship Id="rId125" Type="http://schemas.openxmlformats.org/officeDocument/2006/relationships/image" Target="media/image102.png"/><Relationship Id="rId141" Type="http://schemas.openxmlformats.org/officeDocument/2006/relationships/image" Target="media/image113.jpeg"/><Relationship Id="rId146" Type="http://schemas.openxmlformats.org/officeDocument/2006/relationships/image" Target="media/image118.pn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162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3.jpeg"/><Relationship Id="rId45" Type="http://schemas.openxmlformats.org/officeDocument/2006/relationships/image" Target="media/image36.png"/><Relationship Id="rId66" Type="http://schemas.openxmlformats.org/officeDocument/2006/relationships/image" Target="media/image55.jpeg"/><Relationship Id="rId87" Type="http://schemas.openxmlformats.org/officeDocument/2006/relationships/image" Target="media/image74.png"/><Relationship Id="rId110" Type="http://schemas.openxmlformats.org/officeDocument/2006/relationships/image" Target="media/image89.jpeg"/><Relationship Id="rId115" Type="http://schemas.openxmlformats.org/officeDocument/2006/relationships/image" Target="media/image94.png"/><Relationship Id="rId131" Type="http://schemas.openxmlformats.org/officeDocument/2006/relationships/image" Target="media/image110.jpeg"/><Relationship Id="rId136" Type="http://schemas.openxmlformats.org/officeDocument/2006/relationships/image" Target="media/image109.png"/><Relationship Id="rId157" Type="http://schemas.openxmlformats.org/officeDocument/2006/relationships/image" Target="media/image121.png"/><Relationship Id="rId61" Type="http://schemas.openxmlformats.org/officeDocument/2006/relationships/image" Target="media/image50.jpeg"/><Relationship Id="rId82" Type="http://schemas.openxmlformats.org/officeDocument/2006/relationships/image" Target="media/image71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1.png"/><Relationship Id="rId105" Type="http://schemas.openxmlformats.org/officeDocument/2006/relationships/image" Target="media/image84.png"/><Relationship Id="rId126" Type="http://schemas.openxmlformats.org/officeDocument/2006/relationships/image" Target="media/image103.jpeg"/><Relationship Id="rId147" Type="http://schemas.openxmlformats.org/officeDocument/2006/relationships/image" Target="media/image119.pn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1.png"/><Relationship Id="rId93" Type="http://schemas.openxmlformats.org/officeDocument/2006/relationships/image" Target="media/image740.png"/><Relationship Id="rId98" Type="http://schemas.openxmlformats.org/officeDocument/2006/relationships/image" Target="media/image790.png"/><Relationship Id="rId121" Type="http://schemas.openxmlformats.org/officeDocument/2006/relationships/image" Target="media/image99.png"/><Relationship Id="rId142" Type="http://schemas.openxmlformats.org/officeDocument/2006/relationships/image" Target="media/image114.png"/><Relationship Id="rId163" Type="http://schemas.openxmlformats.org/officeDocument/2006/relationships/footer" Target="footer2.xml"/><Relationship Id="rId3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ropbox\Supporting%20documents\Templates%20and%20inserts\Easy%20Read%20Template%20January%202026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50AF32-00E9-49B7-B388-233DEC706B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January 2026.dotx</Template>
  <TotalTime>1</TotalTime>
  <Pages>4</Pages>
  <Words>1149</Words>
  <Characters>6555</Characters>
  <Application>Microsoft Office Word</Application>
  <DocSecurity>0</DocSecurity>
  <Lines>54</Lines>
  <Paragraphs>15</Paragraphs>
  <ScaleCrop>false</ScaleCrop>
  <Company/>
  <LinksUpToDate>false</LinksUpToDate>
  <CharactersWithSpaces>7689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Simon England</cp:lastModifiedBy>
  <cp:revision>2</cp:revision>
  <dcterms:created xsi:type="dcterms:W3CDTF">2026-06-11T22:50:00Z</dcterms:created>
  <dcterms:modified xsi:type="dcterms:W3CDTF">2026-06-11T22:50:00Z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3364c2a1,8a99d19,6b678851</vt:lpwstr>
  </property>
  <property fmtid="{D5CDD505-2E9C-101B-9397-08002B2CF9AE}" pid="3" name="ClassificationContentMarkingHeaderFontProps">
    <vt:lpwstr>#000000,10,Aptos</vt:lpwstr>
  </property>
  <property fmtid="{D5CDD505-2E9C-101B-9397-08002B2CF9AE}" pid="4" name="ClassificationContentMarkingHeaderText">
    <vt:lpwstr>IN-CONFIDENCE</vt:lpwstr>
  </property>
  <property fmtid="{D5CDD505-2E9C-101B-9397-08002B2CF9AE}" pid="5" name="MSIP_Label_f43e46a9-9901-46e9-bfae-bb6189d4cb66_Enabled">
    <vt:lpwstr>true</vt:lpwstr>
  </property>
  <property fmtid="{D5CDD505-2E9C-101B-9397-08002B2CF9AE}" pid="6" name="MSIP_Label_f43e46a9-9901-46e9-bfae-bb6189d4cb66_SetDate">
    <vt:lpwstr>2026-06-11T22:50:01Z</vt:lpwstr>
  </property>
  <property fmtid="{D5CDD505-2E9C-101B-9397-08002B2CF9AE}" pid="7" name="MSIP_Label_f43e46a9-9901-46e9-bfae-bb6189d4cb66_Method">
    <vt:lpwstr>Standard</vt:lpwstr>
  </property>
  <property fmtid="{D5CDD505-2E9C-101B-9397-08002B2CF9AE}" pid="8" name="MSIP_Label_f43e46a9-9901-46e9-bfae-bb6189d4cb66_Name">
    <vt:lpwstr>In-confidence</vt:lpwstr>
  </property>
  <property fmtid="{D5CDD505-2E9C-101B-9397-08002B2CF9AE}" pid="9" name="MSIP_Label_f43e46a9-9901-46e9-bfae-bb6189d4cb66_SiteId">
    <vt:lpwstr>e40c4f52-99bd-4d4f-bf7e-d001a2ca6556</vt:lpwstr>
  </property>
  <property fmtid="{D5CDD505-2E9C-101B-9397-08002B2CF9AE}" pid="10" name="MSIP_Label_f43e46a9-9901-46e9-bfae-bb6189d4cb66_ActionId">
    <vt:lpwstr>c62630d4-b8db-4bd5-8f6a-1a068151a647</vt:lpwstr>
  </property>
  <property fmtid="{D5CDD505-2E9C-101B-9397-08002B2CF9AE}" pid="11" name="MSIP_Label_f43e46a9-9901-46e9-bfae-bb6189d4cb66_ContentBits">
    <vt:lpwstr>1</vt:lpwstr>
  </property>
  <property fmtid="{D5CDD505-2E9C-101B-9397-08002B2CF9AE}" pid="12" name="MSIP_Label_f43e46a9-9901-46e9-bfae-bb6189d4cb66_Tag">
    <vt:lpwstr>10, 3, 0, 1</vt:lpwstr>
  </property>
</Properties>
</file>