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E9195" w14:textId="0C0C4D00" w:rsidR="00F87859" w:rsidRDefault="00071D6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572C706E" wp14:editId="619CA7B0">
            <wp:simplePos x="0" y="0"/>
            <wp:positionH relativeFrom="margin">
              <wp:posOffset>4667019</wp:posOffset>
            </wp:positionH>
            <wp:positionV relativeFrom="page">
              <wp:posOffset>492183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F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1664" behindDoc="0" locked="0" layoutInCell="1" allowOverlap="1" wp14:anchorId="3EAF55D3" wp14:editId="4DD472B2">
            <wp:simplePos x="0" y="0"/>
            <wp:positionH relativeFrom="margin">
              <wp:posOffset>-190123</wp:posOffset>
            </wp:positionH>
            <wp:positionV relativeFrom="paragraph">
              <wp:posOffset>-235391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3EF0C" w14:textId="77777777" w:rsidR="00F87859" w:rsidRDefault="00F87859" w:rsidP="00F87859">
      <w:pPr>
        <w:rPr>
          <w:rFonts w:cs="Arial"/>
          <w:szCs w:val="32"/>
        </w:rPr>
      </w:pPr>
    </w:p>
    <w:p w14:paraId="38168B2F" w14:textId="67946993" w:rsidR="00F87859" w:rsidRDefault="008964FD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2688" behindDoc="0" locked="0" layoutInCell="1" allowOverlap="1" wp14:anchorId="29623E5C" wp14:editId="18A1DF67">
            <wp:simplePos x="0" y="0"/>
            <wp:positionH relativeFrom="margin">
              <wp:posOffset>-186313</wp:posOffset>
            </wp:positionH>
            <wp:positionV relativeFrom="paragraph">
              <wp:posOffset>56709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3E64C3C" w14:textId="77777777" w:rsidR="00F87859" w:rsidRDefault="00F87859" w:rsidP="00F87859">
      <w:pPr>
        <w:rPr>
          <w:rFonts w:cs="Arial"/>
          <w:szCs w:val="32"/>
        </w:rPr>
      </w:pPr>
    </w:p>
    <w:p w14:paraId="4507828C" w14:textId="77777777" w:rsidR="00F87859" w:rsidRDefault="00F87859" w:rsidP="00F87859">
      <w:pPr>
        <w:rPr>
          <w:rFonts w:cs="Arial"/>
          <w:szCs w:val="32"/>
        </w:rPr>
      </w:pPr>
    </w:p>
    <w:p w14:paraId="4C280C27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A498916" w14:textId="0FAF4196" w:rsidR="00E64169" w:rsidRDefault="00E64169" w:rsidP="00E64169">
      <w:pPr>
        <w:pStyle w:val="Title"/>
      </w:pPr>
      <w:r>
        <w:t xml:space="preserve">April 2026 factsheet </w:t>
      </w:r>
      <w:r w:rsidR="002E1534">
        <w:t xml:space="preserve">– </w:t>
      </w:r>
    </w:p>
    <w:p w14:paraId="1F024192" w14:textId="73262AEC" w:rsidR="00E64169" w:rsidRPr="00E64169" w:rsidRDefault="00E64169" w:rsidP="00E64169">
      <w:pPr>
        <w:pStyle w:val="Title"/>
      </w:pPr>
      <w:r>
        <w:t>Changes to flexible funding</w:t>
      </w:r>
    </w:p>
    <w:p w14:paraId="05552E23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3573B3" wp14:editId="35F7E2D4">
            <wp:simplePos x="0" y="0"/>
            <wp:positionH relativeFrom="margin">
              <wp:posOffset>1330037</wp:posOffset>
            </wp:positionH>
            <wp:positionV relativeFrom="paragraph">
              <wp:posOffset>307340</wp:posOffset>
            </wp:positionV>
            <wp:extent cx="3048000" cy="3048000"/>
            <wp:effectExtent l="0" t="0" r="0" b="0"/>
            <wp:wrapNone/>
            <wp:docPr id="5" name="Picture 5" descr="A person standing and pointing at a checklist. The list has 5 green ticks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and pointing at a checklist. The list has 5 green ticks on it.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7B634" w14:textId="77777777" w:rsidR="00887F23" w:rsidRDefault="00887F23" w:rsidP="00F87859">
      <w:pPr>
        <w:pStyle w:val="Title"/>
      </w:pPr>
    </w:p>
    <w:p w14:paraId="0175B94B" w14:textId="77777777" w:rsidR="00887F23" w:rsidRDefault="00887F23" w:rsidP="00F87859">
      <w:pPr>
        <w:pStyle w:val="Title"/>
      </w:pPr>
    </w:p>
    <w:p w14:paraId="1C5221E7" w14:textId="77777777" w:rsidR="00887F23" w:rsidRDefault="00887F23" w:rsidP="00F87859">
      <w:pPr>
        <w:pStyle w:val="Title"/>
      </w:pPr>
    </w:p>
    <w:p w14:paraId="44CE6329" w14:textId="77777777" w:rsidR="00071D69" w:rsidRDefault="00F87859" w:rsidP="008964FD">
      <w:pPr>
        <w:pStyle w:val="Datepublished"/>
      </w:pPr>
      <w:r w:rsidRPr="00F87859">
        <w:t xml:space="preserve"> </w:t>
      </w:r>
      <w:r w:rsidR="00570380">
        <w:br/>
      </w:r>
    </w:p>
    <w:p w14:paraId="3C3C422C" w14:textId="7825FA5E" w:rsidR="00316DBA" w:rsidRPr="008964FD" w:rsidRDefault="00570380" w:rsidP="008964FD">
      <w:pPr>
        <w:pStyle w:val="Datepublished"/>
      </w:pPr>
      <w:r w:rsidRPr="00742228">
        <w:rPr>
          <w:sz w:val="54"/>
          <w:szCs w:val="36"/>
        </w:rPr>
        <w:br/>
      </w:r>
      <w:r w:rsidR="00887F23" w:rsidRPr="00570380">
        <w:t xml:space="preserve">Published: </w:t>
      </w:r>
      <w:r w:rsidR="002E053E">
        <w:t>April</w:t>
      </w:r>
      <w:r w:rsidR="00071D69">
        <w:t xml:space="preserve"> </w:t>
      </w:r>
      <w:r w:rsidR="008964FD">
        <w:t>2026</w:t>
      </w:r>
    </w:p>
    <w:p w14:paraId="6EC358A4" w14:textId="5FED27A0" w:rsidR="00E757C5" w:rsidRDefault="003C2ECA" w:rsidP="003C2ECA">
      <w:pPr>
        <w:pStyle w:val="Heading1"/>
      </w:pPr>
      <w:r>
        <w:lastRenderedPageBreak/>
        <w:t>About this Easy Read</w:t>
      </w:r>
    </w:p>
    <w:p w14:paraId="7EB1625C" w14:textId="77777777" w:rsidR="003C2ECA" w:rsidRPr="00683569" w:rsidRDefault="003C2ECA" w:rsidP="006A1D81">
      <w:pPr>
        <w:rPr>
          <w:sz w:val="28"/>
          <w:szCs w:val="22"/>
        </w:rPr>
      </w:pPr>
    </w:p>
    <w:p w14:paraId="7C442CA0" w14:textId="02D0C125" w:rsidR="003C2ECA" w:rsidRPr="00683569" w:rsidRDefault="009914A2" w:rsidP="006A1D81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1856896" behindDoc="0" locked="0" layoutInCell="1" allowOverlap="1" wp14:anchorId="7D3950C2" wp14:editId="6E93D244">
            <wp:simplePos x="0" y="0"/>
            <wp:positionH relativeFrom="column">
              <wp:posOffset>-393651</wp:posOffset>
            </wp:positionH>
            <wp:positionV relativeFrom="page">
              <wp:posOffset>2306515</wp:posOffset>
            </wp:positionV>
            <wp:extent cx="2349304" cy="929640"/>
            <wp:effectExtent l="0" t="0" r="0" b="3810"/>
            <wp:wrapNone/>
            <wp:docPr id="19819562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562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04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2585F7" w14:textId="2C710B54" w:rsidR="00683569" w:rsidRDefault="00683569" w:rsidP="00E64169">
      <w:r>
        <w:rPr>
          <w:noProof/>
        </w:rPr>
        <w:drawing>
          <wp:anchor distT="0" distB="0" distL="114300" distR="114300" simplePos="0" relativeHeight="251860992" behindDoc="0" locked="0" layoutInCell="1" allowOverlap="1" wp14:anchorId="5FC933EF" wp14:editId="060F6572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1724025" cy="1724025"/>
            <wp:effectExtent l="0" t="0" r="9525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86" cy="172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1C2584C" wp14:editId="37F67C68">
                <wp:simplePos x="0" y="0"/>
                <wp:positionH relativeFrom="margin">
                  <wp:posOffset>2238375</wp:posOffset>
                </wp:positionH>
                <wp:positionV relativeFrom="paragraph">
                  <wp:posOffset>1633220</wp:posOffset>
                </wp:positionV>
                <wp:extent cx="3599815" cy="2514600"/>
                <wp:effectExtent l="0" t="0" r="635" b="0"/>
                <wp:wrapNone/>
                <wp:docPr id="821621308" name="Rectangle 821621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4331" id="Rectangle 821621308" o:spid="_x0000_s1026" alt="&quot;&quot;" style="position:absolute;margin-left:176.25pt;margin-top:128.6pt;width:283.45pt;height:198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NMjw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E64169" w:rsidRPr="00E64169">
        <w:t>This Easy Read is from</w:t>
      </w:r>
      <w:r w:rsidR="002E1534">
        <w:t xml:space="preserve"> the</w:t>
      </w:r>
      <w:r w:rsidR="00E64169" w:rsidRPr="00E64169">
        <w:t xml:space="preserve"> </w:t>
      </w:r>
      <w:r>
        <w:br/>
      </w:r>
      <w:r w:rsidR="00E64169" w:rsidRPr="00E64169">
        <w:t xml:space="preserve">Disability Support Services unit at the Ministry of Social Development. </w:t>
      </w:r>
      <w:r w:rsidR="00E64169">
        <w:br/>
      </w:r>
      <w:r w:rsidR="00E64169" w:rsidRPr="00683569">
        <w:br/>
      </w:r>
      <w:r w:rsidR="00E64169" w:rsidRPr="00683569">
        <w:br/>
      </w:r>
      <w:r w:rsidR="00E64169" w:rsidRPr="00E64169">
        <w:t>In this Easy Read</w:t>
      </w:r>
      <w:r>
        <w:t>:</w:t>
      </w:r>
    </w:p>
    <w:p w14:paraId="1482023C" w14:textId="0F2637E3" w:rsidR="00683569" w:rsidRDefault="00683569" w:rsidP="00683569">
      <w:pPr>
        <w:pStyle w:val="Listtoplevel"/>
      </w:pPr>
      <w:r w:rsidRPr="00A967E4">
        <w:rPr>
          <w:b/>
          <w:bCs/>
        </w:rPr>
        <w:t>DSS</w:t>
      </w:r>
      <w:r>
        <w:t xml:space="preserve"> is short for </w:t>
      </w:r>
      <w:r>
        <w:br/>
        <w:t>Disability Support Services</w:t>
      </w:r>
    </w:p>
    <w:p w14:paraId="21717990" w14:textId="7052190D" w:rsidR="00E64169" w:rsidRDefault="00E64169" w:rsidP="00683569">
      <w:pPr>
        <w:pStyle w:val="Listtoplevel"/>
      </w:pPr>
      <w:r w:rsidRPr="00A967E4">
        <w:rPr>
          <w:b/>
          <w:bCs/>
        </w:rPr>
        <w:t>we / us</w:t>
      </w:r>
      <w:r w:rsidRPr="00E64169">
        <w:t xml:space="preserve"> means </w:t>
      </w:r>
      <w:r w:rsidR="00683569">
        <w:br/>
      </w:r>
      <w:r w:rsidRPr="00E64169">
        <w:t xml:space="preserve">Disability Support Services. </w:t>
      </w:r>
    </w:p>
    <w:p w14:paraId="5E844CCF" w14:textId="1DA7EBAC" w:rsidR="00E64169" w:rsidRPr="00683569" w:rsidRDefault="00071D69" w:rsidP="00E64169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1862016" behindDoc="0" locked="0" layoutInCell="1" allowOverlap="1" wp14:anchorId="0054DB5E" wp14:editId="7F2305EC">
            <wp:simplePos x="0" y="0"/>
            <wp:positionH relativeFrom="column">
              <wp:posOffset>-110836</wp:posOffset>
            </wp:positionH>
            <wp:positionV relativeFrom="page">
              <wp:posOffset>6690193</wp:posOffset>
            </wp:positionV>
            <wp:extent cx="1794221" cy="1146515"/>
            <wp:effectExtent l="0" t="0" r="0" b="0"/>
            <wp:wrapNone/>
            <wp:docPr id="151292553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2553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53" cy="11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51E6D" w14:textId="5BE5E5A6" w:rsidR="00E64169" w:rsidRPr="00683569" w:rsidRDefault="00E64169" w:rsidP="00E64169">
      <w:pPr>
        <w:rPr>
          <w:sz w:val="28"/>
          <w:szCs w:val="22"/>
        </w:rPr>
      </w:pPr>
    </w:p>
    <w:p w14:paraId="363687EC" w14:textId="4DD3398E" w:rsidR="00E64169" w:rsidRDefault="00E64169" w:rsidP="00E64169">
      <w:r w:rsidRPr="00E64169">
        <w:t xml:space="preserve">It is information for people who are getting </w:t>
      </w:r>
      <w:r w:rsidR="00C25D42" w:rsidRPr="00C25D42">
        <w:rPr>
          <w:b/>
          <w:bCs/>
        </w:rPr>
        <w:t>flexible funding</w:t>
      </w:r>
      <w:r w:rsidRPr="00E64169">
        <w:t xml:space="preserve">. </w:t>
      </w:r>
    </w:p>
    <w:p w14:paraId="2CE4AEC0" w14:textId="3500AD40" w:rsidR="00E64169" w:rsidRPr="00683569" w:rsidRDefault="00E64169" w:rsidP="00E64169">
      <w:pPr>
        <w:rPr>
          <w:szCs w:val="32"/>
        </w:rPr>
      </w:pPr>
    </w:p>
    <w:p w14:paraId="7649E66F" w14:textId="6934D491" w:rsidR="00683569" w:rsidRDefault="00683569" w:rsidP="0068356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64064" behindDoc="0" locked="0" layoutInCell="1" allowOverlap="1" wp14:anchorId="593B365B" wp14:editId="5B779013">
            <wp:simplePos x="0" y="0"/>
            <wp:positionH relativeFrom="margin">
              <wp:posOffset>116205</wp:posOffset>
            </wp:positionH>
            <wp:positionV relativeFrom="page">
              <wp:posOffset>8354695</wp:posOffset>
            </wp:positionV>
            <wp:extent cx="1223889" cy="1223889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889" cy="122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ABA" w:rsidRPr="0068356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709880B1" wp14:editId="2F731FB3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3599815" cy="1485900"/>
                <wp:effectExtent l="0" t="0" r="635" b="0"/>
                <wp:wrapNone/>
                <wp:docPr id="1109880719" name="Rectangle 1109880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859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0A3A3" id="Rectangle 1109880719" o:spid="_x0000_s1026" alt="&quot;&quot;" style="position:absolute;margin-left:232.25pt;margin-top:19.2pt;width:283.45pt;height:117pt;z-index:-25146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66EC42B3" w14:textId="1F285440" w:rsidR="00C25D42" w:rsidRPr="00E64169" w:rsidRDefault="00C25D42" w:rsidP="00C25D42">
      <w:pPr>
        <w:rPr>
          <w:b/>
          <w:bCs/>
        </w:rPr>
      </w:pPr>
      <w:r>
        <w:rPr>
          <w:b/>
          <w:bCs/>
        </w:rPr>
        <w:t>Flexible funding</w:t>
      </w:r>
      <w:r w:rsidRPr="00E64169">
        <w:rPr>
          <w:b/>
          <w:bCs/>
        </w:rPr>
        <w:t xml:space="preserve"> </w:t>
      </w:r>
      <w:r w:rsidRPr="00E64169">
        <w:t>is money from the Government to pay for things someone needs because of their disability.</w:t>
      </w:r>
      <w:r w:rsidR="00F92ABA" w:rsidRPr="00F92ABA">
        <w:rPr>
          <w:noProof/>
        </w:rPr>
        <w:t xml:space="preserve"> </w:t>
      </w:r>
    </w:p>
    <w:p w14:paraId="5A73015E" w14:textId="2E07A1FA" w:rsidR="00C25D42" w:rsidRDefault="00B50B9E" w:rsidP="00C25D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75DDBAED" wp14:editId="036DC6EC">
                <wp:simplePos x="0" y="0"/>
                <wp:positionH relativeFrom="column">
                  <wp:posOffset>-76200</wp:posOffset>
                </wp:positionH>
                <wp:positionV relativeFrom="paragraph">
                  <wp:posOffset>-249382</wp:posOffset>
                </wp:positionV>
                <wp:extent cx="1691157" cy="1029085"/>
                <wp:effectExtent l="0" t="0" r="0" b="0"/>
                <wp:wrapNone/>
                <wp:docPr id="1187896425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157" cy="1029085"/>
                          <a:chOff x="0" y="0"/>
                          <a:chExt cx="1691157" cy="1029085"/>
                        </a:xfrm>
                      </wpg:grpSpPr>
                      <pic:pic xmlns:pic="http://schemas.openxmlformats.org/drawingml/2006/picture">
                        <pic:nvPicPr>
                          <pic:cNvPr id="1771985641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2674182" name="Multiplication Sign 23"/>
                        <wps:cNvSpPr/>
                        <wps:spPr>
                          <a:xfrm>
                            <a:off x="1050878" y="382137"/>
                            <a:ext cx="640279" cy="646948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25052" id="Group 28" o:spid="_x0000_s1026" alt="&quot;&quot;" style="position:absolute;margin-left:-6pt;margin-top:-19.65pt;width:133.15pt;height:81.05pt;z-index:251961344" coordsize="16911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InciPz7/7gAO&#10;QWRvYmUAZEAAAAAB/9sAhAABAQEBAQEBAQEBAQEBAQEBAQEBAQEBAQEBAQEBAQEBAQEBAQEBAQEB&#10;AQEBAgICAgICAgICAgIDAwMDAwMDAwMDAQEBAQEBAQEBAQECAgECAgMDAwMDAwMDAwMDAwMDAwMD&#10;AwMDAwMDAwMDAwMDAwMDAwMDAwMDAwMDAwMDAwMDAwP/wAARCAJEAyADAREAAhEBAxEB/90ABABk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I7L72xGLOTR&#10;JIan+BxtNuGtkraPH4TbMCU61kk24s3XzQ0ONEdI6ytEDJULEyyGMRsH9+62BXosOT+c/QWPEEkO&#10;/TuOlqkilpsp1x1j3H2ztqphmZhHPR7u6/2Tl9v19O5QgSQyut/9ce2jNECRrz1YpQVr/g6FDrb5&#10;MdPdsZCsw+xN97a3Ln8dSQV+R2lR1tTjN/4uhmYp9/mOutz0WB3ni6LUp0u9I2uxtzwbqysKqetF&#10;SB0O1JW0tfAtRRzpPCzMmtCfTJGxWSKRSA8UsbCzIwDKeCAfduq9S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VPP8APW/2UX/hujtz/Zzf79f6MPvNv/wr/RL/AAv/&#10;AEw/3s+/X7H/AEZfxb/If49/DvuvP5/8k+w8/wBz+xr9+691Wf8Ay5/+gdL+7u1v7mf3E/0ofbUX&#10;3v8As5n3/wDpC/iv3Mn3Gn/SJ/vx/t/u9Or+E/7j/H4fxp9+691tAbC/0c/3ex3+jD+5f91ftE/h&#10;P9xf4H/APsdTeP8Ah/8AAP8Acf8Aa6728fpvf37r3S2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&quot;&quot;" style="position:absolute;width:13912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">
                  <v:imagedata r:id="rId19" o:title=""/>
                </v:shape>
                <v:shape id="Multiplication Sign 23" o:spid="_x0000_s1028" style="position:absolute;left:10508;top:3821;width:6403;height:6469;visibility:visible;mso-wrap-style:square;v-text-anchor:middle" coordsize="640279,64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" path="m100261,208347l207297,102414,320140,216432,432982,102414,540018,208347,426078,323474,540018,438601,432982,544534,320140,430516,207297,544534,100261,438601,214201,323474,100261,208347xe" fillcolor="#e00" stroked="f" strokeweight="1pt">
                  <v:stroke joinstyle="miter"/>
                  <v:path arrowok="t" o:connecttype="custom" o:connectlocs="100261,208347;207297,102414;320140,216432;432982,102414;540018,208347;426078,323474;540018,438601;432982,544534;320140,430516;207297,544534;100261,438601;214201,323474;100261,208347" o:connectangles="0,0,0,0,0,0,0,0,0,0,0,0,0"/>
                </v:shape>
              </v:group>
            </w:pict>
          </mc:Fallback>
        </mc:AlternateContent>
      </w:r>
      <w:r w:rsidR="00C25D42">
        <w:t>This factsheet is not for Choice in Community Living funding.</w:t>
      </w:r>
    </w:p>
    <w:p w14:paraId="59663E5B" w14:textId="77777777" w:rsidR="00683569" w:rsidRDefault="00683569" w:rsidP="00C25D42"/>
    <w:p w14:paraId="55BDEFA0" w14:textId="5AC5ABFD" w:rsidR="00683569" w:rsidRDefault="005557EC" w:rsidP="00C25D42"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376F432" wp14:editId="78C22D6D">
                <wp:simplePos x="0" y="0"/>
                <wp:positionH relativeFrom="column">
                  <wp:posOffset>-83127</wp:posOffset>
                </wp:positionH>
                <wp:positionV relativeFrom="paragraph">
                  <wp:posOffset>112222</wp:posOffset>
                </wp:positionV>
                <wp:extent cx="1884045" cy="1009473"/>
                <wp:effectExtent l="0" t="0" r="1905" b="635"/>
                <wp:wrapNone/>
                <wp:docPr id="381118401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045" cy="1009473"/>
                          <a:chOff x="0" y="0"/>
                          <a:chExt cx="1884218" cy="1009650"/>
                        </a:xfrm>
                      </wpg:grpSpPr>
                      <pic:pic xmlns:pic="http://schemas.openxmlformats.org/drawingml/2006/picture">
                        <pic:nvPicPr>
                          <pic:cNvPr id="76789232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1906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434" y="49868"/>
                            <a:ext cx="941784" cy="941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67F7C" id="Group 19" o:spid="_x0000_s1026" alt="&quot;&quot;" style="position:absolute;margin-left:-6.55pt;margin-top:8.85pt;width:148.35pt;height:79.5pt;z-index:251867136;mso-width-relative:margin;mso-height-relative:margin" coordsize="18842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">
                <v:shape id="Picture 17" o:spid="_x0000_s1027" type="#_x0000_t75" style="position:absolute;width:89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">
                  <v:imagedata r:id="rId22" o:title=""/>
                </v:shape>
                <v:shape id="Picture 18" o:spid="_x0000_s1028" type="#_x0000_t75" style="position:absolute;left:9424;top:498;width:9418;height: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">
                  <v:imagedata r:id="rId23" o:title=""/>
                </v:shape>
              </v:group>
            </w:pict>
          </mc:Fallback>
        </mc:AlternateContent>
      </w:r>
    </w:p>
    <w:p w14:paraId="6B0B3492" w14:textId="3E0ED9C8" w:rsidR="00E64169" w:rsidRDefault="00E64169" w:rsidP="00C25D42">
      <w:r w:rsidRPr="00E64169">
        <w:t xml:space="preserve">The information in this factsheet is true as of </w:t>
      </w:r>
      <w:r>
        <w:t>April</w:t>
      </w:r>
      <w:r w:rsidRPr="00E64169">
        <w:t xml:space="preserve"> 202</w:t>
      </w:r>
      <w:r>
        <w:t>6</w:t>
      </w:r>
    </w:p>
    <w:p w14:paraId="1E4A99EA" w14:textId="460E381C" w:rsidR="00C25D42" w:rsidRDefault="00C25D42" w:rsidP="00C25D42"/>
    <w:p w14:paraId="14A5C0E5" w14:textId="4817F58B" w:rsidR="00C25D42" w:rsidRDefault="00683569" w:rsidP="00C25D42">
      <w:r>
        <w:rPr>
          <w:noProof/>
        </w:rPr>
        <w:drawing>
          <wp:anchor distT="0" distB="0" distL="114300" distR="114300" simplePos="0" relativeHeight="251868160" behindDoc="0" locked="0" layoutInCell="1" allowOverlap="1" wp14:anchorId="2FE0E46D" wp14:editId="4F1C2F48">
            <wp:simplePos x="0" y="0"/>
            <wp:positionH relativeFrom="column">
              <wp:posOffset>24765</wp:posOffset>
            </wp:positionH>
            <wp:positionV relativeFrom="page">
              <wp:posOffset>3457575</wp:posOffset>
            </wp:positionV>
            <wp:extent cx="1228725" cy="1237615"/>
            <wp:effectExtent l="0" t="0" r="9525" b="635"/>
            <wp:wrapNone/>
            <wp:docPr id="132414906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906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FF498" w14:textId="3E50AD38" w:rsidR="00E64169" w:rsidRDefault="00E64169" w:rsidP="00C25D42">
      <w:r w:rsidRPr="00E64169">
        <w:t xml:space="preserve">Some of the information in this factsheet may change in the future. </w:t>
      </w:r>
    </w:p>
    <w:p w14:paraId="46C35BC9" w14:textId="6901FAA5" w:rsidR="00E64169" w:rsidRDefault="00E64169" w:rsidP="00C25D42"/>
    <w:p w14:paraId="7CB0B992" w14:textId="1BD6FA66" w:rsidR="00C25D42" w:rsidRDefault="00683569" w:rsidP="00C25D42">
      <w:r>
        <w:rPr>
          <w:noProof/>
        </w:rPr>
        <w:drawing>
          <wp:anchor distT="0" distB="0" distL="114300" distR="114300" simplePos="0" relativeHeight="251870208" behindDoc="0" locked="0" layoutInCell="1" allowOverlap="1" wp14:anchorId="57C23166" wp14:editId="074ECEE7">
            <wp:simplePos x="0" y="0"/>
            <wp:positionH relativeFrom="margin">
              <wp:posOffset>24765</wp:posOffset>
            </wp:positionH>
            <wp:positionV relativeFrom="page">
              <wp:posOffset>5035550</wp:posOffset>
            </wp:positionV>
            <wp:extent cx="1179195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7478D" w14:textId="141A7D8D" w:rsidR="00E64169" w:rsidRDefault="00E64169" w:rsidP="00C25D42">
      <w:r>
        <w:t xml:space="preserve">This factsheet is about planned changes to flexible </w:t>
      </w:r>
      <w:r w:rsidRPr="00C25D42">
        <w:t>funding</w:t>
      </w:r>
      <w:r>
        <w:t xml:space="preserve"> that have started since 1 April 2026.</w:t>
      </w:r>
    </w:p>
    <w:p w14:paraId="31DA3708" w14:textId="77777777" w:rsidR="00E64169" w:rsidRDefault="00E64169" w:rsidP="00C25D42"/>
    <w:p w14:paraId="4DE4DFF8" w14:textId="2150DF3E" w:rsidR="00E64169" w:rsidRDefault="00683569" w:rsidP="00C25D42">
      <w:r>
        <w:rPr>
          <w:noProof/>
        </w:rPr>
        <w:drawing>
          <wp:anchor distT="0" distB="0" distL="114300" distR="114300" simplePos="0" relativeHeight="251872256" behindDoc="0" locked="0" layoutInCell="1" allowOverlap="1" wp14:anchorId="6BB8D2D7" wp14:editId="75641D0D">
            <wp:simplePos x="0" y="0"/>
            <wp:positionH relativeFrom="margin">
              <wp:align>left</wp:align>
            </wp:positionH>
            <wp:positionV relativeFrom="page">
              <wp:posOffset>6804025</wp:posOffset>
            </wp:positionV>
            <wp:extent cx="1530350" cy="1289050"/>
            <wp:effectExtent l="0" t="0" r="0" b="6350"/>
            <wp:wrapNone/>
            <wp:docPr id="18743654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14AE6" w14:textId="3489C3EE" w:rsidR="00E64169" w:rsidRDefault="00E64169" w:rsidP="00C25D42">
      <w:r>
        <w:t>These changes will give disabled people more choice and control over how they use their funding.</w:t>
      </w:r>
    </w:p>
    <w:p w14:paraId="4C57020C" w14:textId="4CEEDA0A" w:rsidR="00C25D42" w:rsidRDefault="00C25D42" w:rsidP="00C25D42"/>
    <w:p w14:paraId="451D89FC" w14:textId="022F7EBD" w:rsidR="00C25D42" w:rsidRDefault="00683569" w:rsidP="00C25D42">
      <w:r w:rsidRPr="00683569">
        <w:rPr>
          <w:noProof/>
        </w:rPr>
        <w:drawing>
          <wp:anchor distT="0" distB="0" distL="114300" distR="114300" simplePos="0" relativeHeight="251951104" behindDoc="0" locked="0" layoutInCell="1" allowOverlap="1" wp14:anchorId="49B7A078" wp14:editId="128448A2">
            <wp:simplePos x="0" y="0"/>
            <wp:positionH relativeFrom="margin">
              <wp:align>left</wp:align>
            </wp:positionH>
            <wp:positionV relativeFrom="paragraph">
              <wp:posOffset>168160</wp:posOffset>
            </wp:positionV>
            <wp:extent cx="1615044" cy="1130316"/>
            <wp:effectExtent l="0" t="0" r="4445" b="0"/>
            <wp:wrapNone/>
            <wp:docPr id="161421249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1249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44" cy="11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CA5E1" w14:textId="47E67646" w:rsidR="00C25D42" w:rsidRDefault="00C25D42" w:rsidP="00C25D42">
      <w:pPr>
        <w:pStyle w:val="BodyText"/>
      </w:pPr>
      <w:r>
        <w:t>These changes have been made because of what we have heard from the disability community.</w:t>
      </w:r>
    </w:p>
    <w:p w14:paraId="6C1265C2" w14:textId="141D6CB3" w:rsidR="00E64169" w:rsidRDefault="00C25D42" w:rsidP="00E64169">
      <w:pPr>
        <w:pStyle w:val="Heading1"/>
      </w:pPr>
      <w:r>
        <w:lastRenderedPageBreak/>
        <w:t>April 2026 changes</w:t>
      </w:r>
    </w:p>
    <w:p w14:paraId="6FE1ED43" w14:textId="77777777" w:rsidR="00C25D42" w:rsidRDefault="00C25D42" w:rsidP="00A067C4"/>
    <w:p w14:paraId="553E7E7B" w14:textId="3C33CA00" w:rsidR="00C25D42" w:rsidRDefault="00843C3B" w:rsidP="00A067C4"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C91B3DF" wp14:editId="1CBB7136">
                <wp:simplePos x="0" y="0"/>
                <wp:positionH relativeFrom="column">
                  <wp:posOffset>-49237</wp:posOffset>
                </wp:positionH>
                <wp:positionV relativeFrom="paragraph">
                  <wp:posOffset>213897</wp:posOffset>
                </wp:positionV>
                <wp:extent cx="1814390" cy="1009650"/>
                <wp:effectExtent l="0" t="0" r="0" b="0"/>
                <wp:wrapNone/>
                <wp:docPr id="12480060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390" cy="1009650"/>
                          <a:chOff x="0" y="0"/>
                          <a:chExt cx="1814390" cy="1009650"/>
                        </a:xfrm>
                      </wpg:grpSpPr>
                      <pic:pic xmlns:pic="http://schemas.openxmlformats.org/drawingml/2006/picture">
                        <pic:nvPicPr>
                          <pic:cNvPr id="15805953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3625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535" y="91440"/>
                            <a:ext cx="871855" cy="87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F568B" id="Group 19" o:spid="_x0000_s1026" alt="&quot;&quot;" style="position:absolute;margin-left:-3.9pt;margin-top:16.85pt;width:142.85pt;height:79.5pt;z-index:251875328" coordsize="1814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">
                <v:shape id="Picture 17" o:spid="_x0000_s1027" type="#_x0000_t75" style="position:absolute;width:89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">
                  <v:imagedata r:id="rId28" o:title=""/>
                </v:shape>
                <v:shape id="Picture 18" o:spid="_x0000_s1028" type="#_x0000_t75" style="position:absolute;left:9425;top:914;width:8718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</w:p>
    <w:p w14:paraId="2F198746" w14:textId="41F3200A" w:rsidR="00C25D42" w:rsidRDefault="00C25D42" w:rsidP="00A067C4">
      <w:r>
        <w:t>From 1 April 2026 there will be changes to flexible funding.</w:t>
      </w:r>
    </w:p>
    <w:p w14:paraId="59B42C82" w14:textId="221FAB76" w:rsidR="00C25D42" w:rsidRDefault="00843C3B" w:rsidP="00A067C4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4019041" wp14:editId="4D04AC97">
                <wp:simplePos x="0" y="0"/>
                <wp:positionH relativeFrom="column">
                  <wp:posOffset>-49237</wp:posOffset>
                </wp:positionH>
                <wp:positionV relativeFrom="paragraph">
                  <wp:posOffset>439371</wp:posOffset>
                </wp:positionV>
                <wp:extent cx="1294717" cy="1329397"/>
                <wp:effectExtent l="0" t="0" r="0" b="0"/>
                <wp:wrapNone/>
                <wp:docPr id="345568101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17" cy="1329397"/>
                          <a:chOff x="0" y="0"/>
                          <a:chExt cx="1294717" cy="1329397"/>
                        </a:xfrm>
                      </wpg:grpSpPr>
                      <pic:pic xmlns:pic="http://schemas.openxmlformats.org/drawingml/2006/picture">
                        <pic:nvPicPr>
                          <pic:cNvPr id="146520111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470133" name="Multiplication Sign 23"/>
                        <wps:cNvSpPr/>
                        <wps:spPr>
                          <a:xfrm>
                            <a:off x="654148" y="682283"/>
                            <a:ext cx="640569" cy="647114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BFD21" id="Group 24" o:spid="_x0000_s1026" alt="&quot;&quot;" style="position:absolute;margin-left:-3.9pt;margin-top:34.6pt;width:101.95pt;height:104.7pt;z-index:251880448" coordsize="12947,1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">
                <v:shape id="Picture 22" o:spid="_x0000_s1027" type="#_x0000_t75" style="position:absolute;width:12585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">
                  <v:imagedata r:id="rId31" o:title=""/>
                </v:shape>
                <v:shape id="Multiplication Sign 23" o:spid="_x0000_s1028" style="position:absolute;left:6541;top:6822;width:6406;height:6471;visibility:visible;mso-wrap-style:square;v-text-anchor:middle" coordsize="640569,6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" path="m100312,208416l207386,102425,320285,216477,433183,102425,540257,208416,426281,323557,540257,438698,433183,544689,320285,430637,207386,544689,100312,438698,214288,323557,100312,208416xe" fillcolor="#e00" stroked="f" strokeweight="1pt">
                  <v:stroke joinstyle="miter"/>
                  <v:path arrowok="t" o:connecttype="custom" o:connectlocs="100312,208416;207386,102425;320285,216477;433183,102425;540257,208416;426281,323557;540257,438698;433183,544689;320285,430637;207386,544689;100312,438698;214288,323557;100312,208416" o:connectangles="0,0,0,0,0,0,0,0,0,0,0,0,0"/>
                </v:shape>
              </v:group>
            </w:pict>
          </mc:Fallback>
        </mc:AlternateContent>
      </w:r>
    </w:p>
    <w:p w14:paraId="094D8BA1" w14:textId="39D7122D" w:rsidR="00C25D42" w:rsidRDefault="00C25D42" w:rsidP="00A067C4"/>
    <w:p w14:paraId="2F4937B8" w14:textId="44AB972E" w:rsidR="00C25D42" w:rsidRDefault="00C25D42" w:rsidP="00A067C4">
      <w:r w:rsidRPr="00C25D42">
        <w:rPr>
          <w:b/>
          <w:bCs/>
        </w:rPr>
        <w:t>Purchasing rules</w:t>
      </w:r>
      <w:r>
        <w:t xml:space="preserve"> for flexible funding will be taken away.</w:t>
      </w:r>
    </w:p>
    <w:p w14:paraId="19445D2A" w14:textId="03103722" w:rsidR="00C25D42" w:rsidRDefault="00C25D42" w:rsidP="00A067C4"/>
    <w:p w14:paraId="77E228E5" w14:textId="47D95F30" w:rsidR="00C25D42" w:rsidRDefault="00F92ABA" w:rsidP="00A067C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3CDAC561" wp14:editId="41B09C90">
                <wp:simplePos x="0" y="0"/>
                <wp:positionH relativeFrom="margin">
                  <wp:posOffset>2250830</wp:posOffset>
                </wp:positionH>
                <wp:positionV relativeFrom="paragraph">
                  <wp:posOffset>312372</wp:posOffset>
                </wp:positionV>
                <wp:extent cx="3599815" cy="1195754"/>
                <wp:effectExtent l="0" t="0" r="635" b="4445"/>
                <wp:wrapNone/>
                <wp:docPr id="1912462894" name="Rectangle 19124628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95754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7F653" id="Rectangle 1912462894" o:spid="_x0000_s1026" alt="&quot;&quot;" style="position:absolute;margin-left:177.25pt;margin-top:24.6pt;width:283.45pt;height:94.1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</w:p>
    <w:p w14:paraId="6DB1745F" w14:textId="467ADC78" w:rsidR="00C25D42" w:rsidRDefault="00523427" w:rsidP="00A067C4">
      <w:r>
        <w:rPr>
          <w:noProof/>
        </w:rPr>
        <w:drawing>
          <wp:anchor distT="0" distB="0" distL="114300" distR="114300" simplePos="0" relativeHeight="251877376" behindDoc="0" locked="0" layoutInCell="1" allowOverlap="1" wp14:anchorId="7FD50C8A" wp14:editId="5DF2F743">
            <wp:simplePos x="0" y="0"/>
            <wp:positionH relativeFrom="margin">
              <wp:align>left</wp:align>
            </wp:positionH>
            <wp:positionV relativeFrom="page">
              <wp:posOffset>5095875</wp:posOffset>
            </wp:positionV>
            <wp:extent cx="1149350" cy="1149350"/>
            <wp:effectExtent l="0" t="0" r="0" b="0"/>
            <wp:wrapNone/>
            <wp:docPr id="206606036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D42" w:rsidRPr="00C25D42">
        <w:rPr>
          <w:b/>
          <w:bCs/>
        </w:rPr>
        <w:t>Purchasing rules</w:t>
      </w:r>
      <w:r w:rsidR="00C25D42">
        <w:t xml:space="preserve"> </w:t>
      </w:r>
      <w:r w:rsidR="00C25D42" w:rsidRPr="00C25D42">
        <w:t>are rules about how people can spend their disability support funding.</w:t>
      </w:r>
    </w:p>
    <w:p w14:paraId="61F0F6CB" w14:textId="517D825F" w:rsidR="00C25D42" w:rsidRDefault="00C25D42" w:rsidP="00A067C4"/>
    <w:p w14:paraId="1039061C" w14:textId="56FF6674" w:rsidR="009E6407" w:rsidRDefault="00523427" w:rsidP="00A067C4">
      <w:r>
        <w:rPr>
          <w:noProof/>
        </w:rPr>
        <w:drawing>
          <wp:anchor distT="0" distB="0" distL="114300" distR="114300" simplePos="0" relativeHeight="251881472" behindDoc="0" locked="0" layoutInCell="1" allowOverlap="1" wp14:anchorId="14D008B4" wp14:editId="475E023C">
            <wp:simplePos x="0" y="0"/>
            <wp:positionH relativeFrom="margin">
              <wp:align>left</wp:align>
            </wp:positionH>
            <wp:positionV relativeFrom="page">
              <wp:posOffset>6617970</wp:posOffset>
            </wp:positionV>
            <wp:extent cx="1167130" cy="1167130"/>
            <wp:effectExtent l="0" t="0" r="0" b="0"/>
            <wp:wrapNone/>
            <wp:docPr id="108599361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9361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0B1EF" w14:textId="56904414" w:rsidR="00C25D42" w:rsidRDefault="00C25D42" w:rsidP="00A067C4">
      <w:r>
        <w:t>Flexible funding budgets will stay the same.</w:t>
      </w:r>
    </w:p>
    <w:p w14:paraId="7C35E29C" w14:textId="70DB5354" w:rsidR="00C25D42" w:rsidRDefault="00C25D42" w:rsidP="00A067C4"/>
    <w:p w14:paraId="160EF1FB" w14:textId="43CD4455" w:rsidR="00C25D42" w:rsidRDefault="00523427" w:rsidP="00A067C4">
      <w:r>
        <w:rPr>
          <w:noProof/>
        </w:rPr>
        <w:drawing>
          <wp:anchor distT="0" distB="0" distL="114300" distR="114300" simplePos="0" relativeHeight="251885568" behindDoc="0" locked="0" layoutInCell="1" allowOverlap="1" wp14:anchorId="6515C578" wp14:editId="1CE65BCC">
            <wp:simplePos x="0" y="0"/>
            <wp:positionH relativeFrom="margin">
              <wp:posOffset>-25400</wp:posOffset>
            </wp:positionH>
            <wp:positionV relativeFrom="page">
              <wp:posOffset>8169275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96B16" w14:textId="0681FCD6" w:rsidR="00C25D42" w:rsidRDefault="00C25D42" w:rsidP="00A067C4">
      <w:r>
        <w:t xml:space="preserve">There will be </w:t>
      </w:r>
      <w:r>
        <w:rPr>
          <w:b/>
          <w:bCs/>
        </w:rPr>
        <w:t>guidance</w:t>
      </w:r>
      <w:r>
        <w:t xml:space="preserve"> for people to manage their flexible funding.</w:t>
      </w:r>
    </w:p>
    <w:p w14:paraId="374DC7E1" w14:textId="72A366EB" w:rsidR="00C25D42" w:rsidRDefault="00C25D42" w:rsidP="00A067C4"/>
    <w:p w14:paraId="204FA521" w14:textId="21588DFC" w:rsidR="00C25D42" w:rsidRDefault="00C25D42" w:rsidP="00A067C4"/>
    <w:p w14:paraId="2A7EACF2" w14:textId="408C0236" w:rsidR="00C25D42" w:rsidRDefault="00523427" w:rsidP="00A067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0ADE20BB" wp14:editId="7C88886B">
            <wp:simplePos x="0" y="0"/>
            <wp:positionH relativeFrom="margin">
              <wp:posOffset>38100</wp:posOffset>
            </wp:positionH>
            <wp:positionV relativeFrom="paragraph">
              <wp:posOffset>-446405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93B4886" wp14:editId="1C674AE3">
                <wp:simplePos x="0" y="0"/>
                <wp:positionH relativeFrom="margin">
                  <wp:align>right</wp:align>
                </wp:positionH>
                <wp:positionV relativeFrom="paragraph">
                  <wp:posOffset>-97155</wp:posOffset>
                </wp:positionV>
                <wp:extent cx="3599815" cy="1195754"/>
                <wp:effectExtent l="0" t="0" r="635" b="4445"/>
                <wp:wrapNone/>
                <wp:docPr id="2052929990" name="Rectangle 20529299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95754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98F76" id="Rectangle 2052929990" o:spid="_x0000_s1026" alt="&quot;&quot;" style="position:absolute;margin-left:232.25pt;margin-top:-7.65pt;width:283.45pt;height:94.15pt;z-index:-251464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  <w:r w:rsidR="00C25D42">
        <w:rPr>
          <w:b/>
          <w:bCs/>
        </w:rPr>
        <w:t>Guidance</w:t>
      </w:r>
      <w:r w:rsidR="00C25D42">
        <w:t xml:space="preserve"> means the support your </w:t>
      </w:r>
      <w:r w:rsidR="00C25D42" w:rsidRPr="00683569">
        <w:rPr>
          <w:b/>
          <w:bCs/>
        </w:rPr>
        <w:t>host</w:t>
      </w:r>
      <w:r w:rsidR="00C25D42">
        <w:t xml:space="preserve"> gives you to </w:t>
      </w:r>
      <w:r w:rsidR="004E308F">
        <w:t>look after</w:t>
      </w:r>
      <w:r w:rsidR="00C25D42">
        <w:t xml:space="preserve"> your funding.</w:t>
      </w:r>
      <w:r w:rsidR="00C25D42" w:rsidRPr="008964FD">
        <w:rPr>
          <w:noProof/>
        </w:rPr>
        <w:t xml:space="preserve"> </w:t>
      </w:r>
    </w:p>
    <w:p w14:paraId="1C3D7659" w14:textId="3FC5EB8A" w:rsidR="00C25D42" w:rsidRDefault="00C25D42" w:rsidP="00A067C4">
      <w:pPr>
        <w:rPr>
          <w:noProof/>
        </w:rPr>
      </w:pPr>
    </w:p>
    <w:p w14:paraId="2ED655BA" w14:textId="26E9EE04" w:rsidR="00683569" w:rsidRPr="00683569" w:rsidRDefault="00347706" w:rsidP="00683569">
      <w:pPr>
        <w:rPr>
          <w:noProof/>
        </w:rPr>
      </w:pPr>
      <w:r w:rsidRPr="00347706">
        <w:rPr>
          <w:noProof/>
        </w:rPr>
        <w:drawing>
          <wp:anchor distT="0" distB="0" distL="114300" distR="114300" simplePos="0" relativeHeight="251957248" behindDoc="0" locked="0" layoutInCell="1" allowOverlap="1" wp14:anchorId="51302D6E" wp14:editId="3FB1247A">
            <wp:simplePos x="0" y="0"/>
            <wp:positionH relativeFrom="margin">
              <wp:align>left</wp:align>
            </wp:positionH>
            <wp:positionV relativeFrom="paragraph">
              <wp:posOffset>83958</wp:posOffset>
            </wp:positionV>
            <wp:extent cx="1542553" cy="1542553"/>
            <wp:effectExtent l="0" t="0" r="635" b="0"/>
            <wp:wrapNone/>
            <wp:docPr id="74311149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1149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53" cy="15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271D1E38" wp14:editId="7F3F6FCE">
                <wp:simplePos x="0" y="0"/>
                <wp:positionH relativeFrom="margin">
                  <wp:align>right</wp:align>
                </wp:positionH>
                <wp:positionV relativeFrom="paragraph">
                  <wp:posOffset>291548</wp:posOffset>
                </wp:positionV>
                <wp:extent cx="3599815" cy="3101009"/>
                <wp:effectExtent l="0" t="0" r="635" b="4445"/>
                <wp:wrapNone/>
                <wp:docPr id="1848578837" name="Rectangle 1848578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0100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B6F4F" id="Rectangle 1848578837" o:spid="_x0000_s1026" alt="&quot;&quot;" style="position:absolute;margin-left:232.25pt;margin-top:22.95pt;width:283.45pt;height:244.15pt;z-index:-25136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JYgQ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" fillcolor="#c5e0b4" stroked="f" strokeweight="1pt">
                <w10:wrap anchorx="margin"/>
              </v:rect>
            </w:pict>
          </mc:Fallback>
        </mc:AlternateContent>
      </w:r>
    </w:p>
    <w:p w14:paraId="6FA37FF5" w14:textId="7744C92F" w:rsidR="00683569" w:rsidRPr="00683569" w:rsidRDefault="00683569" w:rsidP="00683569">
      <w:pPr>
        <w:rPr>
          <w:noProof/>
        </w:rPr>
      </w:pPr>
      <w:r w:rsidRPr="00683569">
        <w:rPr>
          <w:noProof/>
        </w:rPr>
        <w:t xml:space="preserve">A </w:t>
      </w:r>
      <w:r w:rsidRPr="00683569">
        <w:rPr>
          <w:b/>
          <w:bCs/>
          <w:noProof/>
        </w:rPr>
        <w:t>host</w:t>
      </w:r>
      <w:r w:rsidRPr="00683569">
        <w:rPr>
          <w:noProof/>
        </w:rPr>
        <w:t xml:space="preserve"> takes care of your flexible funding.</w:t>
      </w:r>
    </w:p>
    <w:p w14:paraId="6E70CD77" w14:textId="3BFDDF8F" w:rsidR="00683569" w:rsidRPr="00683569" w:rsidRDefault="00683569" w:rsidP="00683569">
      <w:pPr>
        <w:rPr>
          <w:noProof/>
        </w:rPr>
      </w:pPr>
    </w:p>
    <w:p w14:paraId="78874AFC" w14:textId="0218CB7C" w:rsidR="00683569" w:rsidRPr="00683569" w:rsidRDefault="00683569" w:rsidP="00683569">
      <w:pPr>
        <w:rPr>
          <w:noProof/>
        </w:rPr>
      </w:pPr>
    </w:p>
    <w:p w14:paraId="79549004" w14:textId="0C42F851" w:rsidR="00683569" w:rsidRPr="00683569" w:rsidRDefault="00347706" w:rsidP="00683569">
      <w:pPr>
        <w:rPr>
          <w:noProof/>
        </w:rPr>
      </w:pPr>
      <w:r w:rsidRPr="00683569">
        <w:rPr>
          <w:noProof/>
        </w:rPr>
        <w:drawing>
          <wp:anchor distT="0" distB="0" distL="114300" distR="114300" simplePos="0" relativeHeight="251954176" behindDoc="0" locked="0" layoutInCell="1" allowOverlap="1" wp14:anchorId="574FE378" wp14:editId="630CDB2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19885" cy="1619885"/>
            <wp:effectExtent l="0" t="0" r="0" b="0"/>
            <wp:wrapNone/>
            <wp:docPr id="187810487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569" w:rsidRPr="00683569">
        <w:rPr>
          <w:noProof/>
        </w:rPr>
        <w:t>A host can be:</w:t>
      </w:r>
    </w:p>
    <w:p w14:paraId="3C25EE00" w14:textId="37608A11" w:rsidR="00683569" w:rsidRPr="00683569" w:rsidRDefault="00683569" w:rsidP="00347706">
      <w:pPr>
        <w:pStyle w:val="Listtoplevel"/>
      </w:pPr>
      <w:r w:rsidRPr="00683569">
        <w:t>a person</w:t>
      </w:r>
    </w:p>
    <w:p w14:paraId="16285C48" w14:textId="5A99EBEF" w:rsidR="00683569" w:rsidRPr="00683569" w:rsidRDefault="00683569" w:rsidP="00347706">
      <w:pPr>
        <w:pStyle w:val="Listtoplevel"/>
      </w:pPr>
      <w:r w:rsidRPr="00683569">
        <w:t>a group</w:t>
      </w:r>
    </w:p>
    <w:p w14:paraId="2568E750" w14:textId="67FB0013" w:rsidR="00683569" w:rsidRPr="00683569" w:rsidRDefault="00683569" w:rsidP="00683569">
      <w:pPr>
        <w:rPr>
          <w:noProof/>
        </w:rPr>
      </w:pPr>
    </w:p>
    <w:p w14:paraId="668D8AEC" w14:textId="4A58A6CE" w:rsidR="00C25D42" w:rsidRDefault="00347706" w:rsidP="00A06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284B69A" wp14:editId="4C5C5C61">
            <wp:simplePos x="0" y="0"/>
            <wp:positionH relativeFrom="margin">
              <wp:align>left</wp:align>
            </wp:positionH>
            <wp:positionV relativeFrom="page">
              <wp:posOffset>6572499</wp:posOffset>
            </wp:positionV>
            <wp:extent cx="1590675" cy="1230630"/>
            <wp:effectExtent l="0" t="0" r="9525" b="7620"/>
            <wp:wrapNone/>
            <wp:docPr id="119511815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1815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7569" w14:textId="6557782B" w:rsidR="009E6407" w:rsidRDefault="009E6407" w:rsidP="00A067C4">
      <w:pPr>
        <w:rPr>
          <w:noProof/>
        </w:rPr>
      </w:pPr>
      <w:r>
        <w:rPr>
          <w:noProof/>
        </w:rPr>
        <w:t>There will be 4 tiers / levels of guidance for everyone on flexible funding.</w:t>
      </w:r>
    </w:p>
    <w:p w14:paraId="09A50F1F" w14:textId="6A152AA1" w:rsidR="009E6407" w:rsidRDefault="009E6407" w:rsidP="00A067C4">
      <w:pPr>
        <w:rPr>
          <w:noProof/>
        </w:rPr>
      </w:pPr>
    </w:p>
    <w:p w14:paraId="25512AE4" w14:textId="4911622A" w:rsidR="009E6407" w:rsidRDefault="00347706" w:rsidP="00A06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00836E41" wp14:editId="0E50C2B8">
            <wp:simplePos x="0" y="0"/>
            <wp:positionH relativeFrom="margin">
              <wp:align>left</wp:align>
            </wp:positionH>
            <wp:positionV relativeFrom="page">
              <wp:posOffset>8359941</wp:posOffset>
            </wp:positionV>
            <wp:extent cx="1788703" cy="956604"/>
            <wp:effectExtent l="0" t="0" r="2540" b="0"/>
            <wp:wrapNone/>
            <wp:docPr id="20472540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40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03" cy="95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0149E" w14:textId="68E0DA37" w:rsidR="009E6407" w:rsidRDefault="009E6407" w:rsidP="00A067C4">
      <w:pPr>
        <w:rPr>
          <w:noProof/>
        </w:rPr>
      </w:pPr>
      <w:r>
        <w:rPr>
          <w:noProof/>
        </w:rPr>
        <w:t xml:space="preserve">You can find out more about guidance on page </w:t>
      </w:r>
      <w:r w:rsidR="00683569">
        <w:rPr>
          <w:noProof/>
        </w:rPr>
        <w:t>11</w:t>
      </w:r>
      <w:r>
        <w:rPr>
          <w:noProof/>
        </w:rPr>
        <w:t>.</w:t>
      </w:r>
    </w:p>
    <w:p w14:paraId="3EE85459" w14:textId="32317E33" w:rsidR="009E6407" w:rsidRDefault="009E6407" w:rsidP="00A067C4">
      <w:pPr>
        <w:rPr>
          <w:noProof/>
        </w:rPr>
      </w:pPr>
      <w:r>
        <w:rPr>
          <w:noProof/>
        </w:rPr>
        <w:br w:type="page"/>
      </w:r>
    </w:p>
    <w:p w14:paraId="43237D7A" w14:textId="52300C56" w:rsidR="009E6407" w:rsidRDefault="009E6407" w:rsidP="009E6407">
      <w:pPr>
        <w:pStyle w:val="Heading1"/>
        <w:rPr>
          <w:noProof/>
        </w:rPr>
      </w:pPr>
      <w:r>
        <w:rPr>
          <w:noProof/>
        </w:rPr>
        <w:lastRenderedPageBreak/>
        <w:t>Purchasing rules</w:t>
      </w:r>
    </w:p>
    <w:p w14:paraId="59722DAE" w14:textId="77777777" w:rsidR="009E6407" w:rsidRDefault="009E6407" w:rsidP="00A067C4"/>
    <w:p w14:paraId="58F44A3F" w14:textId="046255E5" w:rsidR="009E6407" w:rsidRDefault="00843C3B" w:rsidP="00A067C4"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97899B3" wp14:editId="4B4AB947">
                <wp:simplePos x="0" y="0"/>
                <wp:positionH relativeFrom="column">
                  <wp:posOffset>0</wp:posOffset>
                </wp:positionH>
                <wp:positionV relativeFrom="paragraph">
                  <wp:posOffset>59983</wp:posOffset>
                </wp:positionV>
                <wp:extent cx="1294717" cy="1329397"/>
                <wp:effectExtent l="0" t="0" r="0" b="0"/>
                <wp:wrapNone/>
                <wp:docPr id="2063022015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17" cy="1329397"/>
                          <a:chOff x="0" y="0"/>
                          <a:chExt cx="1294717" cy="1329397"/>
                        </a:xfrm>
                      </wpg:grpSpPr>
                      <pic:pic xmlns:pic="http://schemas.openxmlformats.org/drawingml/2006/picture">
                        <pic:nvPicPr>
                          <pic:cNvPr id="27682553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908863" name="Multiplication Sign 23"/>
                        <wps:cNvSpPr/>
                        <wps:spPr>
                          <a:xfrm>
                            <a:off x="654148" y="682283"/>
                            <a:ext cx="640569" cy="647114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8D1BC" id="Group 24" o:spid="_x0000_s1026" alt="&quot;&quot;" style="position:absolute;margin-left:0;margin-top:4.7pt;width:101.95pt;height:104.7pt;z-index:251891712" coordsize="12947,1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">
                <v:shape id="Picture 22" o:spid="_x0000_s1027" type="#_x0000_t75" style="position:absolute;width:12585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">
                  <v:imagedata r:id="rId31" o:title=""/>
                </v:shape>
                <v:shape id="Multiplication Sign 23" o:spid="_x0000_s1028" style="position:absolute;left:6541;top:6822;width:6406;height:6471;visibility:visible;mso-wrap-style:square;v-text-anchor:middle" coordsize="640569,64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" path="m100312,208416l207386,102425,320285,216477,433183,102425,540257,208416,426281,323557,540257,438698,433183,544689,320285,430637,207386,544689,100312,438698,214288,323557,100312,208416xe" fillcolor="#e00" stroked="f" strokeweight="1pt">
                  <v:stroke joinstyle="miter"/>
                  <v:path arrowok="t" o:connecttype="custom" o:connectlocs="100312,208416;207386,102425;320285,216477;433183,102425;540257,208416;426281,323557;540257,438698;433183,544689;320285,430637;207386,544689;100312,438698;214288,323557;100312,208416" o:connectangles="0,0,0,0,0,0,0,0,0,0,0,0,0"/>
                </v:shape>
              </v:group>
            </w:pict>
          </mc:Fallback>
        </mc:AlternateContent>
      </w:r>
    </w:p>
    <w:p w14:paraId="2AF27EA1" w14:textId="76CBD2C9" w:rsidR="009E6407" w:rsidRDefault="009E6407" w:rsidP="00A067C4">
      <w:r>
        <w:t>The purchasing rules for flexible funding have been taken away.</w:t>
      </w:r>
    </w:p>
    <w:p w14:paraId="1B40C7BE" w14:textId="77777777" w:rsidR="009E6407" w:rsidRDefault="009E6407" w:rsidP="00A067C4"/>
    <w:p w14:paraId="49BA2046" w14:textId="701E1982" w:rsidR="009E6407" w:rsidRDefault="00843C3B" w:rsidP="00A067C4"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2AF916A" wp14:editId="0CB2A79F">
                <wp:simplePos x="0" y="0"/>
                <wp:positionH relativeFrom="column">
                  <wp:posOffset>-119575</wp:posOffset>
                </wp:positionH>
                <wp:positionV relativeFrom="paragraph">
                  <wp:posOffset>254928</wp:posOffset>
                </wp:positionV>
                <wp:extent cx="1814390" cy="1009650"/>
                <wp:effectExtent l="0" t="0" r="0" b="0"/>
                <wp:wrapNone/>
                <wp:docPr id="1474038544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390" cy="1009587"/>
                          <a:chOff x="0" y="31"/>
                          <a:chExt cx="1814390" cy="1009587"/>
                        </a:xfrm>
                      </wpg:grpSpPr>
                      <pic:pic xmlns:pic="http://schemas.openxmlformats.org/drawingml/2006/picture">
                        <pic:nvPicPr>
                          <pic:cNvPr id="26109991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1"/>
                            <a:ext cx="899795" cy="100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02715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42535" y="91440"/>
                            <a:ext cx="871855" cy="87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8F803" id="Group 19" o:spid="_x0000_s1026" alt="&quot;&quot;" style="position:absolute;margin-left:-9.4pt;margin-top:20.05pt;width:142.85pt;height:79.5pt;z-index:251893760" coordorigin="" coordsize="18143,10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">
                <v:shape id="Picture 17" o:spid="_x0000_s1027" type="#_x0000_t75" style="position:absolute;width:89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">
                  <v:imagedata r:id="rId42" o:title=""/>
                </v:shape>
                <v:shape id="Picture 18" o:spid="_x0000_s1028" type="#_x0000_t75" style="position:absolute;left:9425;top:914;width:8718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">
                  <v:imagedata r:id="rId43" o:title=""/>
                </v:shape>
              </v:group>
            </w:pict>
          </mc:Fallback>
        </mc:AlternateContent>
      </w:r>
    </w:p>
    <w:p w14:paraId="1433BB47" w14:textId="716274EB" w:rsidR="009E6407" w:rsidRDefault="009E6407" w:rsidP="00A067C4">
      <w:r>
        <w:t>This also means the purchasing rules from March 2024.</w:t>
      </w:r>
    </w:p>
    <w:p w14:paraId="0AC0AAC2" w14:textId="285E6D7D" w:rsidR="009E6407" w:rsidRDefault="009E6407" w:rsidP="00A067C4"/>
    <w:p w14:paraId="46CE08B6" w14:textId="59FE6C3C" w:rsidR="009E6407" w:rsidRDefault="00843C3B" w:rsidP="00A067C4">
      <w:r>
        <w:rPr>
          <w:noProof/>
        </w:rPr>
        <w:drawing>
          <wp:anchor distT="0" distB="0" distL="114300" distR="114300" simplePos="0" relativeHeight="251895808" behindDoc="0" locked="0" layoutInCell="1" allowOverlap="1" wp14:anchorId="0438BD15" wp14:editId="3CD53589">
            <wp:simplePos x="0" y="0"/>
            <wp:positionH relativeFrom="margin">
              <wp:posOffset>-1</wp:posOffset>
            </wp:positionH>
            <wp:positionV relativeFrom="page">
              <wp:posOffset>5085470</wp:posOffset>
            </wp:positionV>
            <wp:extent cx="1596683" cy="1596683"/>
            <wp:effectExtent l="0" t="0" r="3810" b="381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34" cy="159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F2D4" w14:textId="1766B36F" w:rsidR="009E6407" w:rsidRDefault="009E6407" w:rsidP="00A067C4">
      <w:r>
        <w:t>Taking away purchasing rules means you will have more choice about:</w:t>
      </w:r>
    </w:p>
    <w:p w14:paraId="7DD19690" w14:textId="0E7A6AD0" w:rsidR="009E6407" w:rsidRDefault="009E6407" w:rsidP="009E6407">
      <w:pPr>
        <w:pStyle w:val="Listtoplevel"/>
      </w:pPr>
      <w:r>
        <w:t>what supports work for you</w:t>
      </w:r>
    </w:p>
    <w:p w14:paraId="6C8A13B6" w14:textId="5A89538E" w:rsidR="009E6407" w:rsidRPr="009E6407" w:rsidRDefault="009E6407" w:rsidP="009E6407">
      <w:pPr>
        <w:pStyle w:val="Listtoplevel"/>
      </w:pPr>
      <w:r>
        <w:rPr>
          <w:b/>
          <w:bCs/>
        </w:rPr>
        <w:t>respite options</w:t>
      </w:r>
      <w:r>
        <w:t xml:space="preserve"> for carers.</w:t>
      </w:r>
    </w:p>
    <w:p w14:paraId="3409DA4B" w14:textId="6033FEAB" w:rsidR="009E6407" w:rsidRDefault="009E6407" w:rsidP="00A067C4"/>
    <w:p w14:paraId="0E13FCE4" w14:textId="5BEB5FCB" w:rsidR="009E6407" w:rsidRDefault="00843C3B" w:rsidP="00A067C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F70F5CC" wp14:editId="126734F5">
                <wp:simplePos x="0" y="0"/>
                <wp:positionH relativeFrom="margin">
                  <wp:posOffset>2207895</wp:posOffset>
                </wp:positionH>
                <wp:positionV relativeFrom="paragraph">
                  <wp:posOffset>233045</wp:posOffset>
                </wp:positionV>
                <wp:extent cx="3599815" cy="1181686"/>
                <wp:effectExtent l="0" t="0" r="635" b="0"/>
                <wp:wrapNone/>
                <wp:docPr id="661870734" name="Rectangle 661870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81686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38C05" id="Rectangle 661870734" o:spid="_x0000_s1026" alt="&quot;&quot;" style="position:absolute;margin-left:173.85pt;margin-top:18.35pt;width:283.45pt;height:93.0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C0A80A2" wp14:editId="5A739A24">
            <wp:simplePos x="0" y="0"/>
            <wp:positionH relativeFrom="column">
              <wp:posOffset>85334</wp:posOffset>
            </wp:positionH>
            <wp:positionV relativeFrom="page">
              <wp:posOffset>7638512</wp:posOffset>
            </wp:positionV>
            <wp:extent cx="1510665" cy="1138555"/>
            <wp:effectExtent l="0" t="0" r="0" b="0"/>
            <wp:wrapNone/>
            <wp:docPr id="54705282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5282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C614B" w14:textId="6683961B" w:rsidR="009E6407" w:rsidRPr="009E6407" w:rsidRDefault="009E6407" w:rsidP="00A067C4">
      <w:r>
        <w:rPr>
          <w:b/>
          <w:bCs/>
        </w:rPr>
        <w:t>Respite options</w:t>
      </w:r>
      <w:r>
        <w:t xml:space="preserve"> </w:t>
      </w:r>
      <w:proofErr w:type="gramStart"/>
      <w:r>
        <w:t>means</w:t>
      </w:r>
      <w:proofErr w:type="gramEnd"/>
      <w:r>
        <w:t xml:space="preserve"> the ways carers can take breaks from caring for a disabled person.</w:t>
      </w:r>
    </w:p>
    <w:p w14:paraId="18A0B877" w14:textId="77777777" w:rsidR="009E6407" w:rsidRDefault="009E6407" w:rsidP="00A067C4"/>
    <w:p w14:paraId="434133E2" w14:textId="77777777" w:rsidR="009E6407" w:rsidRDefault="009E6407">
      <w:pPr>
        <w:spacing w:line="240" w:lineRule="auto"/>
        <w:ind w:left="0"/>
      </w:pPr>
      <w:r>
        <w:br w:type="page"/>
      </w:r>
    </w:p>
    <w:p w14:paraId="7E0F6750" w14:textId="74A27444" w:rsidR="009E6407" w:rsidRDefault="00843C3B" w:rsidP="00A067C4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0D2DA6BB" wp14:editId="1C8FEBEF">
            <wp:simplePos x="0" y="0"/>
            <wp:positionH relativeFrom="column">
              <wp:posOffset>-76835</wp:posOffset>
            </wp:positionH>
            <wp:positionV relativeFrom="page">
              <wp:posOffset>639494</wp:posOffset>
            </wp:positionV>
            <wp:extent cx="1561514" cy="1458470"/>
            <wp:effectExtent l="0" t="0" r="635" b="8890"/>
            <wp:wrapNone/>
            <wp:docPr id="153850956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9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07">
        <w:t>You still need to use your flexible funding in ways that:</w:t>
      </w:r>
    </w:p>
    <w:p w14:paraId="2FFB7049" w14:textId="532A92AB" w:rsidR="009E6407" w:rsidRDefault="00843C3B" w:rsidP="009E6407">
      <w:pPr>
        <w:pStyle w:val="Listtoplevel"/>
      </w:pPr>
      <w:r>
        <w:drawing>
          <wp:anchor distT="0" distB="0" distL="114300" distR="114300" simplePos="0" relativeHeight="251804672" behindDoc="0" locked="0" layoutInCell="1" allowOverlap="1" wp14:anchorId="5BE511AF" wp14:editId="395FE1BB">
            <wp:simplePos x="0" y="0"/>
            <wp:positionH relativeFrom="margin">
              <wp:posOffset>66773</wp:posOffset>
            </wp:positionH>
            <wp:positionV relativeFrom="page">
              <wp:posOffset>2232806</wp:posOffset>
            </wp:positionV>
            <wp:extent cx="1179195" cy="1358900"/>
            <wp:effectExtent l="0" t="0" r="0" b="0"/>
            <wp:wrapNone/>
            <wp:docPr id="21046528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07">
        <w:t>work for your disability support needs</w:t>
      </w:r>
    </w:p>
    <w:p w14:paraId="5463A04E" w14:textId="2E50417E" w:rsidR="009E6407" w:rsidRDefault="009E6407" w:rsidP="009E6407">
      <w:pPr>
        <w:pStyle w:val="Listtoplevel"/>
      </w:pPr>
      <w:r>
        <w:t>match your funding plan.</w:t>
      </w:r>
    </w:p>
    <w:p w14:paraId="0510CE50" w14:textId="5E8F8C49" w:rsidR="009E6407" w:rsidRDefault="009E6407" w:rsidP="00A067C4"/>
    <w:p w14:paraId="52EEAC82" w14:textId="12BEAA2C" w:rsidR="009E6407" w:rsidRDefault="00843C3B" w:rsidP="00A067C4">
      <w:r>
        <w:rPr>
          <w:noProof/>
        </w:rPr>
        <w:drawing>
          <wp:anchor distT="0" distB="0" distL="114300" distR="114300" simplePos="0" relativeHeight="251809792" behindDoc="0" locked="0" layoutInCell="1" allowOverlap="1" wp14:anchorId="143F8152" wp14:editId="3EC166C2">
            <wp:simplePos x="0" y="0"/>
            <wp:positionH relativeFrom="margin">
              <wp:posOffset>-14507</wp:posOffset>
            </wp:positionH>
            <wp:positionV relativeFrom="page">
              <wp:posOffset>3820844</wp:posOffset>
            </wp:positionV>
            <wp:extent cx="1530477" cy="1289050"/>
            <wp:effectExtent l="0" t="0" r="0" b="6350"/>
            <wp:wrapNone/>
            <wp:docPr id="1046213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D7AFA" w14:textId="2FD9D76F" w:rsidR="009E6407" w:rsidRDefault="009E6407" w:rsidP="00A067C4">
      <w:r>
        <w:t>You will also need to not spend any more than what is in your budget.</w:t>
      </w:r>
    </w:p>
    <w:p w14:paraId="01F2A3B3" w14:textId="18081BBA" w:rsidR="009E6407" w:rsidRDefault="009E6407" w:rsidP="00A067C4"/>
    <w:p w14:paraId="547EC991" w14:textId="7064711A" w:rsidR="009E6407" w:rsidRDefault="00843C3B" w:rsidP="00A067C4">
      <w:r>
        <w:rPr>
          <w:noProof/>
        </w:rPr>
        <w:drawing>
          <wp:anchor distT="0" distB="0" distL="114300" distR="114300" simplePos="0" relativeHeight="251897856" behindDoc="0" locked="0" layoutInCell="1" allowOverlap="1" wp14:anchorId="1FD53400" wp14:editId="1FED3AF6">
            <wp:simplePos x="0" y="0"/>
            <wp:positionH relativeFrom="column">
              <wp:posOffset>-422471</wp:posOffset>
            </wp:positionH>
            <wp:positionV relativeFrom="page">
              <wp:posOffset>5345577</wp:posOffset>
            </wp:positionV>
            <wp:extent cx="2142960" cy="1674055"/>
            <wp:effectExtent l="0" t="0" r="0" b="0"/>
            <wp:wrapNone/>
            <wp:docPr id="164575781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781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60" cy="167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DF6B5" w14:textId="2B32DAC1" w:rsidR="009E6407" w:rsidRDefault="009E6407" w:rsidP="00A067C4">
      <w:r>
        <w:t xml:space="preserve">You will need to keep good </w:t>
      </w:r>
      <w:r>
        <w:rPr>
          <w:b/>
          <w:bCs/>
        </w:rPr>
        <w:t>records</w:t>
      </w:r>
      <w:r>
        <w:t xml:space="preserve"> of where your funding has been spent.</w:t>
      </w:r>
    </w:p>
    <w:p w14:paraId="47364BED" w14:textId="77777777" w:rsidR="00523427" w:rsidRDefault="00523427" w:rsidP="00523427"/>
    <w:p w14:paraId="1E4B4C75" w14:textId="77777777" w:rsidR="00523427" w:rsidRDefault="00523427" w:rsidP="00523427"/>
    <w:p w14:paraId="0CA5359A" w14:textId="77777777" w:rsidR="00523427" w:rsidRDefault="0052342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C445ADD" w14:textId="67002C02" w:rsidR="009E6407" w:rsidRDefault="00843C3B" w:rsidP="009E6407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69C90411" wp14:editId="314D7877">
            <wp:simplePos x="0" y="0"/>
            <wp:positionH relativeFrom="column">
              <wp:posOffset>-77958</wp:posOffset>
            </wp:positionH>
            <wp:positionV relativeFrom="page">
              <wp:posOffset>647553</wp:posOffset>
            </wp:positionV>
            <wp:extent cx="1448435" cy="1448435"/>
            <wp:effectExtent l="0" t="0" r="0" b="0"/>
            <wp:wrapNone/>
            <wp:docPr id="8685583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834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407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D7D2703" wp14:editId="2E639E6C">
                <wp:simplePos x="0" y="0"/>
                <wp:positionH relativeFrom="margin">
                  <wp:posOffset>2209046</wp:posOffset>
                </wp:positionH>
                <wp:positionV relativeFrom="paragraph">
                  <wp:posOffset>-108643</wp:posOffset>
                </wp:positionV>
                <wp:extent cx="3599815" cy="2869949"/>
                <wp:effectExtent l="0" t="0" r="635" b="6985"/>
                <wp:wrapNone/>
                <wp:docPr id="1917022238" name="Rectangle 1917022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994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2D0ED" id="Rectangle 1917022238" o:spid="_x0000_s1026" alt="&quot;&quot;" style="position:absolute;margin-left:173.95pt;margin-top:-8.55pt;width:283.45pt;height:226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9E6407">
        <w:rPr>
          <w:b/>
          <w:bCs/>
        </w:rPr>
        <w:t>Records</w:t>
      </w:r>
      <w:r w:rsidR="009E6407">
        <w:t xml:space="preserve"> means proof of where the funding has been spent like:</w:t>
      </w:r>
    </w:p>
    <w:p w14:paraId="355E7A9F" w14:textId="2806D585" w:rsidR="009E6407" w:rsidRDefault="00843C3B" w:rsidP="009E6407">
      <w:pPr>
        <w:pStyle w:val="Listtoplevel"/>
      </w:pPr>
      <w:r>
        <w:drawing>
          <wp:anchor distT="0" distB="0" distL="114300" distR="114300" simplePos="0" relativeHeight="251811840" behindDoc="0" locked="0" layoutInCell="1" allowOverlap="1" wp14:anchorId="1C2B305B" wp14:editId="585ADFED">
            <wp:simplePos x="0" y="0"/>
            <wp:positionH relativeFrom="column">
              <wp:posOffset>-36586</wp:posOffset>
            </wp:positionH>
            <wp:positionV relativeFrom="page">
              <wp:posOffset>2447339</wp:posOffset>
            </wp:positionV>
            <wp:extent cx="1464310" cy="1464310"/>
            <wp:effectExtent l="0" t="0" r="2540" b="2540"/>
            <wp:wrapNone/>
            <wp:docPr id="3408459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9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407">
        <w:t>invoices / bills from staff like support workers</w:t>
      </w:r>
    </w:p>
    <w:p w14:paraId="0492F14B" w14:textId="5A55C8D7" w:rsidR="009E6407" w:rsidRDefault="009E6407" w:rsidP="009E6407">
      <w:pPr>
        <w:pStyle w:val="Listtoplevel"/>
      </w:pPr>
      <w:r>
        <w:t>receipts from things you bought with your funding.</w:t>
      </w:r>
    </w:p>
    <w:p w14:paraId="1468694F" w14:textId="77777777" w:rsidR="009E6407" w:rsidRDefault="009E6407" w:rsidP="00A067C4"/>
    <w:p w14:paraId="62D21DE2" w14:textId="0B3B529C" w:rsidR="00FE3535" w:rsidRDefault="00843C3B" w:rsidP="00A067C4">
      <w:r>
        <w:rPr>
          <w:noProof/>
        </w:rPr>
        <w:drawing>
          <wp:anchor distT="0" distB="0" distL="114300" distR="114300" simplePos="0" relativeHeight="251899904" behindDoc="0" locked="0" layoutInCell="1" allowOverlap="1" wp14:anchorId="3F35CE12" wp14:editId="6AFBA7B6">
            <wp:simplePos x="0" y="0"/>
            <wp:positionH relativeFrom="margin">
              <wp:posOffset>0</wp:posOffset>
            </wp:positionH>
            <wp:positionV relativeFrom="page">
              <wp:posOffset>4207120</wp:posOffset>
            </wp:positionV>
            <wp:extent cx="1219200" cy="1219200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15818" w14:textId="4FDCFA0D" w:rsidR="00FE3535" w:rsidRDefault="00FE3535" w:rsidP="00A067C4">
      <w:r>
        <w:t xml:space="preserve">You also need to talk to your host for </w:t>
      </w:r>
      <w:r>
        <w:rPr>
          <w:b/>
          <w:bCs/>
        </w:rPr>
        <w:t xml:space="preserve">prior approval </w:t>
      </w:r>
      <w:r>
        <w:t>before using your funding for some things like:</w:t>
      </w:r>
    </w:p>
    <w:p w14:paraId="472D6743" w14:textId="77777777" w:rsidR="00FE3535" w:rsidRDefault="00FE3535" w:rsidP="00FE3535">
      <w:pPr>
        <w:pStyle w:val="Listtoplevel"/>
      </w:pPr>
      <w:r>
        <w:drawing>
          <wp:anchor distT="0" distB="0" distL="114300" distR="114300" simplePos="0" relativeHeight="251820032" behindDoc="0" locked="0" layoutInCell="1" allowOverlap="1" wp14:anchorId="11669447" wp14:editId="4BD7E3D6">
            <wp:simplePos x="0" y="0"/>
            <wp:positionH relativeFrom="margin">
              <wp:posOffset>126609</wp:posOffset>
            </wp:positionH>
            <wp:positionV relativeFrom="page">
              <wp:posOffset>5736883</wp:posOffset>
            </wp:positionV>
            <wp:extent cx="1301750" cy="1301750"/>
            <wp:effectExtent l="0" t="0" r="0" b="0"/>
            <wp:wrapNone/>
            <wp:docPr id="18793386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86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travel to another country</w:t>
      </w:r>
    </w:p>
    <w:p w14:paraId="33DF4750" w14:textId="77777777" w:rsidR="00FE3535" w:rsidRDefault="00FE3535" w:rsidP="00FE3535">
      <w:pPr>
        <w:pStyle w:val="Listtoplevel"/>
      </w:pPr>
      <w:r>
        <w:t>equipment like wheelchairs</w:t>
      </w:r>
    </w:p>
    <w:p w14:paraId="17BF96F7" w14:textId="005BC525" w:rsidR="00FE3535" w:rsidRPr="0044456C" w:rsidRDefault="00FE3535" w:rsidP="00FE3535">
      <w:pPr>
        <w:pStyle w:val="Listtoplevel"/>
      </w:pPr>
      <w:r>
        <w:drawing>
          <wp:anchor distT="0" distB="0" distL="114300" distR="114300" simplePos="0" relativeHeight="251821056" behindDoc="0" locked="0" layoutInCell="1" allowOverlap="1" wp14:anchorId="3AAE9336" wp14:editId="344C5565">
            <wp:simplePos x="0" y="0"/>
            <wp:positionH relativeFrom="margin">
              <wp:posOffset>197485</wp:posOffset>
            </wp:positionH>
            <wp:positionV relativeFrom="page">
              <wp:posOffset>7188298</wp:posOffset>
            </wp:positionV>
            <wp:extent cx="1337310" cy="1337310"/>
            <wp:effectExtent l="0" t="0" r="0" b="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complementary therapies</w:t>
      </w:r>
    </w:p>
    <w:p w14:paraId="2C0F3F79" w14:textId="73C90CDC" w:rsidR="00FE3535" w:rsidRDefault="00FE3535" w:rsidP="00FE3535">
      <w:pPr>
        <w:pStyle w:val="Listtoplevel"/>
      </w:pPr>
      <w:r>
        <w:t xml:space="preserve">buying something you have bought before that should still be </w:t>
      </w:r>
      <w:r w:rsidR="004B12C6">
        <w:t>okay</w:t>
      </w:r>
      <w:r>
        <w:t xml:space="preserve"> to use</w:t>
      </w:r>
    </w:p>
    <w:p w14:paraId="790DBCDD" w14:textId="7A2B5313" w:rsidR="00FE3535" w:rsidRPr="00FE3535" w:rsidRDefault="00FE3535" w:rsidP="00ED1A85">
      <w:pPr>
        <w:pStyle w:val="Listtoplevel"/>
        <w:rPr>
          <w:b/>
          <w:bCs/>
        </w:rPr>
      </w:pPr>
      <w:r>
        <w:drawing>
          <wp:anchor distT="0" distB="0" distL="114300" distR="114300" simplePos="0" relativeHeight="251822080" behindDoc="0" locked="0" layoutInCell="1" allowOverlap="1" wp14:anchorId="3168A30C" wp14:editId="6F74D68F">
            <wp:simplePos x="0" y="0"/>
            <wp:positionH relativeFrom="margin">
              <wp:posOffset>381538</wp:posOffset>
            </wp:positionH>
            <wp:positionV relativeFrom="page">
              <wp:posOffset>8811651</wp:posOffset>
            </wp:positionV>
            <wp:extent cx="1149350" cy="1149350"/>
            <wp:effectExtent l="0" t="0" r="0" b="0"/>
            <wp:wrapNone/>
            <wp:docPr id="53233611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purchases that cost more than a </w:t>
      </w:r>
      <w:r w:rsidRPr="00FE3535">
        <w:rPr>
          <w:b/>
          <w:bCs/>
        </w:rPr>
        <w:t>set limit</w:t>
      </w:r>
      <w:r w:rsidR="00BE07AD">
        <w:t>.</w:t>
      </w:r>
    </w:p>
    <w:p w14:paraId="67471F82" w14:textId="192EA9F6" w:rsidR="00FE3535" w:rsidRDefault="00FE3535" w:rsidP="00A067C4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4134059C" wp14:editId="7058281A">
            <wp:simplePos x="0" y="0"/>
            <wp:positionH relativeFrom="margin">
              <wp:posOffset>0</wp:posOffset>
            </wp:positionH>
            <wp:positionV relativeFrom="page">
              <wp:posOffset>603103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BD05960" wp14:editId="39C92CA7">
                <wp:simplePos x="0" y="0"/>
                <wp:positionH relativeFrom="margin">
                  <wp:posOffset>2193632</wp:posOffset>
                </wp:positionH>
                <wp:positionV relativeFrom="paragraph">
                  <wp:posOffset>-145562</wp:posOffset>
                </wp:positionV>
                <wp:extent cx="3599815" cy="1239885"/>
                <wp:effectExtent l="0" t="0" r="635" b="0"/>
                <wp:wrapNone/>
                <wp:docPr id="1476663950" name="Rectangle 1476663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3988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71121" id="Rectangle 1476663950" o:spid="_x0000_s1026" alt="&quot;&quot;" style="position:absolute;margin-left:172.75pt;margin-top:-11.45pt;width:283.45pt;height:97.65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Prior approval</w:t>
      </w:r>
      <w:r>
        <w:t xml:space="preserve"> means your host has to say yes to you paying for that </w:t>
      </w:r>
      <w:r>
        <w:br/>
        <w:t>support before you can get it.</w:t>
      </w:r>
    </w:p>
    <w:p w14:paraId="2E90996A" w14:textId="09BE1BF2" w:rsidR="00FE3535" w:rsidRDefault="00FE3535" w:rsidP="00A067C4"/>
    <w:p w14:paraId="7C5A5384" w14:textId="387EC227" w:rsidR="00FE3535" w:rsidRDefault="00843DAC" w:rsidP="00A067C4">
      <w:pPr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E17514C" wp14:editId="04134041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3599815" cy="284480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E7B63" id="Rectangle 2039687864" o:spid="_x0000_s1026" alt="&quot;&quot;" style="position:absolute;margin-left:232.25pt;margin-top:15pt;width:283.45pt;height:224pt;z-index:-25150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FE3535">
        <w:rPr>
          <w:noProof/>
        </w:rPr>
        <w:drawing>
          <wp:anchor distT="0" distB="0" distL="114300" distR="114300" simplePos="0" relativeHeight="251815936" behindDoc="0" locked="0" layoutInCell="1" allowOverlap="1" wp14:anchorId="1DA79202" wp14:editId="7194BAFA">
            <wp:simplePos x="0" y="0"/>
            <wp:positionH relativeFrom="margin">
              <wp:posOffset>-207205</wp:posOffset>
            </wp:positionH>
            <wp:positionV relativeFrom="margin">
              <wp:posOffset>1548911</wp:posOffset>
            </wp:positionV>
            <wp:extent cx="1680845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2F141" w14:textId="191FB7D0" w:rsidR="00FE3535" w:rsidRDefault="00FE3535" w:rsidP="00A067C4">
      <w:r>
        <w:rPr>
          <w:noProof/>
        </w:rPr>
        <w:drawing>
          <wp:anchor distT="0" distB="0" distL="114300" distR="114300" simplePos="0" relativeHeight="251816960" behindDoc="0" locked="0" layoutInCell="1" allowOverlap="1" wp14:anchorId="0454B597" wp14:editId="71D5FFF4">
            <wp:simplePos x="0" y="0"/>
            <wp:positionH relativeFrom="margin">
              <wp:posOffset>-54805</wp:posOffset>
            </wp:positionH>
            <wp:positionV relativeFrom="page">
              <wp:posOffset>3890156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Complementary therapies</w:t>
      </w:r>
      <w:r>
        <w:t xml:space="preserve"> are treatments to support your health </w:t>
      </w:r>
      <w:r>
        <w:br/>
        <w:t>that are not usually used by the New Zealand health system like:</w:t>
      </w:r>
    </w:p>
    <w:p w14:paraId="132E1FA9" w14:textId="5ABE6234" w:rsidR="00FE3535" w:rsidRDefault="00FE3535" w:rsidP="00B56660">
      <w:pPr>
        <w:pStyle w:val="ListParagraph"/>
      </w:pPr>
      <w:r>
        <w:t>massage</w:t>
      </w:r>
    </w:p>
    <w:p w14:paraId="6B815016" w14:textId="6595C7DD" w:rsidR="00FE3535" w:rsidRDefault="00FE3535" w:rsidP="00B56660">
      <w:pPr>
        <w:pStyle w:val="ListParagraph"/>
      </w:pPr>
      <w:r>
        <w:t>meditation.</w:t>
      </w:r>
    </w:p>
    <w:p w14:paraId="5AEA56F3" w14:textId="622A196F" w:rsidR="00FE3535" w:rsidRDefault="00FE3535" w:rsidP="00A067C4"/>
    <w:p w14:paraId="6B1684F6" w14:textId="4A53D22C" w:rsidR="00FE3535" w:rsidRDefault="00843DAC" w:rsidP="00A067C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4AB1B29" wp14:editId="75C2C3A1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3599815" cy="733330"/>
                <wp:effectExtent l="0" t="0" r="635" b="0"/>
                <wp:wrapNone/>
                <wp:docPr id="1237582230" name="Rectangle 1237582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33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F7EAC" id="Rectangle 1237582230" o:spid="_x0000_s1026" alt="&quot;&quot;" style="position:absolute;margin-left:232.25pt;margin-top:23.95pt;width:283.45pt;height:57.75pt;z-index:-25149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  <w:r w:rsidR="00FE3535">
        <w:rPr>
          <w:noProof/>
        </w:rPr>
        <w:drawing>
          <wp:anchor distT="0" distB="0" distL="114300" distR="114300" simplePos="0" relativeHeight="251824128" behindDoc="0" locked="0" layoutInCell="1" allowOverlap="1" wp14:anchorId="2DB5D024" wp14:editId="01076CE7">
            <wp:simplePos x="0" y="0"/>
            <wp:positionH relativeFrom="margin">
              <wp:posOffset>56270</wp:posOffset>
            </wp:positionH>
            <wp:positionV relativeFrom="page">
              <wp:posOffset>5765507</wp:posOffset>
            </wp:positionV>
            <wp:extent cx="1149350" cy="1149350"/>
            <wp:effectExtent l="0" t="0" r="0" b="0"/>
            <wp:wrapNone/>
            <wp:docPr id="177997950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F44B0" w14:textId="6C09EDBC" w:rsidR="00FE3535" w:rsidRDefault="00FE3535" w:rsidP="00A067C4">
      <w:r>
        <w:t xml:space="preserve">A </w:t>
      </w:r>
      <w:r>
        <w:rPr>
          <w:b/>
          <w:bCs/>
        </w:rPr>
        <w:t>set limit</w:t>
      </w:r>
      <w:r>
        <w:t xml:space="preserve"> means the most money that can be spent on 1 thing.</w:t>
      </w:r>
    </w:p>
    <w:p w14:paraId="0C1142E9" w14:textId="60C81A55" w:rsidR="00FE3535" w:rsidRDefault="00FE3535" w:rsidP="00A067C4"/>
    <w:p w14:paraId="0482B322" w14:textId="3745A0DA" w:rsidR="00FE3535" w:rsidRDefault="00FE3535" w:rsidP="00FE3535"/>
    <w:p w14:paraId="1CC11522" w14:textId="0642AFC9" w:rsidR="00F5308A" w:rsidRDefault="00B56660" w:rsidP="00FE3535"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7070BF3" wp14:editId="0B3A8CE2">
                <wp:simplePos x="0" y="0"/>
                <wp:positionH relativeFrom="column">
                  <wp:posOffset>457200</wp:posOffset>
                </wp:positionH>
                <wp:positionV relativeFrom="paragraph">
                  <wp:posOffset>290195</wp:posOffset>
                </wp:positionV>
                <wp:extent cx="1031875" cy="1177925"/>
                <wp:effectExtent l="0" t="0" r="0" b="0"/>
                <wp:wrapNone/>
                <wp:docPr id="188445366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1177925"/>
                          <a:chOff x="0" y="0"/>
                          <a:chExt cx="1031875" cy="1177925"/>
                        </a:xfrm>
                      </wpg:grpSpPr>
                      <pic:pic xmlns:pic="http://schemas.openxmlformats.org/drawingml/2006/picture">
                        <pic:nvPicPr>
                          <pic:cNvPr id="1330256113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715354" name="Multiplication Sign 17"/>
                        <wps:cNvSpPr/>
                        <wps:spPr>
                          <a:xfrm>
                            <a:off x="200025" y="504825"/>
                            <a:ext cx="831850" cy="67310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6371A" id="Group 22" o:spid="_x0000_s1026" alt="&quot;&quot;" style="position:absolute;margin-left:36pt;margin-top:22.85pt;width:81.25pt;height:92.75pt;z-index:251942912" coordsize="10318,11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&quot;&quot;" style="position:absolute;width:5708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">
                  <v:imagedata r:id="rId57" o:title=""/>
                </v:shape>
                <v:shape id="Multiplication Sign 17" o:spid="_x0000_s1028" style="position:absolute;left:2000;top:5048;width:8318;height:6731;visibility:visible;mso-wrap-style:square;v-text-anchor:middle" coordsize="83185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" path="m149998,223197l249581,100127,415925,234726,582269,100127r99583,123070l541765,336550,681852,449903,582269,572973,415925,438374,249581,572973,149998,449903,290085,336550,149998,223197xe" fillcolor="#e00" stroked="f" strokeweight="1pt">
                  <v:stroke joinstyle="miter"/>
                  <v:path arrowok="t" o:connecttype="custom" o:connectlocs="149998,223197;249581,100127;415925,234726;582269,100127;681852,223197;541765,336550;681852,449903;582269,572973;415925,438374;249581,572973;149998,449903;290085,336550;149998,223197" o:connectangles="0,0,0,0,0,0,0,0,0,0,0,0,0"/>
                </v:shape>
              </v:group>
            </w:pict>
          </mc:Fallback>
        </mc:AlternateContent>
      </w:r>
      <w:r w:rsidR="00FE3535" w:rsidRPr="00FE3535">
        <w:t>There are still some things flexible funding cannot be used for like:</w:t>
      </w:r>
    </w:p>
    <w:p w14:paraId="6052CD83" w14:textId="4BDF5379" w:rsidR="00F5308A" w:rsidRDefault="00FE3535" w:rsidP="00F5308A">
      <w:pPr>
        <w:pStyle w:val="Listtoplevel"/>
      </w:pPr>
      <w:r w:rsidRPr="00FE3535">
        <w:t>alcohol</w:t>
      </w:r>
    </w:p>
    <w:p w14:paraId="0F0CE517" w14:textId="25F871C4" w:rsidR="00F5308A" w:rsidRPr="00F47296" w:rsidRDefault="00B56660" w:rsidP="00F47296">
      <w:pPr>
        <w:pStyle w:val="Listtoplevel"/>
        <w:rPr>
          <w:b/>
          <w:bCs/>
        </w:rPr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76661C4" wp14:editId="5440BBF3">
                <wp:simplePos x="0" y="0"/>
                <wp:positionH relativeFrom="column">
                  <wp:posOffset>0</wp:posOffset>
                </wp:positionH>
                <wp:positionV relativeFrom="paragraph">
                  <wp:posOffset>291465</wp:posOffset>
                </wp:positionV>
                <wp:extent cx="1727200" cy="939800"/>
                <wp:effectExtent l="0" t="0" r="0" b="0"/>
                <wp:wrapNone/>
                <wp:docPr id="1664449954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939800"/>
                          <a:chOff x="0" y="0"/>
                          <a:chExt cx="1727200" cy="939800"/>
                        </a:xfrm>
                      </wpg:grpSpPr>
                      <pic:pic xmlns:pic="http://schemas.openxmlformats.org/drawingml/2006/picture">
                        <pic:nvPicPr>
                          <pic:cNvPr id="200586879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638276" name="Multiplication Sign 17"/>
                        <wps:cNvSpPr/>
                        <wps:spPr>
                          <a:xfrm>
                            <a:off x="895350" y="266700"/>
                            <a:ext cx="831850" cy="67310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04629" id="Group 21" o:spid="_x0000_s1026" alt="&quot;&quot;" style="position:absolute;margin-left:0;margin-top:22.95pt;width:136pt;height:74pt;z-index:251945984" coordsize="17272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">
                <v:shape id="Picture 29" o:spid="_x0000_s1027" type="#_x0000_t75" alt="&quot;&quot;" style="position:absolute;width:15894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">
                  <v:imagedata r:id="rId59" o:title=""/>
                </v:shape>
                <v:shape id="Multiplication Sign 17" o:spid="_x0000_s1028" style="position:absolute;left:8953;top:2667;width:8319;height:6731;visibility:visible;mso-wrap-style:square;v-text-anchor:middle" coordsize="83185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" path="m149998,223197l249581,100127,415925,234726,582269,100127r99583,123070l541765,336550,681852,449903,582269,572973,415925,438374,249581,572973,149998,449903,290085,336550,149998,223197xe" fillcolor="#e00" stroked="f" strokeweight="1pt">
                  <v:stroke joinstyle="miter"/>
                  <v:path arrowok="t" o:connecttype="custom" o:connectlocs="149998,223197;249581,100127;415925,234726;582269,100127;681852,223197;541765,336550;681852,449903;582269,572973;415925,438374;249581,572973;149998,449903;290085,336550;149998,223197" o:connectangles="0,0,0,0,0,0,0,0,0,0,0,0,0"/>
                </v:shape>
              </v:group>
            </w:pict>
          </mc:Fallback>
        </mc:AlternateContent>
      </w:r>
      <w:r w:rsidR="00FE3535" w:rsidRPr="00F5308A">
        <w:rPr>
          <w:b/>
          <w:bCs/>
        </w:rPr>
        <w:t>gambling</w:t>
      </w:r>
      <w:r w:rsidR="00BE07AD">
        <w:t>.</w:t>
      </w:r>
    </w:p>
    <w:p w14:paraId="2E0B3A96" w14:textId="052650DE" w:rsidR="00F5308A" w:rsidRDefault="00F47296" w:rsidP="00F5308A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4BFA2BE0" wp14:editId="53740ABC">
                <wp:simplePos x="0" y="0"/>
                <wp:positionH relativeFrom="margin">
                  <wp:posOffset>2189480</wp:posOffset>
                </wp:positionH>
                <wp:positionV relativeFrom="paragraph">
                  <wp:posOffset>-127000</wp:posOffset>
                </wp:positionV>
                <wp:extent cx="3599815" cy="2779395"/>
                <wp:effectExtent l="0" t="0" r="635" b="1905"/>
                <wp:wrapNone/>
                <wp:docPr id="2010516079" name="Rectangle 2010516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77939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F0F6C" id="Rectangle 2010516079" o:spid="_x0000_s1026" alt="&quot;&quot;" style="position:absolute;margin-left:172.4pt;margin-top:-10pt;width:283.45pt;height:218.85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843C3B">
        <w:rPr>
          <w:noProof/>
        </w:rPr>
        <w:drawing>
          <wp:anchor distT="0" distB="0" distL="114300" distR="114300" simplePos="0" relativeHeight="251902976" behindDoc="0" locked="0" layoutInCell="1" allowOverlap="1" wp14:anchorId="11EEBEAF" wp14:editId="31B72DCD">
            <wp:simplePos x="0" y="0"/>
            <wp:positionH relativeFrom="column">
              <wp:posOffset>-14605</wp:posOffset>
            </wp:positionH>
            <wp:positionV relativeFrom="page">
              <wp:posOffset>667190</wp:posOffset>
            </wp:positionV>
            <wp:extent cx="1509607" cy="1434905"/>
            <wp:effectExtent l="0" t="0" r="0" b="0"/>
            <wp:wrapNone/>
            <wp:docPr id="54135880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80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4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8A" w:rsidRPr="00F5308A">
        <w:rPr>
          <w:b/>
          <w:bCs/>
        </w:rPr>
        <w:t>Gambling</w:t>
      </w:r>
      <w:r w:rsidR="00F5308A" w:rsidRPr="00FE3535">
        <w:t xml:space="preserve"> is trying to win money by doing things like:</w:t>
      </w:r>
    </w:p>
    <w:p w14:paraId="7FD34F2D" w14:textId="29EBFB7B" w:rsidR="00F5308A" w:rsidRDefault="00F5308A" w:rsidP="00F5308A">
      <w:pPr>
        <w:pStyle w:val="Listtoplevel"/>
      </w:pPr>
      <w:r w:rsidRPr="00FE3535">
        <w:t>playing the pokie machines</w:t>
      </w:r>
    </w:p>
    <w:p w14:paraId="68916483" w14:textId="676AE08A" w:rsidR="00F5308A" w:rsidRDefault="00843C3B" w:rsidP="00F5308A">
      <w:pPr>
        <w:pStyle w:val="Listtoplevel"/>
      </w:pPr>
      <w:r>
        <w:drawing>
          <wp:anchor distT="0" distB="0" distL="114300" distR="114300" simplePos="0" relativeHeight="251904000" behindDoc="0" locked="0" layoutInCell="1" allowOverlap="1" wp14:anchorId="146F6503" wp14:editId="53A9C36F">
            <wp:simplePos x="0" y="0"/>
            <wp:positionH relativeFrom="column">
              <wp:posOffset>112004</wp:posOffset>
            </wp:positionH>
            <wp:positionV relativeFrom="page">
              <wp:posOffset>2433418</wp:posOffset>
            </wp:positionV>
            <wp:extent cx="1111348" cy="1519311"/>
            <wp:effectExtent l="0" t="0" r="0" b="0"/>
            <wp:wrapNone/>
            <wp:docPr id="49124669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669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8A" w:rsidRPr="00FE3535">
        <w:t>betting on horse races</w:t>
      </w:r>
    </w:p>
    <w:p w14:paraId="2CC9D679" w14:textId="2766B14C" w:rsidR="00F5308A" w:rsidRDefault="00F5308A" w:rsidP="00F5308A">
      <w:pPr>
        <w:pStyle w:val="Listtoplevel"/>
      </w:pPr>
      <w:r w:rsidRPr="00FE3535">
        <w:t>buying Lotto tickets.</w:t>
      </w:r>
    </w:p>
    <w:p w14:paraId="655981F6" w14:textId="65A85088" w:rsidR="00F5308A" w:rsidRPr="00071D69" w:rsidRDefault="00F5308A" w:rsidP="00F5308A">
      <w:pPr>
        <w:rPr>
          <w:sz w:val="22"/>
          <w:szCs w:val="14"/>
        </w:rPr>
      </w:pPr>
    </w:p>
    <w:p w14:paraId="475AFE30" w14:textId="26833CEC" w:rsidR="00F5308A" w:rsidRPr="00071D69" w:rsidRDefault="00AC158B" w:rsidP="00F5308A">
      <w:pPr>
        <w:rPr>
          <w:sz w:val="22"/>
          <w:szCs w:val="14"/>
        </w:rPr>
      </w:pPr>
      <w:r w:rsidRPr="00071D69">
        <w:rPr>
          <w:noProof/>
          <w:sz w:val="22"/>
          <w:szCs w:val="14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C25D5AB" wp14:editId="05EA49D8">
                <wp:simplePos x="0" y="0"/>
                <wp:positionH relativeFrom="column">
                  <wp:posOffset>114300</wp:posOffset>
                </wp:positionH>
                <wp:positionV relativeFrom="paragraph">
                  <wp:posOffset>173990</wp:posOffset>
                </wp:positionV>
                <wp:extent cx="1568450" cy="1363980"/>
                <wp:effectExtent l="0" t="0" r="0" b="0"/>
                <wp:wrapNone/>
                <wp:docPr id="1542749669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0" cy="1363980"/>
                          <a:chOff x="0" y="0"/>
                          <a:chExt cx="1568450" cy="1363980"/>
                        </a:xfrm>
                      </wpg:grpSpPr>
                      <pic:pic xmlns:pic="http://schemas.openxmlformats.org/drawingml/2006/picture">
                        <pic:nvPicPr>
                          <pic:cNvPr id="1993338774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441813" name="Multiplication Sign 17"/>
                        <wps:cNvSpPr/>
                        <wps:spPr>
                          <a:xfrm>
                            <a:off x="736600" y="222250"/>
                            <a:ext cx="831850" cy="67310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F71B6" id="Group 18" o:spid="_x0000_s1026" alt="&quot;&quot;" style="position:absolute;margin-left:9pt;margin-top:13.7pt;width:123.5pt;height:107.4pt;z-index:251934720" coordsize="15684,1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">
                <v:shape id="Picture 32" o:spid="_x0000_s1027" type="#_x0000_t75" alt="&quot;&quot;" style="position:absolute;width:13639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">
                  <v:imagedata r:id="rId63" o:title=""/>
                </v:shape>
                <v:shape id="Multiplication Sign 17" o:spid="_x0000_s1028" style="position:absolute;left:7366;top:2222;width:8318;height:6731;visibility:visible;mso-wrap-style:square;v-text-anchor:middle" coordsize="83185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" path="m149998,223197l249581,100127,415925,234726,582269,100127r99583,123070l541765,336550,681852,449903,582269,572973,415925,438374,249581,572973,149998,449903,290085,336550,149998,223197xe" fillcolor="#e00" stroked="f" strokeweight="1pt">
                  <v:stroke joinstyle="miter"/>
                  <v:path arrowok="t" o:connecttype="custom" o:connectlocs="149998,223197;249581,100127;415925,234726;582269,100127;681852,223197;541765,336550;681852,449903;582269,572973;415925,438374;249581,572973;149998,449903;290085,336550;149998,223197" o:connectangles="0,0,0,0,0,0,0,0,0,0,0,0,0"/>
                </v:shape>
              </v:group>
            </w:pict>
          </mc:Fallback>
        </mc:AlternateContent>
      </w:r>
    </w:p>
    <w:p w14:paraId="3242A234" w14:textId="14311F2E" w:rsidR="00F5308A" w:rsidRDefault="00F5308A" w:rsidP="00F5308A">
      <w:r>
        <w:t xml:space="preserve">Other </w:t>
      </w:r>
      <w:r w:rsidRPr="00FE3535">
        <w:t xml:space="preserve">things flexible funding cannot be used for </w:t>
      </w:r>
      <w:r>
        <w:t>is:</w:t>
      </w:r>
    </w:p>
    <w:p w14:paraId="36F41103" w14:textId="7EF722A7" w:rsidR="00F5308A" w:rsidRDefault="00AC158B" w:rsidP="00F5308A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0FFDF29" wp14:editId="1DB5CBF8">
                <wp:simplePos x="0" y="0"/>
                <wp:positionH relativeFrom="column">
                  <wp:posOffset>57150</wp:posOffset>
                </wp:positionH>
                <wp:positionV relativeFrom="paragraph">
                  <wp:posOffset>614680</wp:posOffset>
                </wp:positionV>
                <wp:extent cx="1485900" cy="1339850"/>
                <wp:effectExtent l="0" t="0" r="0" b="0"/>
                <wp:wrapNone/>
                <wp:docPr id="112841195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39850"/>
                          <a:chOff x="0" y="0"/>
                          <a:chExt cx="1485900" cy="1339850"/>
                        </a:xfrm>
                      </wpg:grpSpPr>
                      <pic:pic xmlns:pic="http://schemas.openxmlformats.org/drawingml/2006/picture">
                        <pic:nvPicPr>
                          <pic:cNvPr id="451521288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420839" name="Multiplication Sign 17"/>
                        <wps:cNvSpPr/>
                        <wps:spPr>
                          <a:xfrm>
                            <a:off x="654050" y="666750"/>
                            <a:ext cx="831850" cy="67310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78A5A" id="Group 19" o:spid="_x0000_s1026" alt="&quot;&quot;" style="position:absolute;margin-left:4.5pt;margin-top:48.4pt;width:117pt;height:105.5pt;z-index:251937792" coordsize="14859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">
                <v:shape id="Picture 33" o:spid="_x0000_s1027" type="#_x0000_t75" alt="&quot;&quot;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">
                  <v:imagedata r:id="rId65" o:title=""/>
                </v:shape>
                <v:shape id="Multiplication Sign 17" o:spid="_x0000_s1028" style="position:absolute;left:6540;top:6667;width:8319;height:6731;visibility:visible;mso-wrap-style:square;v-text-anchor:middle" coordsize="83185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" path="m149998,223197l249581,100127,415925,234726,582269,100127r99583,123070l541765,336550,681852,449903,582269,572973,415925,438374,249581,572973,149998,449903,290085,336550,149998,223197xe" fillcolor="#e00" stroked="f" strokeweight="1pt">
                  <v:stroke joinstyle="miter"/>
                  <v:path arrowok="t" o:connecttype="custom" o:connectlocs="149998,223197;249581,100127;415925,234726;582269,100127;681852,223197;541765,336550;681852,449903;582269,572973;415925,438374;249581,572973;149998,449903;290085,336550;149998,223197" o:connectangles="0,0,0,0,0,0,0,0,0,0,0,0,0"/>
                </v:shape>
              </v:group>
            </w:pict>
          </mc:Fallback>
        </mc:AlternateContent>
      </w:r>
      <w:r w:rsidR="00F5308A" w:rsidRPr="00FE3535">
        <w:t>tobacco like:</w:t>
      </w:r>
    </w:p>
    <w:p w14:paraId="4C3D60E7" w14:textId="1C5BB02E" w:rsidR="00F5308A" w:rsidRDefault="00F5308A" w:rsidP="00F5308A">
      <w:pPr>
        <w:pStyle w:val="Listsecondlevel"/>
      </w:pPr>
      <w:r w:rsidRPr="00FE3535">
        <w:t>cigarettes</w:t>
      </w:r>
    </w:p>
    <w:p w14:paraId="69BB5C53" w14:textId="7C0E61D6" w:rsidR="00F5308A" w:rsidRDefault="00F5308A" w:rsidP="00F5308A">
      <w:pPr>
        <w:pStyle w:val="Listsecondlevel"/>
      </w:pPr>
      <w:r w:rsidRPr="00FE3535">
        <w:t>vapes</w:t>
      </w:r>
    </w:p>
    <w:p w14:paraId="2181C48E" w14:textId="718E2488" w:rsidR="00F5308A" w:rsidRDefault="00E74A6F" w:rsidP="00F5308A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A809F41" wp14:editId="455F197E">
                <wp:simplePos x="0" y="0"/>
                <wp:positionH relativeFrom="column">
                  <wp:posOffset>244301</wp:posOffset>
                </wp:positionH>
                <wp:positionV relativeFrom="paragraph">
                  <wp:posOffset>477346</wp:posOffset>
                </wp:positionV>
                <wp:extent cx="1257300" cy="1356995"/>
                <wp:effectExtent l="0" t="0" r="0" b="0"/>
                <wp:wrapNone/>
                <wp:docPr id="183426226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56995"/>
                          <a:chOff x="0" y="0"/>
                          <a:chExt cx="1257300" cy="1356995"/>
                        </a:xfrm>
                      </wpg:grpSpPr>
                      <pic:pic xmlns:pic="http://schemas.openxmlformats.org/drawingml/2006/picture">
                        <pic:nvPicPr>
                          <pic:cNvPr id="1147082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3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648551" name="Multiplication Sign 15"/>
                        <wps:cNvSpPr/>
                        <wps:spPr>
                          <a:xfrm>
                            <a:off x="666750" y="542925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F4A6B" id="Group 24" o:spid="_x0000_s1026" alt="&quot;&quot;" style="position:absolute;margin-left:19.25pt;margin-top:37.6pt;width:99pt;height:106.85pt;z-index:251939840" coordsize="12573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">
                <v:shape id="Picture 34" o:spid="_x0000_s1027" type="#_x0000_t75" alt="&quot;&quot;" style="position:absolute;width:101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">
                  <v:imagedata r:id="rId67" o:title=""/>
                </v:shape>
                <v:shape id="Multiplication Sign 15" o:spid="_x0000_s1028" style="position:absolute;left:6667;top:5429;width:5906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F5308A">
        <w:t xml:space="preserve">illegal activities which means things that are against the </w:t>
      </w:r>
      <w:r w:rsidR="00F5308A" w:rsidRPr="00F5308A">
        <w:rPr>
          <w:b/>
          <w:bCs/>
        </w:rPr>
        <w:t>law</w:t>
      </w:r>
      <w:r w:rsidR="00F5308A">
        <w:t>.</w:t>
      </w:r>
    </w:p>
    <w:p w14:paraId="37E4C690" w14:textId="77CD7504" w:rsidR="00F5308A" w:rsidRPr="00071D69" w:rsidRDefault="00071D69" w:rsidP="00F5308A">
      <w:pPr>
        <w:rPr>
          <w:sz w:val="42"/>
          <w:szCs w:val="34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CA05448" wp14:editId="11ADC4BF">
                <wp:simplePos x="0" y="0"/>
                <wp:positionH relativeFrom="margin">
                  <wp:posOffset>2255751</wp:posOffset>
                </wp:positionH>
                <wp:positionV relativeFrom="paragraph">
                  <wp:posOffset>332105</wp:posOffset>
                </wp:positionV>
                <wp:extent cx="3599815" cy="1153551"/>
                <wp:effectExtent l="0" t="0" r="635" b="8890"/>
                <wp:wrapNone/>
                <wp:docPr id="1558497118" name="Rectangle 1558497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3551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7EBBE" id="Rectangle 1558497118" o:spid="_x0000_s1026" alt="&quot;&quot;" style="position:absolute;margin-left:177.6pt;margin-top:26.15pt;width:283.45pt;height:90.8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13E3B6F6" w14:textId="53798418" w:rsidR="00523427" w:rsidRDefault="00F5308A" w:rsidP="00071D69">
      <w:pPr>
        <w:rPr>
          <w:rFonts w:eastAsia="Arial Unicode MS"/>
          <w:b/>
          <w:kern w:val="28"/>
          <w:sz w:val="44"/>
        </w:rPr>
      </w:pPr>
      <w:r>
        <w:t xml:space="preserve">Here the </w:t>
      </w:r>
      <w:r w:rsidRPr="00F5308A">
        <w:rPr>
          <w:b/>
          <w:bCs/>
        </w:rPr>
        <w:t>law</w:t>
      </w:r>
      <w:r>
        <w:t xml:space="preserve"> means the rules of Aotearoa New Zealand that everyone must follow.</w:t>
      </w:r>
      <w:r w:rsidR="00523427">
        <w:br w:type="page"/>
      </w:r>
    </w:p>
    <w:p w14:paraId="70132A75" w14:textId="553CADC8" w:rsidR="00BA7001" w:rsidRDefault="00BA7001" w:rsidP="00BA7001">
      <w:pPr>
        <w:pStyle w:val="Heading1"/>
      </w:pPr>
      <w:r>
        <w:lastRenderedPageBreak/>
        <w:t>Guidance</w:t>
      </w:r>
    </w:p>
    <w:p w14:paraId="2D8FF2B1" w14:textId="77777777" w:rsidR="00BA7001" w:rsidRPr="00BA7001" w:rsidRDefault="00BA7001" w:rsidP="00BA7001"/>
    <w:p w14:paraId="42DCB91F" w14:textId="1548BDEA" w:rsidR="00BA7001" w:rsidRDefault="00843C3B" w:rsidP="00BA7001">
      <w:r>
        <w:rPr>
          <w:noProof/>
        </w:rPr>
        <w:drawing>
          <wp:anchor distT="0" distB="0" distL="114300" distR="114300" simplePos="0" relativeHeight="251835392" behindDoc="0" locked="0" layoutInCell="1" allowOverlap="1" wp14:anchorId="19E0F507" wp14:editId="1E196336">
            <wp:simplePos x="0" y="0"/>
            <wp:positionH relativeFrom="margin">
              <wp:posOffset>0</wp:posOffset>
            </wp:positionH>
            <wp:positionV relativeFrom="page">
              <wp:posOffset>1971040</wp:posOffset>
            </wp:positionV>
            <wp:extent cx="1648460" cy="1322070"/>
            <wp:effectExtent l="0" t="0" r="0" b="0"/>
            <wp:wrapNone/>
            <wp:docPr id="9579722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6A5DE" w14:textId="6AEB2941" w:rsidR="00BA7001" w:rsidRDefault="00BA7001" w:rsidP="00BA7001">
      <w:r>
        <w:t>Everyone with hosted flexible funding will get guidance from their host.</w:t>
      </w:r>
    </w:p>
    <w:p w14:paraId="0205F3B1" w14:textId="36CE3BD6" w:rsidR="00BA7001" w:rsidRDefault="00BA7001" w:rsidP="00BA7001"/>
    <w:p w14:paraId="39629010" w14:textId="24EA491D" w:rsidR="00BA7001" w:rsidRDefault="00843C3B" w:rsidP="00BA7001">
      <w:r>
        <w:rPr>
          <w:noProof/>
        </w:rPr>
        <w:drawing>
          <wp:anchor distT="0" distB="0" distL="114300" distR="114300" simplePos="0" relativeHeight="251836416" behindDoc="0" locked="0" layoutInCell="1" allowOverlap="1" wp14:anchorId="2BF68404" wp14:editId="4EFFBFEB">
            <wp:simplePos x="0" y="0"/>
            <wp:positionH relativeFrom="margin">
              <wp:posOffset>175456</wp:posOffset>
            </wp:positionH>
            <wp:positionV relativeFrom="page">
              <wp:posOffset>3446780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5B9FE" w14:textId="3767C517" w:rsidR="00BA7001" w:rsidRDefault="00BA7001" w:rsidP="00BA7001">
      <w:r>
        <w:t>How much guidance you get is based on what tier / level you are.</w:t>
      </w:r>
    </w:p>
    <w:p w14:paraId="7C168420" w14:textId="7BCD35D5" w:rsidR="00BA7001" w:rsidRDefault="00BA7001" w:rsidP="00BA7001"/>
    <w:p w14:paraId="02030BAC" w14:textId="33A5D79A" w:rsidR="00BA7001" w:rsidRDefault="00843C3B" w:rsidP="00BA7001">
      <w:r>
        <w:rPr>
          <w:noProof/>
        </w:rPr>
        <w:drawing>
          <wp:anchor distT="0" distB="0" distL="114300" distR="114300" simplePos="0" relativeHeight="251826176" behindDoc="0" locked="0" layoutInCell="1" allowOverlap="1" wp14:anchorId="4E8FA996" wp14:editId="14E98C59">
            <wp:simplePos x="0" y="0"/>
            <wp:positionH relativeFrom="column">
              <wp:posOffset>77176</wp:posOffset>
            </wp:positionH>
            <wp:positionV relativeFrom="page">
              <wp:posOffset>5084249</wp:posOffset>
            </wp:positionV>
            <wp:extent cx="1708785" cy="1708785"/>
            <wp:effectExtent l="0" t="0" r="5715" b="5715"/>
            <wp:wrapNone/>
            <wp:docPr id="5765695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DDBF3" w14:textId="7F64DD8E" w:rsidR="00BA7001" w:rsidRDefault="00BA7001" w:rsidP="00BA7001">
      <w:r>
        <w:t>The 4 tiers are:</w:t>
      </w:r>
    </w:p>
    <w:p w14:paraId="480BD211" w14:textId="379E4EA6" w:rsidR="00BA7001" w:rsidRDefault="00BA7001" w:rsidP="00BA7001">
      <w:pPr>
        <w:pStyle w:val="Listtoplevel"/>
      </w:pPr>
      <w:r>
        <w:t>Tier 1 – low / little support</w:t>
      </w:r>
    </w:p>
    <w:p w14:paraId="0886B962" w14:textId="634D9DA6" w:rsidR="00BA7001" w:rsidRDefault="00BA7001" w:rsidP="00BA7001">
      <w:pPr>
        <w:pStyle w:val="Listtoplevel"/>
      </w:pPr>
      <w:r>
        <w:t>Tier 2 – some support</w:t>
      </w:r>
    </w:p>
    <w:p w14:paraId="3382AAF6" w14:textId="2EBF0214" w:rsidR="00BA7001" w:rsidRDefault="00843C3B" w:rsidP="00BA7001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70BF7AD3" wp14:editId="5A6641EA">
            <wp:simplePos x="0" y="0"/>
            <wp:positionH relativeFrom="column">
              <wp:posOffset>-54366</wp:posOffset>
            </wp:positionH>
            <wp:positionV relativeFrom="page">
              <wp:posOffset>7026568</wp:posOffset>
            </wp:positionV>
            <wp:extent cx="1791970" cy="1520190"/>
            <wp:effectExtent l="0" t="0" r="0" b="0"/>
            <wp:wrapNone/>
            <wp:docPr id="106075041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5041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001">
        <w:t>Tier 3 – regular / usual support</w:t>
      </w:r>
    </w:p>
    <w:p w14:paraId="36E56859" w14:textId="77777777" w:rsidR="00BA7001" w:rsidRDefault="00BA7001" w:rsidP="00BA7001">
      <w:pPr>
        <w:pStyle w:val="Listtoplevel"/>
      </w:pPr>
      <w:r>
        <w:t>Tier 4 – frequent / a lot of support.</w:t>
      </w:r>
    </w:p>
    <w:p w14:paraId="1EE10E97" w14:textId="012E985C" w:rsidR="00BA7001" w:rsidRDefault="00BA7001" w:rsidP="00BA7001"/>
    <w:p w14:paraId="3767BE40" w14:textId="3BAB47D5" w:rsidR="00BA7001" w:rsidRDefault="00BA7001">
      <w:pPr>
        <w:spacing w:line="240" w:lineRule="auto"/>
        <w:ind w:left="0"/>
      </w:pPr>
      <w:r>
        <w:br w:type="page"/>
      </w:r>
    </w:p>
    <w:p w14:paraId="153D8996" w14:textId="33CD80FC" w:rsidR="00BA7001" w:rsidRDefault="00843C3B" w:rsidP="00BA7001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6DDA05EE" wp14:editId="1FFBA419">
            <wp:simplePos x="0" y="0"/>
            <wp:positionH relativeFrom="column">
              <wp:posOffset>-13091</wp:posOffset>
            </wp:positionH>
            <wp:positionV relativeFrom="page">
              <wp:posOffset>844062</wp:posOffset>
            </wp:positionV>
            <wp:extent cx="1322364" cy="1604313"/>
            <wp:effectExtent l="0" t="0" r="0" b="0"/>
            <wp:wrapNone/>
            <wp:docPr id="96212862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001">
        <w:t>The 4 tiers say how:</w:t>
      </w:r>
    </w:p>
    <w:p w14:paraId="74D40CD1" w14:textId="1221AF76" w:rsidR="00BA7001" w:rsidRDefault="00BA7001" w:rsidP="00BA7001">
      <w:pPr>
        <w:pStyle w:val="Listtoplevel"/>
      </w:pPr>
      <w:r>
        <w:t>often your host will check in with you</w:t>
      </w:r>
    </w:p>
    <w:p w14:paraId="05FC9927" w14:textId="4A51D36B" w:rsidR="00BA7001" w:rsidRDefault="00BA7001" w:rsidP="00BA7001">
      <w:pPr>
        <w:pStyle w:val="Listtoplevel"/>
      </w:pPr>
      <w:r>
        <w:t>much guidance you get.</w:t>
      </w:r>
    </w:p>
    <w:p w14:paraId="12CD74CA" w14:textId="2159E703" w:rsidR="00BA7001" w:rsidRDefault="00843C3B" w:rsidP="00BA7001">
      <w:r>
        <w:rPr>
          <w:noProof/>
        </w:rPr>
        <w:drawing>
          <wp:anchor distT="0" distB="0" distL="114300" distR="114300" simplePos="0" relativeHeight="251830272" behindDoc="0" locked="0" layoutInCell="1" allowOverlap="1" wp14:anchorId="27661610" wp14:editId="5EB9EF2C">
            <wp:simplePos x="0" y="0"/>
            <wp:positionH relativeFrom="margin">
              <wp:posOffset>-53975</wp:posOffset>
            </wp:positionH>
            <wp:positionV relativeFrom="page">
              <wp:posOffset>3117850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61357" w14:textId="2E74F978" w:rsidR="00BA7001" w:rsidRDefault="00BA7001" w:rsidP="00BA7001"/>
    <w:p w14:paraId="02463A96" w14:textId="77777777" w:rsidR="00BA7001" w:rsidRDefault="00BA7001" w:rsidP="00BA7001">
      <w:r>
        <w:t>What tier you are in does not change how much funding you get.</w:t>
      </w:r>
    </w:p>
    <w:p w14:paraId="64B648A4" w14:textId="0794A1C0" w:rsidR="00BA7001" w:rsidRDefault="00BA7001" w:rsidP="00BA7001"/>
    <w:p w14:paraId="400DB317" w14:textId="71211AED" w:rsidR="00BA7001" w:rsidRDefault="00523427" w:rsidP="00BA7001">
      <w:r>
        <w:rPr>
          <w:noProof/>
        </w:rPr>
        <w:drawing>
          <wp:anchor distT="0" distB="0" distL="114300" distR="114300" simplePos="0" relativeHeight="251950080" behindDoc="0" locked="0" layoutInCell="1" allowOverlap="1" wp14:anchorId="2F8B5750" wp14:editId="41D138FE">
            <wp:simplePos x="0" y="0"/>
            <wp:positionH relativeFrom="column">
              <wp:posOffset>95250</wp:posOffset>
            </wp:positionH>
            <wp:positionV relativeFrom="page">
              <wp:posOffset>4714240</wp:posOffset>
            </wp:positionV>
            <wp:extent cx="1228725" cy="1237615"/>
            <wp:effectExtent l="0" t="0" r="9525" b="635"/>
            <wp:wrapNone/>
            <wp:docPr id="51357361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906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C4854" w14:textId="4759AD5F" w:rsidR="00BA7001" w:rsidRDefault="00BA7001" w:rsidP="00BA7001">
      <w:r>
        <w:t>Your tier level can change over time.</w:t>
      </w:r>
    </w:p>
    <w:p w14:paraId="78AE3139" w14:textId="4DEF51C7" w:rsidR="00BA7001" w:rsidRPr="00BA7001" w:rsidRDefault="00BA7001" w:rsidP="00BA7001"/>
    <w:p w14:paraId="6A70553D" w14:textId="33724C52" w:rsidR="00F5308A" w:rsidRDefault="00F5308A" w:rsidP="00FE3535">
      <w:pPr>
        <w:rPr>
          <w:b/>
          <w:bCs/>
        </w:rPr>
      </w:pPr>
    </w:p>
    <w:p w14:paraId="19DEA4C7" w14:textId="42E6A913" w:rsidR="00BA7001" w:rsidRDefault="00523427" w:rsidP="00FE3535">
      <w:r>
        <w:rPr>
          <w:noProof/>
        </w:rPr>
        <w:drawing>
          <wp:anchor distT="0" distB="0" distL="114300" distR="114300" simplePos="0" relativeHeight="251912192" behindDoc="0" locked="0" layoutInCell="1" allowOverlap="1" wp14:anchorId="37E651B8" wp14:editId="13D310C0">
            <wp:simplePos x="0" y="0"/>
            <wp:positionH relativeFrom="margin">
              <wp:posOffset>-38100</wp:posOffset>
            </wp:positionH>
            <wp:positionV relativeFrom="page">
              <wp:posOffset>6231890</wp:posOffset>
            </wp:positionV>
            <wp:extent cx="1650249" cy="1055077"/>
            <wp:effectExtent l="0" t="0" r="7620" b="0"/>
            <wp:wrapNone/>
            <wp:docPr id="447537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37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49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001">
        <w:t xml:space="preserve">Your host will contact you after </w:t>
      </w:r>
      <w:r w:rsidR="00BA7001">
        <w:br/>
        <w:t>1 April 2026 to talk to you about:</w:t>
      </w:r>
    </w:p>
    <w:p w14:paraId="6364CB9C" w14:textId="5E235D59" w:rsidR="00BA7001" w:rsidRDefault="00523427" w:rsidP="00BA7001">
      <w:pPr>
        <w:pStyle w:val="Listtoplevel"/>
      </w:pPr>
      <w:r>
        <w:drawing>
          <wp:anchor distT="0" distB="0" distL="114300" distR="114300" simplePos="0" relativeHeight="251948032" behindDoc="0" locked="0" layoutInCell="1" allowOverlap="1" wp14:anchorId="0DC0FEDE" wp14:editId="5277324B">
            <wp:simplePos x="0" y="0"/>
            <wp:positionH relativeFrom="margin">
              <wp:align>left</wp:align>
            </wp:positionH>
            <wp:positionV relativeFrom="page">
              <wp:posOffset>7392670</wp:posOffset>
            </wp:positionV>
            <wp:extent cx="1590675" cy="1230630"/>
            <wp:effectExtent l="0" t="0" r="9525" b="7620"/>
            <wp:wrapNone/>
            <wp:docPr id="37465353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1815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001">
        <w:t>your tier</w:t>
      </w:r>
    </w:p>
    <w:p w14:paraId="6D49AFDE" w14:textId="45CF45D6" w:rsidR="00BA7001" w:rsidRPr="00BA7001" w:rsidRDefault="00BA7001" w:rsidP="00BA7001">
      <w:pPr>
        <w:pStyle w:val="Listtoplevel"/>
      </w:pPr>
      <w:r>
        <w:t>guidance.</w:t>
      </w:r>
    </w:p>
    <w:p w14:paraId="4E03F16F" w14:textId="77777777" w:rsidR="009E6407" w:rsidRPr="009E6407" w:rsidRDefault="009E6407" w:rsidP="009E6407">
      <w:pPr>
        <w:pStyle w:val="BodyText"/>
      </w:pPr>
    </w:p>
    <w:p w14:paraId="20BF8C74" w14:textId="5EE700EF" w:rsidR="00B50B9E" w:rsidRDefault="00B50B9E">
      <w:pPr>
        <w:spacing w:line="240" w:lineRule="auto"/>
        <w:ind w:left="0"/>
      </w:pPr>
      <w:r>
        <w:br w:type="page"/>
      </w:r>
    </w:p>
    <w:p w14:paraId="5D90C389" w14:textId="5E1B5DFB" w:rsidR="00B50B9E" w:rsidRDefault="00785F1A" w:rsidP="00B50B9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6A0C7A9" wp14:editId="2C774BFA">
                <wp:simplePos x="0" y="0"/>
                <wp:positionH relativeFrom="column">
                  <wp:posOffset>-330200</wp:posOffset>
                </wp:positionH>
                <wp:positionV relativeFrom="paragraph">
                  <wp:posOffset>-247649</wp:posOffset>
                </wp:positionV>
                <wp:extent cx="2159000" cy="1996998"/>
                <wp:effectExtent l="19050" t="19050" r="12700" b="22860"/>
                <wp:wrapNone/>
                <wp:docPr id="201386695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1996998"/>
                          <a:chOff x="145976" y="553147"/>
                          <a:chExt cx="2783034" cy="2552085"/>
                        </a:xfrm>
                      </wpg:grpSpPr>
                      <pic:pic xmlns:pic="http://schemas.openxmlformats.org/drawingml/2006/picture">
                        <pic:nvPicPr>
                          <pic:cNvPr id="7785072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76" y="553147"/>
                            <a:ext cx="1195241" cy="1688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980032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468" y="553147"/>
                            <a:ext cx="1185122" cy="1688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1647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85" y="1378748"/>
                            <a:ext cx="1209456" cy="1726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6767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895" y="1378776"/>
                            <a:ext cx="1225115" cy="1726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D2F59" id="Group 25" o:spid="_x0000_s1026" alt="&quot;&quot;" style="position:absolute;margin-left:-26pt;margin-top:-19.5pt;width:170pt;height:157.25pt;z-index:251965440;mso-width-relative:margin;mso-height-relative:margin" coordorigin="1459,5531" coordsize="27830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59;top:5531;width:11953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" stroked="t" strokecolor="black [3213]">
                  <v:imagedata r:id="rId78" o:title=""/>
                  <v:path arrowok="t"/>
                </v:shape>
                <v:shape id="Picture 22" o:spid="_x0000_s1028" type="#_x0000_t75" style="position:absolute;left:14444;top:5531;width:11851;height:1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" stroked="t" strokecolor="black [3213]">
                  <v:imagedata r:id="rId79" o:title=""/>
                  <v:path arrowok="t"/>
                </v:shape>
                <v:shape id="Picture 24" o:spid="_x0000_s1029" type="#_x0000_t75" style="position:absolute;left:3902;top:13787;width:12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" stroked="t" strokecolor="black [3213]">
                  <v:imagedata r:id="rId80" o:title=""/>
                  <v:path arrowok="t"/>
                </v:shape>
                <v:shape id="Picture 23" o:spid="_x0000_s1030" type="#_x0000_t75" style="position:absolute;left:17038;top:13787;width:12252;height:1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" stroked="t" strokecolor="black [3213]">
                  <v:imagedata r:id="rId81" o:title=""/>
                  <v:path arrowok="t"/>
                </v:shape>
              </v:group>
            </w:pict>
          </mc:Fallback>
        </mc:AlternateContent>
      </w:r>
      <w:r w:rsidR="00B50B9E">
        <w:t>There is Easy Read information for people on each tier.</w:t>
      </w:r>
    </w:p>
    <w:p w14:paraId="4F1A3165" w14:textId="3DBB8648" w:rsidR="00B50B9E" w:rsidRDefault="00B50B9E" w:rsidP="00B50B9E">
      <w:pPr>
        <w:pStyle w:val="BodyText"/>
      </w:pPr>
    </w:p>
    <w:p w14:paraId="1D7F6BED" w14:textId="1368336C" w:rsidR="00B50B9E" w:rsidRDefault="00B50B9E" w:rsidP="00B50B9E">
      <w:pPr>
        <w:pStyle w:val="BodyText"/>
      </w:pPr>
    </w:p>
    <w:p w14:paraId="43D1AC80" w14:textId="3B542DEE" w:rsidR="00DF4D11" w:rsidRDefault="00DF4D11" w:rsidP="00DF4D11">
      <w:r>
        <w:t>You can find this Easy Read information at:</w:t>
      </w:r>
    </w:p>
    <w:p w14:paraId="5DD380F7" w14:textId="77777777" w:rsidR="00DF4D11" w:rsidRDefault="00DF4D11" w:rsidP="00DF4D11"/>
    <w:p w14:paraId="36957FAB" w14:textId="09BB3E61" w:rsidR="00C25D42" w:rsidRPr="00785F1A" w:rsidRDefault="00785F1A" w:rsidP="00785F1A">
      <w:pPr>
        <w:pStyle w:val="BodyText"/>
        <w:ind w:left="1843"/>
        <w:rPr>
          <w:b/>
          <w:bCs/>
          <w:color w:val="000000" w:themeColor="text1"/>
        </w:rPr>
      </w:pPr>
      <w:hyperlink r:id="rId82" w:history="1">
        <w:r w:rsidRPr="00785F1A">
          <w:rPr>
            <w:rStyle w:val="Hyperlink"/>
            <w:b/>
            <w:bCs/>
            <w:color w:val="000000" w:themeColor="text1"/>
            <w:u w:val="none"/>
          </w:rPr>
          <w:t>www.disabilitysupport.govt.nz/tiers-infosheets</w:t>
        </w:r>
      </w:hyperlink>
    </w:p>
    <w:p w14:paraId="545B14E7" w14:textId="77777777" w:rsidR="00B50B9E" w:rsidRDefault="00B50B9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394A7FA" w14:textId="4C7234A9" w:rsidR="00E64169" w:rsidRDefault="00BA7001" w:rsidP="00BA7001">
      <w:pPr>
        <w:pStyle w:val="Heading1"/>
      </w:pPr>
      <w:r>
        <w:lastRenderedPageBreak/>
        <w:t>Your funding plan</w:t>
      </w:r>
    </w:p>
    <w:p w14:paraId="67A14F34" w14:textId="612919A7" w:rsidR="00BA7001" w:rsidRDefault="00BA7001" w:rsidP="00A067C4"/>
    <w:p w14:paraId="6BAF07ED" w14:textId="7A06C72D" w:rsidR="00BA7001" w:rsidRDefault="00843C3B" w:rsidP="00A067C4">
      <w:r>
        <w:rPr>
          <w:noProof/>
        </w:rPr>
        <w:drawing>
          <wp:anchor distT="0" distB="0" distL="114300" distR="114300" simplePos="0" relativeHeight="251916288" behindDoc="0" locked="0" layoutInCell="1" allowOverlap="1" wp14:anchorId="39CAE32E" wp14:editId="77758747">
            <wp:simplePos x="0" y="0"/>
            <wp:positionH relativeFrom="margin">
              <wp:posOffset>82550</wp:posOffset>
            </wp:positionH>
            <wp:positionV relativeFrom="page">
              <wp:posOffset>1936751</wp:posOffset>
            </wp:positionV>
            <wp:extent cx="1422400" cy="1198022"/>
            <wp:effectExtent l="0" t="0" r="6350" b="2540"/>
            <wp:wrapNone/>
            <wp:docPr id="84204908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26" cy="120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6D3E" w14:textId="4F812D72" w:rsidR="00BA7001" w:rsidRDefault="001F44BD" w:rsidP="00A067C4">
      <w:r>
        <w:t>Your funding plan is about how you use your flexible funding.</w:t>
      </w:r>
    </w:p>
    <w:p w14:paraId="6BD36BE1" w14:textId="1F13C966" w:rsidR="001F44BD" w:rsidRDefault="001F44BD" w:rsidP="00A067C4"/>
    <w:p w14:paraId="7A12DE2E" w14:textId="1FB838F1" w:rsidR="001F44BD" w:rsidRDefault="00523427" w:rsidP="00A067C4">
      <w:r>
        <w:rPr>
          <w:noProof/>
        </w:rPr>
        <w:drawing>
          <wp:anchor distT="0" distB="0" distL="114300" distR="114300" simplePos="0" relativeHeight="251914240" behindDoc="0" locked="0" layoutInCell="1" allowOverlap="1" wp14:anchorId="44C19F00" wp14:editId="23365C09">
            <wp:simplePos x="0" y="0"/>
            <wp:positionH relativeFrom="margin">
              <wp:posOffset>191135</wp:posOffset>
            </wp:positionH>
            <wp:positionV relativeFrom="page">
              <wp:posOffset>3453130</wp:posOffset>
            </wp:positionV>
            <wp:extent cx="1179722" cy="1358900"/>
            <wp:effectExtent l="0" t="0" r="0" b="0"/>
            <wp:wrapNone/>
            <wp:docPr id="204068827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D738D" w14:textId="50EFEF32" w:rsidR="001F44BD" w:rsidRDefault="001F44BD" w:rsidP="00A067C4">
      <w:r>
        <w:t>Your current funding plan will stay the same as it is for now.</w:t>
      </w:r>
    </w:p>
    <w:p w14:paraId="4625B156" w14:textId="26C7E52F" w:rsidR="001F44BD" w:rsidRDefault="001F44BD" w:rsidP="00523427">
      <w:pPr>
        <w:jc w:val="center"/>
      </w:pPr>
    </w:p>
    <w:p w14:paraId="3AAB8596" w14:textId="34F5DA1D" w:rsidR="001F44BD" w:rsidRDefault="001F44BD" w:rsidP="00A067C4"/>
    <w:p w14:paraId="2E000727" w14:textId="77777777" w:rsidR="00683569" w:rsidRDefault="00523427" w:rsidP="00A067C4">
      <w:r>
        <w:rPr>
          <w:noProof/>
        </w:rPr>
        <w:drawing>
          <wp:anchor distT="0" distB="0" distL="114300" distR="114300" simplePos="0" relativeHeight="251918336" behindDoc="0" locked="0" layoutInCell="1" allowOverlap="1" wp14:anchorId="0D9310A2" wp14:editId="72D3AFF7">
            <wp:simplePos x="0" y="0"/>
            <wp:positionH relativeFrom="column">
              <wp:posOffset>108585</wp:posOffset>
            </wp:positionH>
            <wp:positionV relativeFrom="page">
              <wp:posOffset>5090160</wp:posOffset>
            </wp:positionV>
            <wp:extent cx="1383030" cy="1383030"/>
            <wp:effectExtent l="0" t="0" r="7620" b="7620"/>
            <wp:wrapNone/>
            <wp:docPr id="3094115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57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4BD">
        <w:t>Over time everyone will be moved to a new funding plan called</w:t>
      </w:r>
      <w:r w:rsidR="00683569">
        <w:t>:</w:t>
      </w:r>
    </w:p>
    <w:p w14:paraId="0F1619B6" w14:textId="77777777" w:rsidR="00683569" w:rsidRDefault="00683569" w:rsidP="00A067C4"/>
    <w:p w14:paraId="236012C0" w14:textId="5DE505FA" w:rsidR="001F44BD" w:rsidRDefault="001F44BD" w:rsidP="00A067C4">
      <w:r>
        <w:t>My DSS Funding Plan.</w:t>
      </w:r>
    </w:p>
    <w:p w14:paraId="36446301" w14:textId="74CB181B" w:rsidR="001F44BD" w:rsidRDefault="001F44BD" w:rsidP="00A067C4"/>
    <w:p w14:paraId="4F0A006E" w14:textId="2E65BD24" w:rsidR="001F44BD" w:rsidRDefault="00843C3B" w:rsidP="00A067C4">
      <w:r>
        <w:rPr>
          <w:noProof/>
        </w:rPr>
        <w:drawing>
          <wp:anchor distT="0" distB="0" distL="114300" distR="114300" simplePos="0" relativeHeight="251919360" behindDoc="0" locked="0" layoutInCell="1" allowOverlap="1" wp14:anchorId="39B46ECD" wp14:editId="3E129CA1">
            <wp:simplePos x="0" y="0"/>
            <wp:positionH relativeFrom="column">
              <wp:posOffset>137355</wp:posOffset>
            </wp:positionH>
            <wp:positionV relativeFrom="paragraph">
              <wp:posOffset>191770</wp:posOffset>
            </wp:positionV>
            <wp:extent cx="1255395" cy="1701800"/>
            <wp:effectExtent l="0" t="0" r="0" b="0"/>
            <wp:wrapNone/>
            <wp:docPr id="199855876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5876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F6F49" w14:textId="00A0B85B" w:rsidR="001F44BD" w:rsidRDefault="001F44BD" w:rsidP="00A067C4">
      <w:r>
        <w:t>Thi</w:t>
      </w:r>
      <w:r w:rsidR="00A067C4">
        <w:t>s</w:t>
      </w:r>
      <w:r>
        <w:t xml:space="preserve"> funding plan will make it easier to understand what your funding is for.</w:t>
      </w:r>
    </w:p>
    <w:p w14:paraId="063023F8" w14:textId="77777777" w:rsidR="00523427" w:rsidRDefault="00523427">
      <w:pPr>
        <w:spacing w:line="240" w:lineRule="auto"/>
        <w:ind w:left="0"/>
      </w:pPr>
      <w:r>
        <w:br w:type="page"/>
      </w:r>
    </w:p>
    <w:p w14:paraId="0A0A500C" w14:textId="51CBDB60" w:rsidR="001F44BD" w:rsidRDefault="00523427" w:rsidP="00BA7001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2F9FF30F" wp14:editId="6B0F96BD">
            <wp:simplePos x="0" y="0"/>
            <wp:positionH relativeFrom="margin">
              <wp:posOffset>-12700</wp:posOffset>
            </wp:positionH>
            <wp:positionV relativeFrom="page">
              <wp:posOffset>917575</wp:posOffset>
            </wp:positionV>
            <wp:extent cx="1694815" cy="1198245"/>
            <wp:effectExtent l="0" t="0" r="635" b="1905"/>
            <wp:wrapNone/>
            <wp:docPr id="209745715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5715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4BD">
        <w:t xml:space="preserve">This will happen at your next </w:t>
      </w:r>
      <w:r w:rsidR="001F44BD" w:rsidRPr="001F44BD">
        <w:t>reassessment</w:t>
      </w:r>
      <w:r w:rsidR="001F44BD">
        <w:t xml:space="preserve"> / review with your:</w:t>
      </w:r>
    </w:p>
    <w:p w14:paraId="0C12DF0E" w14:textId="5EB3E3D2" w:rsidR="001F44BD" w:rsidRPr="00A067C4" w:rsidRDefault="001F44BD" w:rsidP="00A067C4">
      <w:pPr>
        <w:pStyle w:val="Listtoplevel"/>
        <w:rPr>
          <w:b/>
          <w:bCs/>
        </w:rPr>
      </w:pPr>
      <w:r w:rsidRPr="00A067C4">
        <w:rPr>
          <w:b/>
          <w:bCs/>
        </w:rPr>
        <w:t>N</w:t>
      </w:r>
      <w:r w:rsidR="009E02C5" w:rsidRPr="00A067C4">
        <w:rPr>
          <w:b/>
          <w:bCs/>
        </w:rPr>
        <w:t>eeds</w:t>
      </w:r>
      <w:r w:rsidRPr="00A067C4">
        <w:rPr>
          <w:b/>
          <w:bCs/>
        </w:rPr>
        <w:t xml:space="preserve"> Assessment Service Coordination </w:t>
      </w:r>
      <w:r w:rsidR="00A067C4" w:rsidRPr="00A067C4">
        <w:rPr>
          <w:b/>
          <w:bCs/>
        </w:rPr>
        <w:br/>
      </w:r>
      <w:r w:rsidRPr="00A067C4">
        <w:rPr>
          <w:b/>
          <w:bCs/>
        </w:rPr>
        <w:t>organisation / NASC</w:t>
      </w:r>
    </w:p>
    <w:p w14:paraId="6414856B" w14:textId="023BF8FE" w:rsidR="001F44BD" w:rsidRPr="00A067C4" w:rsidRDefault="001F44BD" w:rsidP="00A067C4">
      <w:pPr>
        <w:pStyle w:val="Listtoplevel"/>
        <w:numPr>
          <w:ilvl w:val="0"/>
          <w:numId w:val="0"/>
        </w:numPr>
        <w:ind w:left="4253"/>
      </w:pPr>
      <w:r w:rsidRPr="00A067C4">
        <w:t>or</w:t>
      </w:r>
    </w:p>
    <w:p w14:paraId="2C583908" w14:textId="289CD2F3" w:rsidR="001F44BD" w:rsidRPr="00A067C4" w:rsidRDefault="009E02C5" w:rsidP="00A067C4">
      <w:pPr>
        <w:pStyle w:val="Listtoplevel"/>
        <w:rPr>
          <w:b/>
          <w:bCs/>
        </w:rPr>
      </w:pPr>
      <w:r w:rsidRPr="00A067C4">
        <w:rPr>
          <w:b/>
          <w:bCs/>
        </w:rPr>
        <w:drawing>
          <wp:anchor distT="0" distB="0" distL="114300" distR="114300" simplePos="0" relativeHeight="251922432" behindDoc="0" locked="0" layoutInCell="1" allowOverlap="1" wp14:anchorId="7C5FA02F" wp14:editId="5016D116">
            <wp:simplePos x="0" y="0"/>
            <wp:positionH relativeFrom="margin">
              <wp:posOffset>-98474</wp:posOffset>
            </wp:positionH>
            <wp:positionV relativeFrom="page">
              <wp:posOffset>3686175</wp:posOffset>
            </wp:positionV>
            <wp:extent cx="1792605" cy="361950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4BD" w:rsidRPr="00A067C4">
        <w:rPr>
          <w:b/>
          <w:bCs/>
        </w:rPr>
        <w:t>Enabling Good Lives / EGL site</w:t>
      </w:r>
      <w:r w:rsidR="001F44BD" w:rsidRPr="004B12C6">
        <w:t>.</w:t>
      </w:r>
    </w:p>
    <w:p w14:paraId="15E5FDEA" w14:textId="56245BEC" w:rsidR="00E64169" w:rsidRDefault="00E64169" w:rsidP="00E64169"/>
    <w:p w14:paraId="54D129FE" w14:textId="2D1BB87E" w:rsidR="00E64169" w:rsidRDefault="009E02C5" w:rsidP="00E64169">
      <w:r>
        <w:rPr>
          <w:noProof/>
        </w:rPr>
        <w:drawing>
          <wp:anchor distT="0" distB="0" distL="114300" distR="114300" simplePos="0" relativeHeight="251924480" behindDoc="0" locked="0" layoutInCell="1" allowOverlap="1" wp14:anchorId="0C18A458" wp14:editId="16601FB9">
            <wp:simplePos x="0" y="0"/>
            <wp:positionH relativeFrom="margin">
              <wp:posOffset>-63305</wp:posOffset>
            </wp:positionH>
            <wp:positionV relativeFrom="page">
              <wp:posOffset>4926916</wp:posOffset>
            </wp:positionV>
            <wp:extent cx="1610751" cy="1610751"/>
            <wp:effectExtent l="0" t="0" r="8890" b="8890"/>
            <wp:wrapNone/>
            <wp:docPr id="151645111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ABA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867173F" wp14:editId="236990E2">
                <wp:simplePos x="0" y="0"/>
                <wp:positionH relativeFrom="margin">
                  <wp:posOffset>2145176</wp:posOffset>
                </wp:positionH>
                <wp:positionV relativeFrom="paragraph">
                  <wp:posOffset>215900</wp:posOffset>
                </wp:positionV>
                <wp:extent cx="3599815" cy="4255129"/>
                <wp:effectExtent l="0" t="0" r="635" b="0"/>
                <wp:wrapNone/>
                <wp:docPr id="1007687363" name="Rectangle 1007687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25512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6E64B" id="Rectangle 1007687363" o:spid="_x0000_s1026" alt="&quot;&quot;" style="position:absolute;margin-left:168.9pt;margin-top:17pt;width:283.45pt;height:335.0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63B05E58" w14:textId="03E48AA8" w:rsidR="001F44BD" w:rsidRDefault="001F44BD" w:rsidP="001F44BD">
      <w:r w:rsidRPr="00D75755">
        <w:rPr>
          <w:b/>
          <w:bCs/>
        </w:rPr>
        <w:t>A Needs Assessment Service Coordination organisation</w:t>
      </w:r>
      <w:r w:rsidRPr="00D75755">
        <w:t xml:space="preserve"> </w:t>
      </w:r>
      <w:r w:rsidR="00F92ABA">
        <w:br/>
      </w:r>
      <w:r w:rsidRPr="00D75755">
        <w:t>supports disabled people to work out:</w:t>
      </w:r>
    </w:p>
    <w:p w14:paraId="00203582" w14:textId="7C64B937" w:rsidR="001F44BD" w:rsidRDefault="001F44BD" w:rsidP="001F44BD">
      <w:pPr>
        <w:pStyle w:val="Listtoplevel"/>
      </w:pPr>
      <w:r w:rsidRPr="00D75755">
        <w:t>what they need for a good life</w:t>
      </w:r>
    </w:p>
    <w:p w14:paraId="6EB1600A" w14:textId="75E9BFDD" w:rsidR="001F44BD" w:rsidRDefault="009E02C5" w:rsidP="001F44BD">
      <w:pPr>
        <w:pStyle w:val="Listtoplevel"/>
      </w:pPr>
      <w:r>
        <w:drawing>
          <wp:anchor distT="0" distB="0" distL="114300" distR="114300" simplePos="0" relativeHeight="251839488" behindDoc="0" locked="0" layoutInCell="1" allowOverlap="1" wp14:anchorId="48CADFD6" wp14:editId="78DDAAE3">
            <wp:simplePos x="0" y="0"/>
            <wp:positionH relativeFrom="column">
              <wp:posOffset>-20661</wp:posOffset>
            </wp:positionH>
            <wp:positionV relativeFrom="page">
              <wp:posOffset>7440392</wp:posOffset>
            </wp:positionV>
            <wp:extent cx="1507406" cy="1420837"/>
            <wp:effectExtent l="0" t="0" r="0" b="8255"/>
            <wp:wrapNone/>
            <wp:docPr id="15462717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17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6" cy="14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4BD" w:rsidRPr="00D75755">
        <w:t xml:space="preserve">what support they can get. </w:t>
      </w:r>
    </w:p>
    <w:p w14:paraId="25BE5918" w14:textId="37F9B650" w:rsidR="001F44BD" w:rsidRDefault="001F44BD" w:rsidP="001F44BD"/>
    <w:p w14:paraId="126CC085" w14:textId="31C082C6" w:rsidR="001F44BD" w:rsidRDefault="001F44BD" w:rsidP="001F44BD"/>
    <w:p w14:paraId="712256C6" w14:textId="20C370BA" w:rsidR="001F44BD" w:rsidRDefault="001F44BD" w:rsidP="001F44BD">
      <w:r w:rsidRPr="00D75755">
        <w:t xml:space="preserve">In this Easy Read </w:t>
      </w:r>
      <w:r w:rsidRPr="00D75755">
        <w:rPr>
          <w:b/>
          <w:bCs/>
        </w:rPr>
        <w:t>Needs Assessment Service Coordination organisations</w:t>
      </w:r>
      <w:r w:rsidRPr="00D75755">
        <w:t xml:space="preserve"> are called </w:t>
      </w:r>
      <w:r w:rsidRPr="00D75755">
        <w:rPr>
          <w:b/>
          <w:bCs/>
        </w:rPr>
        <w:t>NASCs</w:t>
      </w:r>
      <w:r w:rsidRPr="00D75755">
        <w:t>.</w:t>
      </w:r>
    </w:p>
    <w:p w14:paraId="21C18EA2" w14:textId="77777777" w:rsidR="001F44BD" w:rsidRDefault="001F44BD" w:rsidP="001F44BD">
      <w:pPr>
        <w:spacing w:line="240" w:lineRule="auto"/>
        <w:ind w:left="0"/>
      </w:pPr>
    </w:p>
    <w:p w14:paraId="328CE8E2" w14:textId="6F090CBC" w:rsidR="00A067C4" w:rsidRDefault="004B12C6" w:rsidP="001F44BD">
      <w:pPr>
        <w:spacing w:line="240" w:lineRule="auto"/>
        <w:ind w:left="0"/>
        <w:rPr>
          <w:b/>
          <w:bCs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12DAA85" wp14:editId="44728824">
                <wp:simplePos x="0" y="0"/>
                <wp:positionH relativeFrom="margin">
                  <wp:posOffset>2114550</wp:posOffset>
                </wp:positionH>
                <wp:positionV relativeFrom="paragraph">
                  <wp:posOffset>114300</wp:posOffset>
                </wp:positionV>
                <wp:extent cx="3599815" cy="5581650"/>
                <wp:effectExtent l="0" t="0" r="635" b="0"/>
                <wp:wrapNone/>
                <wp:docPr id="1441235010" name="Rectangle 1441235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581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0B7B6" id="Rectangle 1441235010" o:spid="_x0000_s1026" alt="&quot;&quot;" style="position:absolute;margin-left:166.5pt;margin-top:9pt;width:283.45pt;height:439.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</w:p>
    <w:p w14:paraId="19899114" w14:textId="681454E0" w:rsidR="001F44BD" w:rsidRDefault="001F44BD" w:rsidP="001F44BD">
      <w:r>
        <w:rPr>
          <w:noProof/>
        </w:rPr>
        <w:drawing>
          <wp:anchor distT="0" distB="0" distL="114300" distR="114300" simplePos="0" relativeHeight="251840512" behindDoc="0" locked="0" layoutInCell="1" allowOverlap="1" wp14:anchorId="725FB186" wp14:editId="6AF1B030">
            <wp:simplePos x="0" y="0"/>
            <wp:positionH relativeFrom="column">
              <wp:posOffset>-56662</wp:posOffset>
            </wp:positionH>
            <wp:positionV relativeFrom="page">
              <wp:posOffset>794385</wp:posOffset>
            </wp:positionV>
            <wp:extent cx="1480820" cy="1480820"/>
            <wp:effectExtent l="0" t="0" r="5080" b="5080"/>
            <wp:wrapNone/>
            <wp:docPr id="7589275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75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755">
        <w:rPr>
          <w:b/>
          <w:bCs/>
        </w:rPr>
        <w:t>Enabling Good Lives</w:t>
      </w:r>
      <w:r w:rsidRPr="00D75755">
        <w:t xml:space="preserve"> is a different way of thinking about disability support. </w:t>
      </w:r>
      <w:r>
        <w:br/>
      </w:r>
    </w:p>
    <w:p w14:paraId="4D8F76E5" w14:textId="77777777" w:rsidR="001F44BD" w:rsidRDefault="001F44BD" w:rsidP="001F44BD">
      <w:r>
        <w:rPr>
          <w:noProof/>
        </w:rPr>
        <w:drawing>
          <wp:anchor distT="0" distB="0" distL="114300" distR="114300" simplePos="0" relativeHeight="251841536" behindDoc="0" locked="0" layoutInCell="1" allowOverlap="1" wp14:anchorId="2E63C28E" wp14:editId="550106AA">
            <wp:simplePos x="0" y="0"/>
            <wp:positionH relativeFrom="column">
              <wp:posOffset>-56613</wp:posOffset>
            </wp:positionH>
            <wp:positionV relativeFrom="page">
              <wp:posOffset>2911622</wp:posOffset>
            </wp:positionV>
            <wp:extent cx="1615440" cy="1617345"/>
            <wp:effectExtent l="0" t="0" r="3810" b="1905"/>
            <wp:wrapNone/>
            <wp:docPr id="205723410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410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Pr="00D75755">
        <w:t>Enabling Good Lives is about having:</w:t>
      </w:r>
    </w:p>
    <w:p w14:paraId="13D105BD" w14:textId="77777777" w:rsidR="001F44BD" w:rsidRDefault="001F44BD" w:rsidP="001F44BD">
      <w:pPr>
        <w:pStyle w:val="Listtoplevel"/>
      </w:pPr>
      <w:r w:rsidRPr="00D75755">
        <w:t>choice and control in your life</w:t>
      </w:r>
    </w:p>
    <w:p w14:paraId="54D5CF44" w14:textId="77777777" w:rsidR="001F44BD" w:rsidRDefault="001F44BD" w:rsidP="001F44BD">
      <w:pPr>
        <w:pStyle w:val="Listtoplevel"/>
      </w:pPr>
      <w:r w:rsidRPr="00D75755">
        <w:t>the support you need and want</w:t>
      </w:r>
    </w:p>
    <w:p w14:paraId="297D58F8" w14:textId="6216A67E" w:rsidR="001F44BD" w:rsidRDefault="00683569" w:rsidP="00683569">
      <w:pPr>
        <w:pStyle w:val="Listtoplevel"/>
      </w:pPr>
      <w:r w:rsidRPr="00683569">
        <w:drawing>
          <wp:anchor distT="0" distB="0" distL="114300" distR="114300" simplePos="0" relativeHeight="251952128" behindDoc="0" locked="0" layoutInCell="1" allowOverlap="1" wp14:anchorId="15EA4F0F" wp14:editId="77E338F4">
            <wp:simplePos x="0" y="0"/>
            <wp:positionH relativeFrom="margin">
              <wp:align>left</wp:align>
            </wp:positionH>
            <wp:positionV relativeFrom="paragraph">
              <wp:posOffset>308306</wp:posOffset>
            </wp:positionV>
            <wp:extent cx="1312438" cy="1431235"/>
            <wp:effectExtent l="0" t="0" r="0" b="0"/>
            <wp:wrapNone/>
            <wp:docPr id="98339668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68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38" cy="14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3569">
        <w:t xml:space="preserve"> </w:t>
      </w:r>
      <w:r w:rsidR="001F44BD" w:rsidRPr="00D75755">
        <w:t>a good life.</w:t>
      </w:r>
    </w:p>
    <w:p w14:paraId="3A01314B" w14:textId="77777777" w:rsidR="004B12C6" w:rsidRDefault="004B12C6" w:rsidP="004B12C6"/>
    <w:p w14:paraId="62757BB3" w14:textId="77777777" w:rsidR="004B12C6" w:rsidRDefault="004B12C6" w:rsidP="004B12C6"/>
    <w:p w14:paraId="1D2FB497" w14:textId="2F15694B" w:rsidR="004B12C6" w:rsidRDefault="004B12C6" w:rsidP="004B12C6">
      <w:r>
        <w:t>Enabling Good Lives is also called EGL.</w:t>
      </w:r>
    </w:p>
    <w:p w14:paraId="49142EDE" w14:textId="77777777" w:rsidR="001F44BD" w:rsidRDefault="001F44BD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C3514D1" w14:textId="0BFB3F56" w:rsidR="001F44BD" w:rsidRDefault="001F44BD" w:rsidP="001F44BD">
      <w:pPr>
        <w:pStyle w:val="Heading1"/>
      </w:pPr>
      <w:r>
        <w:lastRenderedPageBreak/>
        <w:t>Your next reassessment / review</w:t>
      </w:r>
    </w:p>
    <w:p w14:paraId="263A5C9F" w14:textId="77777777" w:rsidR="001F44BD" w:rsidRDefault="001F44BD" w:rsidP="00523427"/>
    <w:p w14:paraId="2464D754" w14:textId="1FEAFF93" w:rsidR="001F44BD" w:rsidRDefault="009E02C5" w:rsidP="00523427">
      <w:r>
        <w:rPr>
          <w:noProof/>
        </w:rPr>
        <w:drawing>
          <wp:anchor distT="0" distB="0" distL="114300" distR="114300" simplePos="0" relativeHeight="251925504" behindDoc="0" locked="0" layoutInCell="1" allowOverlap="1" wp14:anchorId="5380FF14" wp14:editId="00ADB0D0">
            <wp:simplePos x="0" y="0"/>
            <wp:positionH relativeFrom="column">
              <wp:posOffset>-56662</wp:posOffset>
            </wp:positionH>
            <wp:positionV relativeFrom="page">
              <wp:posOffset>2355850</wp:posOffset>
            </wp:positionV>
            <wp:extent cx="1806575" cy="1478915"/>
            <wp:effectExtent l="0" t="0" r="0" b="0"/>
            <wp:wrapNone/>
            <wp:docPr id="59315979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5979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8AE5E" w14:textId="79CBF10A" w:rsidR="001F44BD" w:rsidRDefault="00F92ABA" w:rsidP="00523427">
      <w:r>
        <w:t>The same way of doing assessments is now used by all:</w:t>
      </w:r>
    </w:p>
    <w:p w14:paraId="77C53978" w14:textId="606FCDAB" w:rsidR="00F92ABA" w:rsidRDefault="00F92ABA" w:rsidP="00F92ABA">
      <w:pPr>
        <w:pStyle w:val="Listtoplevel"/>
      </w:pPr>
      <w:r>
        <w:t>NASCs</w:t>
      </w:r>
    </w:p>
    <w:p w14:paraId="63599801" w14:textId="7CCC9886" w:rsidR="00F92ABA" w:rsidRDefault="00F92ABA" w:rsidP="00F92ABA">
      <w:pPr>
        <w:pStyle w:val="Listtoplevel"/>
      </w:pPr>
      <w:r>
        <w:t>EGL sites.</w:t>
      </w:r>
    </w:p>
    <w:p w14:paraId="4F70D293" w14:textId="77777777" w:rsidR="00F92ABA" w:rsidRDefault="00F92ABA" w:rsidP="00523427"/>
    <w:p w14:paraId="7B5F6B5C" w14:textId="660783B6" w:rsidR="00F92ABA" w:rsidRDefault="009E02C5" w:rsidP="00523427">
      <w:r>
        <w:rPr>
          <w:noProof/>
        </w:rPr>
        <w:drawing>
          <wp:anchor distT="0" distB="0" distL="114300" distR="114300" simplePos="0" relativeHeight="251927552" behindDoc="0" locked="0" layoutInCell="1" allowOverlap="1" wp14:anchorId="4954DA9F" wp14:editId="2264BC4F">
            <wp:simplePos x="0" y="0"/>
            <wp:positionH relativeFrom="margin">
              <wp:posOffset>0</wp:posOffset>
            </wp:positionH>
            <wp:positionV relativeFrom="page">
              <wp:posOffset>4852133</wp:posOffset>
            </wp:positionV>
            <wp:extent cx="1530477" cy="1289050"/>
            <wp:effectExtent l="0" t="0" r="0" b="6350"/>
            <wp:wrapNone/>
            <wp:docPr id="18148913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5A78" w14:textId="722AB53A" w:rsidR="00F92ABA" w:rsidRDefault="00F92ABA" w:rsidP="00523427">
      <w:r>
        <w:t>They also all use the same way of choosing how much funding each person gets.</w:t>
      </w:r>
    </w:p>
    <w:p w14:paraId="5EC9CBCC" w14:textId="77777777" w:rsidR="00F92ABA" w:rsidRDefault="00F92ABA" w:rsidP="00523427"/>
    <w:p w14:paraId="4BD75388" w14:textId="2144F6A3" w:rsidR="00F92ABA" w:rsidRDefault="009E02C5" w:rsidP="00523427">
      <w:r>
        <w:rPr>
          <w:noProof/>
        </w:rPr>
        <w:drawing>
          <wp:anchor distT="0" distB="0" distL="114300" distR="114300" simplePos="0" relativeHeight="251928576" behindDoc="0" locked="0" layoutInCell="1" allowOverlap="1" wp14:anchorId="3E390CB0" wp14:editId="332A617F">
            <wp:simplePos x="0" y="0"/>
            <wp:positionH relativeFrom="column">
              <wp:posOffset>0</wp:posOffset>
            </wp:positionH>
            <wp:positionV relativeFrom="page">
              <wp:posOffset>6474576</wp:posOffset>
            </wp:positionV>
            <wp:extent cx="1506855" cy="1324610"/>
            <wp:effectExtent l="0" t="0" r="0" b="8890"/>
            <wp:wrapNone/>
            <wp:docPr id="150368486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8486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4970C" w14:textId="0F17DB4E" w:rsidR="00F92ABA" w:rsidRDefault="00F92ABA" w:rsidP="00523427">
      <w:r>
        <w:t>This means everyone gets:</w:t>
      </w:r>
    </w:p>
    <w:p w14:paraId="54DD6C98" w14:textId="0E2C380E" w:rsidR="00F92ABA" w:rsidRDefault="00F92ABA" w:rsidP="00F92ABA">
      <w:pPr>
        <w:pStyle w:val="Listtoplevel"/>
      </w:pPr>
      <w:r>
        <w:t>a better experience with DSS</w:t>
      </w:r>
    </w:p>
    <w:p w14:paraId="2E33ECFF" w14:textId="5E6F38FC" w:rsidR="00F92ABA" w:rsidRDefault="009E02C5" w:rsidP="00F92ABA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699FCD26" wp14:editId="74212EF1">
            <wp:simplePos x="0" y="0"/>
            <wp:positionH relativeFrom="column">
              <wp:posOffset>180802</wp:posOffset>
            </wp:positionH>
            <wp:positionV relativeFrom="paragraph">
              <wp:posOffset>158577</wp:posOffset>
            </wp:positionV>
            <wp:extent cx="1255395" cy="1701800"/>
            <wp:effectExtent l="0" t="0" r="0" b="0"/>
            <wp:wrapNone/>
            <wp:docPr id="196765727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727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ABA">
        <w:t>better access to funding</w:t>
      </w:r>
    </w:p>
    <w:p w14:paraId="47FC04EE" w14:textId="0375EF6F" w:rsidR="00F92ABA" w:rsidRDefault="00F92ABA" w:rsidP="00F92ABA">
      <w:pPr>
        <w:pStyle w:val="Listtoplevel"/>
      </w:pPr>
      <w:r>
        <w:t>funding that is easy to understand.</w:t>
      </w:r>
    </w:p>
    <w:p w14:paraId="37647B25" w14:textId="235358D7" w:rsidR="00F92ABA" w:rsidRDefault="00F92ABA" w:rsidP="00F92ABA">
      <w:pPr>
        <w:pStyle w:val="Heading1"/>
      </w:pPr>
      <w:r>
        <w:lastRenderedPageBreak/>
        <w:t>More information</w:t>
      </w:r>
    </w:p>
    <w:p w14:paraId="4562BEDF" w14:textId="77777777" w:rsidR="00F92ABA" w:rsidRDefault="00F92ABA" w:rsidP="00F92ABA"/>
    <w:p w14:paraId="30B7BEAE" w14:textId="663F9E2B" w:rsidR="00F92ABA" w:rsidRDefault="009E02C5" w:rsidP="00F92ABA">
      <w:r>
        <w:rPr>
          <w:noProof/>
        </w:rPr>
        <w:drawing>
          <wp:anchor distT="0" distB="0" distL="114300" distR="114300" simplePos="0" relativeHeight="251931648" behindDoc="0" locked="0" layoutInCell="1" allowOverlap="1" wp14:anchorId="0B93DB7B" wp14:editId="2A560041">
            <wp:simplePos x="0" y="0"/>
            <wp:positionH relativeFrom="column">
              <wp:posOffset>84016</wp:posOffset>
            </wp:positionH>
            <wp:positionV relativeFrom="page">
              <wp:posOffset>2046263</wp:posOffset>
            </wp:positionV>
            <wp:extent cx="1265555" cy="1265555"/>
            <wp:effectExtent l="0" t="0" r="0" b="0"/>
            <wp:wrapNone/>
            <wp:docPr id="82117130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71306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09539" w14:textId="1E4C0A9B" w:rsidR="00F92ABA" w:rsidRDefault="00F92ABA" w:rsidP="00F92ABA">
      <w:r>
        <w:t>You can find more information about flexible funding after 1 April 2026 on our website at:</w:t>
      </w:r>
    </w:p>
    <w:p w14:paraId="01D97A08" w14:textId="466BEF81" w:rsidR="00F92ABA" w:rsidRPr="00F92ABA" w:rsidRDefault="00F92ABA" w:rsidP="00F92ABA">
      <w:pPr>
        <w:ind w:left="1701"/>
        <w:rPr>
          <w:b/>
          <w:bCs/>
          <w:szCs w:val="32"/>
        </w:rPr>
      </w:pPr>
      <w:r>
        <w:rPr>
          <w:b/>
          <w:bCs/>
          <w:szCs w:val="32"/>
        </w:rPr>
        <w:br/>
      </w:r>
      <w:hyperlink r:id="rId95" w:history="1">
        <w:r w:rsidRPr="00F92ABA">
          <w:rPr>
            <w:rStyle w:val="Hyperlink"/>
            <w:b/>
            <w:bCs/>
            <w:color w:val="auto"/>
            <w:szCs w:val="32"/>
            <w:u w:val="none"/>
          </w:rPr>
          <w:t>www.disabilitysupport.govt.nz/flexible-funding</w:t>
        </w:r>
      </w:hyperlink>
    </w:p>
    <w:p w14:paraId="087AD524" w14:textId="170C4AC2" w:rsidR="00F92ABA" w:rsidRDefault="00F92ABA" w:rsidP="00F92ABA"/>
    <w:p w14:paraId="63D4644C" w14:textId="4D9CC087" w:rsidR="00F92ABA" w:rsidRPr="00F92ABA" w:rsidRDefault="008C71A1" w:rsidP="00F92ABA">
      <w:r>
        <w:rPr>
          <w:noProof/>
        </w:rPr>
        <w:drawing>
          <wp:anchor distT="0" distB="0" distL="114300" distR="114300" simplePos="0" relativeHeight="251932672" behindDoc="0" locked="0" layoutInCell="1" allowOverlap="1" wp14:anchorId="65A73975" wp14:editId="5611DEBC">
            <wp:simplePos x="0" y="0"/>
            <wp:positionH relativeFrom="column">
              <wp:posOffset>216015</wp:posOffset>
            </wp:positionH>
            <wp:positionV relativeFrom="page">
              <wp:posOffset>4467976</wp:posOffset>
            </wp:positionV>
            <wp:extent cx="1271905" cy="1630045"/>
            <wp:effectExtent l="0" t="0" r="4445" b="8255"/>
            <wp:wrapNone/>
            <wp:docPr id="200711885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1885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ABA">
        <w:br/>
        <w:t xml:space="preserve">This website is </w:t>
      </w:r>
      <w:r w:rsidR="00F92ABA" w:rsidRPr="00F92ABA">
        <w:rPr>
          <w:b/>
          <w:bCs/>
        </w:rPr>
        <w:t>not</w:t>
      </w:r>
      <w:r w:rsidR="00F92ABA">
        <w:t xml:space="preserve"> in Easy Read.</w:t>
      </w:r>
    </w:p>
    <w:p w14:paraId="78CD08C4" w14:textId="77777777" w:rsidR="00D75755" w:rsidRDefault="00D7575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99186DA" w14:textId="77777777" w:rsidR="00D75755" w:rsidRPr="00666CFD" w:rsidRDefault="00D75755" w:rsidP="00D75755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90336" behindDoc="0" locked="0" layoutInCell="1" allowOverlap="1" wp14:anchorId="3CE06170" wp14:editId="15041F9A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2DDC8E2A" wp14:editId="0D20AB7F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FC9D3AC" wp14:editId="75D09FDB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AA36" id="Rectangle: Rounded Corners 24" o:spid="_x0000_s1026" alt="&quot;&quot;" style="position:absolute;margin-left:-27pt;margin-top:-21pt;width:490.9pt;height:660.7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EEF4756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C90AEE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046D375E" wp14:editId="6E4FB6A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5925C6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12EE55D8" wp14:editId="5F91900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09AB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F52DECF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1360" behindDoc="0" locked="0" layoutInCell="1" allowOverlap="1" wp14:anchorId="665A1235" wp14:editId="5A3D1EBA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5E13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F37E58D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E4C94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5462ED21" wp14:editId="612EBEC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7CBB5B" w14:textId="77777777" w:rsidR="00D75755" w:rsidRPr="00316DBA" w:rsidRDefault="00D75755" w:rsidP="00D75755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42C79FD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95456" behindDoc="1" locked="0" layoutInCell="1" allowOverlap="1" wp14:anchorId="318FF484" wp14:editId="031F41DF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9508FEB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DD5E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1F3ED37" w14:textId="77777777" w:rsidR="00D75755" w:rsidRPr="00316DBA" w:rsidRDefault="00D75755" w:rsidP="00D75755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5E018D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99552" behindDoc="0" locked="0" layoutInCell="1" allowOverlap="1" wp14:anchorId="0BFC4413" wp14:editId="3727CE4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125E359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97504" behindDoc="0" locked="0" layoutInCell="1" allowOverlap="1" wp14:anchorId="24190088" wp14:editId="5959F66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8EBE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F63FED2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A337210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ABBD5D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8C3B55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2C392EDC" wp14:editId="6B4E5535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BCCD53E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1D8032" w14:textId="77777777" w:rsidR="00D75755" w:rsidRPr="004A7F1E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2CBBB61" w14:textId="77777777" w:rsidR="00D75755" w:rsidRDefault="00D75755" w:rsidP="00D75755">
      <w:pPr>
        <w:ind w:left="0"/>
      </w:pPr>
    </w:p>
    <w:p w14:paraId="32AD2C7B" w14:textId="4939CD9B" w:rsidR="00884C58" w:rsidRPr="00884C58" w:rsidRDefault="00884C58" w:rsidP="00D75755">
      <w:pPr>
        <w:tabs>
          <w:tab w:val="left" w:pos="142"/>
        </w:tabs>
        <w:spacing w:after="120"/>
        <w:ind w:left="2835"/>
      </w:pPr>
    </w:p>
    <w:sectPr w:rsidR="00884C58" w:rsidRPr="00884C58" w:rsidSect="008964FD">
      <w:footerReference w:type="even" r:id="rId107"/>
      <w:footerReference w:type="default" r:id="rId10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41165" w14:textId="77777777" w:rsidR="00D83D5E" w:rsidRDefault="00D83D5E">
      <w:pPr>
        <w:spacing w:line="240" w:lineRule="auto"/>
      </w:pPr>
      <w:r>
        <w:separator/>
      </w:r>
    </w:p>
  </w:endnote>
  <w:endnote w:type="continuationSeparator" w:id="0">
    <w:p w14:paraId="3ACF06B2" w14:textId="77777777" w:rsidR="00D83D5E" w:rsidRDefault="00D83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2FF5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A536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896D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58F91B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44425" w14:textId="77777777" w:rsidR="00D83D5E" w:rsidRDefault="00D83D5E">
      <w:pPr>
        <w:spacing w:line="240" w:lineRule="auto"/>
      </w:pPr>
      <w:r>
        <w:separator/>
      </w:r>
    </w:p>
  </w:footnote>
  <w:footnote w:type="continuationSeparator" w:id="0">
    <w:p w14:paraId="53698958" w14:textId="77777777" w:rsidR="00D83D5E" w:rsidRDefault="00D83D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54DBA"/>
    <w:rsid w:val="000013CC"/>
    <w:rsid w:val="00002417"/>
    <w:rsid w:val="00005DB6"/>
    <w:rsid w:val="000064D2"/>
    <w:rsid w:val="000227B4"/>
    <w:rsid w:val="0002773F"/>
    <w:rsid w:val="0003092A"/>
    <w:rsid w:val="0004557B"/>
    <w:rsid w:val="00071D69"/>
    <w:rsid w:val="000809C0"/>
    <w:rsid w:val="00085E05"/>
    <w:rsid w:val="0009079F"/>
    <w:rsid w:val="00090942"/>
    <w:rsid w:val="000A15F1"/>
    <w:rsid w:val="000A3C46"/>
    <w:rsid w:val="000B7407"/>
    <w:rsid w:val="000D2B45"/>
    <w:rsid w:val="00104F7F"/>
    <w:rsid w:val="00122416"/>
    <w:rsid w:val="00124EA8"/>
    <w:rsid w:val="001754F4"/>
    <w:rsid w:val="00183267"/>
    <w:rsid w:val="001A70CE"/>
    <w:rsid w:val="001B4DD5"/>
    <w:rsid w:val="001D223E"/>
    <w:rsid w:val="001E3429"/>
    <w:rsid w:val="001F2567"/>
    <w:rsid w:val="001F44BD"/>
    <w:rsid w:val="00201791"/>
    <w:rsid w:val="00226C0D"/>
    <w:rsid w:val="00226F54"/>
    <w:rsid w:val="0025472F"/>
    <w:rsid w:val="00257D60"/>
    <w:rsid w:val="002619CE"/>
    <w:rsid w:val="00261BF8"/>
    <w:rsid w:val="00266B9F"/>
    <w:rsid w:val="0027674D"/>
    <w:rsid w:val="00284D0D"/>
    <w:rsid w:val="002B4EEF"/>
    <w:rsid w:val="002E053E"/>
    <w:rsid w:val="002E1534"/>
    <w:rsid w:val="00315307"/>
    <w:rsid w:val="00316DBA"/>
    <w:rsid w:val="00323EB3"/>
    <w:rsid w:val="00334A37"/>
    <w:rsid w:val="00347706"/>
    <w:rsid w:val="003631C1"/>
    <w:rsid w:val="00371C85"/>
    <w:rsid w:val="003753B7"/>
    <w:rsid w:val="003831EB"/>
    <w:rsid w:val="00384C9E"/>
    <w:rsid w:val="003911C9"/>
    <w:rsid w:val="003C2ECA"/>
    <w:rsid w:val="003D631D"/>
    <w:rsid w:val="003E0F78"/>
    <w:rsid w:val="003F07F7"/>
    <w:rsid w:val="003F5628"/>
    <w:rsid w:val="004002D2"/>
    <w:rsid w:val="004157FD"/>
    <w:rsid w:val="00426BE4"/>
    <w:rsid w:val="00427343"/>
    <w:rsid w:val="0044456C"/>
    <w:rsid w:val="004535B5"/>
    <w:rsid w:val="0045398C"/>
    <w:rsid w:val="004567B0"/>
    <w:rsid w:val="0046502B"/>
    <w:rsid w:val="004B12C6"/>
    <w:rsid w:val="004D1DED"/>
    <w:rsid w:val="004E308F"/>
    <w:rsid w:val="004F56C0"/>
    <w:rsid w:val="00503AD5"/>
    <w:rsid w:val="00507E1E"/>
    <w:rsid w:val="00510007"/>
    <w:rsid w:val="0051122B"/>
    <w:rsid w:val="00522E5E"/>
    <w:rsid w:val="00523427"/>
    <w:rsid w:val="005557EC"/>
    <w:rsid w:val="00565DAF"/>
    <w:rsid w:val="00570380"/>
    <w:rsid w:val="00577D24"/>
    <w:rsid w:val="005921AD"/>
    <w:rsid w:val="005962B5"/>
    <w:rsid w:val="005B6738"/>
    <w:rsid w:val="005C4F02"/>
    <w:rsid w:val="005E17F9"/>
    <w:rsid w:val="005F4FFB"/>
    <w:rsid w:val="0060011B"/>
    <w:rsid w:val="00621884"/>
    <w:rsid w:val="00637757"/>
    <w:rsid w:val="0064667B"/>
    <w:rsid w:val="00654DBA"/>
    <w:rsid w:val="006552DF"/>
    <w:rsid w:val="006719EC"/>
    <w:rsid w:val="00683296"/>
    <w:rsid w:val="00683569"/>
    <w:rsid w:val="006A13AC"/>
    <w:rsid w:val="006A1D81"/>
    <w:rsid w:val="006B1A34"/>
    <w:rsid w:val="006B45FC"/>
    <w:rsid w:val="006C5C26"/>
    <w:rsid w:val="006D12ED"/>
    <w:rsid w:val="006E050D"/>
    <w:rsid w:val="006E6175"/>
    <w:rsid w:val="007012DC"/>
    <w:rsid w:val="00705CA3"/>
    <w:rsid w:val="007163DD"/>
    <w:rsid w:val="00734C63"/>
    <w:rsid w:val="00736E4E"/>
    <w:rsid w:val="00742228"/>
    <w:rsid w:val="00760DC8"/>
    <w:rsid w:val="007829EC"/>
    <w:rsid w:val="00785789"/>
    <w:rsid w:val="00785F1A"/>
    <w:rsid w:val="0079030F"/>
    <w:rsid w:val="007A0853"/>
    <w:rsid w:val="007B05F3"/>
    <w:rsid w:val="007B5236"/>
    <w:rsid w:val="007C7764"/>
    <w:rsid w:val="007E7233"/>
    <w:rsid w:val="007F077A"/>
    <w:rsid w:val="0083248A"/>
    <w:rsid w:val="00840E1C"/>
    <w:rsid w:val="00843C3B"/>
    <w:rsid w:val="00843DAC"/>
    <w:rsid w:val="008506E5"/>
    <w:rsid w:val="00863D53"/>
    <w:rsid w:val="008848CB"/>
    <w:rsid w:val="00884C58"/>
    <w:rsid w:val="008879E6"/>
    <w:rsid w:val="00887F23"/>
    <w:rsid w:val="008964FD"/>
    <w:rsid w:val="008C71A1"/>
    <w:rsid w:val="008D437D"/>
    <w:rsid w:val="009411B0"/>
    <w:rsid w:val="0094516C"/>
    <w:rsid w:val="00951876"/>
    <w:rsid w:val="00974E0B"/>
    <w:rsid w:val="0098180B"/>
    <w:rsid w:val="009876BF"/>
    <w:rsid w:val="009914A2"/>
    <w:rsid w:val="009E02C5"/>
    <w:rsid w:val="009E16D4"/>
    <w:rsid w:val="009E178F"/>
    <w:rsid w:val="009E6407"/>
    <w:rsid w:val="009E6A0E"/>
    <w:rsid w:val="009F0FE8"/>
    <w:rsid w:val="009F5227"/>
    <w:rsid w:val="00A00096"/>
    <w:rsid w:val="00A067C4"/>
    <w:rsid w:val="00A10183"/>
    <w:rsid w:val="00A12915"/>
    <w:rsid w:val="00A1608E"/>
    <w:rsid w:val="00A16CD6"/>
    <w:rsid w:val="00A2743A"/>
    <w:rsid w:val="00A45CED"/>
    <w:rsid w:val="00A56B33"/>
    <w:rsid w:val="00A63A75"/>
    <w:rsid w:val="00A67570"/>
    <w:rsid w:val="00A72F90"/>
    <w:rsid w:val="00A74EB9"/>
    <w:rsid w:val="00A967E4"/>
    <w:rsid w:val="00AA29E8"/>
    <w:rsid w:val="00AC158B"/>
    <w:rsid w:val="00AC1B5E"/>
    <w:rsid w:val="00B3685C"/>
    <w:rsid w:val="00B50B0B"/>
    <w:rsid w:val="00B50B9E"/>
    <w:rsid w:val="00B56660"/>
    <w:rsid w:val="00B77621"/>
    <w:rsid w:val="00B81A2E"/>
    <w:rsid w:val="00B83387"/>
    <w:rsid w:val="00BA7001"/>
    <w:rsid w:val="00BB7148"/>
    <w:rsid w:val="00BC7E04"/>
    <w:rsid w:val="00BD34B6"/>
    <w:rsid w:val="00BE07AD"/>
    <w:rsid w:val="00BE3BE1"/>
    <w:rsid w:val="00BF5DDC"/>
    <w:rsid w:val="00C200AE"/>
    <w:rsid w:val="00C214FE"/>
    <w:rsid w:val="00C25D42"/>
    <w:rsid w:val="00C778A1"/>
    <w:rsid w:val="00C80B7E"/>
    <w:rsid w:val="00CC747F"/>
    <w:rsid w:val="00CF4CBD"/>
    <w:rsid w:val="00D652D9"/>
    <w:rsid w:val="00D67451"/>
    <w:rsid w:val="00D75755"/>
    <w:rsid w:val="00D83D5E"/>
    <w:rsid w:val="00D852B6"/>
    <w:rsid w:val="00D879E5"/>
    <w:rsid w:val="00D94329"/>
    <w:rsid w:val="00D95D45"/>
    <w:rsid w:val="00DA6AFE"/>
    <w:rsid w:val="00DC5D2A"/>
    <w:rsid w:val="00DF2E18"/>
    <w:rsid w:val="00DF4D11"/>
    <w:rsid w:val="00E00140"/>
    <w:rsid w:val="00E02C06"/>
    <w:rsid w:val="00E17BF8"/>
    <w:rsid w:val="00E20254"/>
    <w:rsid w:val="00E25B1B"/>
    <w:rsid w:val="00E25EA4"/>
    <w:rsid w:val="00E278BF"/>
    <w:rsid w:val="00E301CA"/>
    <w:rsid w:val="00E30CC2"/>
    <w:rsid w:val="00E422EA"/>
    <w:rsid w:val="00E56A37"/>
    <w:rsid w:val="00E64169"/>
    <w:rsid w:val="00E70E61"/>
    <w:rsid w:val="00E74A6F"/>
    <w:rsid w:val="00E757C5"/>
    <w:rsid w:val="00EA567F"/>
    <w:rsid w:val="00EA66E7"/>
    <w:rsid w:val="00EC5F32"/>
    <w:rsid w:val="00EE03C8"/>
    <w:rsid w:val="00EF4A04"/>
    <w:rsid w:val="00F20BCC"/>
    <w:rsid w:val="00F27BD6"/>
    <w:rsid w:val="00F32DCE"/>
    <w:rsid w:val="00F47296"/>
    <w:rsid w:val="00F5308A"/>
    <w:rsid w:val="00F87859"/>
    <w:rsid w:val="00F92ABA"/>
    <w:rsid w:val="00FC1BD7"/>
    <w:rsid w:val="00FC2519"/>
    <w:rsid w:val="00FC63B6"/>
    <w:rsid w:val="00F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A0A028"/>
  <w14:defaultImageDpi w14:val="330"/>
  <w15:chartTrackingRefBased/>
  <w15:docId w15:val="{466C85AB-75DD-49EB-8E8C-ECD9BCE4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64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64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92A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E1534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7.png"/><Relationship Id="rId107" Type="http://schemas.openxmlformats.org/officeDocument/2006/relationships/footer" Target="footer1.xml"/><Relationship Id="rId11" Type="http://schemas.openxmlformats.org/officeDocument/2006/relationships/image" Target="media/image2.jpeg"/><Relationship Id="rId32" Type="http://schemas.openxmlformats.org/officeDocument/2006/relationships/image" Target="media/image19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5.png"/><Relationship Id="rId102" Type="http://schemas.openxmlformats.org/officeDocument/2006/relationships/image" Target="media/image86.png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hyperlink" Target="http://www.disabilitysupport.govt.nz/flexible-fundin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6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8.png"/><Relationship Id="rId103" Type="http://schemas.openxmlformats.org/officeDocument/2006/relationships/image" Target="media/image87.jpeg"/><Relationship Id="rId108" Type="http://schemas.openxmlformats.org/officeDocument/2006/relationships/footer" Target="footer2.xml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6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30.jpe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6" Type="http://schemas.openxmlformats.org/officeDocument/2006/relationships/image" Target="media/image90.pn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60.jpeg"/><Relationship Id="rId78" Type="http://schemas.openxmlformats.org/officeDocument/2006/relationships/image" Target="media/image640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7.jpeg"/><Relationship Id="rId109" Type="http://schemas.openxmlformats.org/officeDocument/2006/relationships/fontTable" Target="fontTable.xml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1.jpeg"/><Relationship Id="rId104" Type="http://schemas.openxmlformats.org/officeDocument/2006/relationships/image" Target="media/image88.png"/><Relationship Id="rId7" Type="http://schemas.openxmlformats.org/officeDocument/2006/relationships/webSettings" Target="webSettings.xml"/><Relationship Id="rId71" Type="http://schemas.openxmlformats.org/officeDocument/2006/relationships/image" Target="media/image58.jpe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0.png"/><Relationship Id="rId24" Type="http://schemas.openxmlformats.org/officeDocument/2006/relationships/image" Target="media/image13.pn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theme" Target="theme/theme1.xml"/><Relationship Id="rId61" Type="http://schemas.openxmlformats.org/officeDocument/2006/relationships/image" Target="media/image47.png"/><Relationship Id="rId82" Type="http://schemas.openxmlformats.org/officeDocument/2006/relationships/hyperlink" Target="http://www.disabilitysupport.govt.nz/tiers-infosheets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3.jpeg"/><Relationship Id="rId77" Type="http://schemas.openxmlformats.org/officeDocument/2006/relationships/image" Target="media/image64.png"/><Relationship Id="rId100" Type="http://schemas.openxmlformats.org/officeDocument/2006/relationships/image" Target="media/image84.png"/><Relationship Id="rId105" Type="http://schemas.openxmlformats.org/officeDocument/2006/relationships/image" Target="media/image89.jpe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image" Target="media/image82.jpe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image" Target="media/image68.png"/><Relationship Id="rId88" Type="http://schemas.openxmlformats.org/officeDocument/2006/relationships/image" Target="media/image7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61e5f163c7871d3a15058ce79bb6f48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ab78f61d5f4aa186691181ccf8b29c75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36BCC-1B41-4175-91BB-EA6A4569FB36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2.xml><?xml version="1.0" encoding="utf-8"?>
<ds:datastoreItem xmlns:ds="http://schemas.openxmlformats.org/officeDocument/2006/customXml" ds:itemID="{E4243361-0F30-423A-B0E8-7DE377C8B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EB2089-0AEA-4371-B1C3-1E9CBCFA74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2</TotalTime>
  <Pages>19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2026-05-20T03:55:00Z</dcterms:created>
  <dcterms:modified xsi:type="dcterms:W3CDTF">2026-05-20T03:55:00Z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