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B8E10" w14:textId="0E3D9B4F" w:rsidR="00F87859" w:rsidRDefault="00C523D2" w:rsidP="00F87859">
      <w:pPr>
        <w:rPr>
          <w:rFonts w:cs="Arial"/>
          <w:szCs w:val="32"/>
        </w:rPr>
      </w:pPr>
      <w:r w:rsidRPr="00012698">
        <w:rPr>
          <w:rFonts w:cs="Arial"/>
          <w:noProof/>
          <w:szCs w:val="32"/>
          <w:lang w:val="en-NZ"/>
        </w:rPr>
        <w:drawing>
          <wp:anchor distT="0" distB="0" distL="114300" distR="114300" simplePos="0" relativeHeight="251936768" behindDoc="0" locked="0" layoutInCell="1" allowOverlap="1" wp14:anchorId="76E8E3A8" wp14:editId="2159B4F1">
            <wp:simplePos x="0" y="0"/>
            <wp:positionH relativeFrom="margin">
              <wp:posOffset>-182668</wp:posOffset>
            </wp:positionH>
            <wp:positionV relativeFrom="paragraph">
              <wp:posOffset>-283780</wp:posOffset>
            </wp:positionV>
            <wp:extent cx="3472543" cy="1206966"/>
            <wp:effectExtent l="0" t="0" r="0" b="0"/>
            <wp:wrapNone/>
            <wp:docPr id="142374521" name="Picture 6" descr="A black and white logo of the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4521" name="Picture 6" descr="A black and white logo of the Ministry of Social Develo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6" t="3436" r="1858" b="-3436"/>
                    <a:stretch/>
                  </pic:blipFill>
                  <pic:spPr bwMode="auto">
                    <a:xfrm>
                      <a:off x="0" y="0"/>
                      <a:ext cx="3472543" cy="120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4827586A" wp14:editId="08065A3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E265" w14:textId="38A809B1" w:rsidR="00F87859" w:rsidRDefault="00F87859" w:rsidP="00F87859">
      <w:pPr>
        <w:rPr>
          <w:rFonts w:cs="Arial"/>
          <w:szCs w:val="32"/>
        </w:rPr>
      </w:pPr>
    </w:p>
    <w:p w14:paraId="443AE35B" w14:textId="21889AF4" w:rsidR="00F87859" w:rsidRDefault="00C523D2" w:rsidP="00F87859">
      <w:pPr>
        <w:spacing w:after="240"/>
        <w:jc w:val="center"/>
        <w:rPr>
          <w:rFonts w:cs="Arial"/>
          <w:szCs w:val="32"/>
        </w:rPr>
      </w:pPr>
      <w:r w:rsidRPr="00012698">
        <w:rPr>
          <w:rFonts w:cs="Arial"/>
          <w:noProof/>
          <w:szCs w:val="32"/>
          <w:lang w:val="en-NZ"/>
        </w:rPr>
        <w:drawing>
          <wp:anchor distT="0" distB="0" distL="114300" distR="114300" simplePos="0" relativeHeight="251935744" behindDoc="0" locked="0" layoutInCell="1" allowOverlap="1" wp14:anchorId="1787F80B" wp14:editId="75E30592">
            <wp:simplePos x="0" y="0"/>
            <wp:positionH relativeFrom="margin">
              <wp:posOffset>-78528</wp:posOffset>
            </wp:positionH>
            <wp:positionV relativeFrom="paragraph">
              <wp:posOffset>133415</wp:posOffset>
            </wp:positionV>
            <wp:extent cx="3178175" cy="1172210"/>
            <wp:effectExtent l="0" t="0" r="3175" b="8890"/>
            <wp:wrapNone/>
            <wp:docPr id="203291157" name="Picture 6" descr="A logo in green text that reads Disability Support Servic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1157" name="Picture 6" descr="A logo in green text that reads Disability Support Services 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23"/>
                    <a:stretch/>
                  </pic:blipFill>
                  <pic:spPr bwMode="auto">
                    <a:xfrm>
                      <a:off x="0" y="0"/>
                      <a:ext cx="317817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2230E969" w14:textId="77777777" w:rsidR="00F87859" w:rsidRDefault="00F87859" w:rsidP="00F87859">
      <w:pPr>
        <w:rPr>
          <w:rFonts w:cs="Arial"/>
          <w:szCs w:val="32"/>
        </w:rPr>
      </w:pPr>
    </w:p>
    <w:p w14:paraId="49772255" w14:textId="77777777" w:rsidR="00F87859" w:rsidRDefault="00F87859" w:rsidP="00F87859">
      <w:pPr>
        <w:rPr>
          <w:rFonts w:cs="Arial"/>
          <w:szCs w:val="32"/>
        </w:rPr>
      </w:pPr>
    </w:p>
    <w:p w14:paraId="7A6CF1C4" w14:textId="77777777" w:rsidR="00F87859" w:rsidRPr="0001383F" w:rsidRDefault="00F87859" w:rsidP="007E7233">
      <w:pPr>
        <w:ind w:left="0"/>
        <w:rPr>
          <w:rFonts w:cs="Arial"/>
          <w:b/>
          <w:sz w:val="40"/>
          <w:szCs w:val="40"/>
        </w:rPr>
      </w:pPr>
    </w:p>
    <w:p w14:paraId="7A6FAD5F" w14:textId="77777777" w:rsidR="00B141AF" w:rsidRDefault="00A723D8" w:rsidP="00F87859">
      <w:pPr>
        <w:pStyle w:val="Title"/>
      </w:pPr>
      <w:r>
        <w:t xml:space="preserve">Factsheet – </w:t>
      </w:r>
    </w:p>
    <w:p w14:paraId="278AB193" w14:textId="1AB38B67" w:rsidR="00B141AF" w:rsidRDefault="00A723D8" w:rsidP="00F87859">
      <w:pPr>
        <w:pStyle w:val="Title"/>
      </w:pPr>
      <w:r>
        <w:t xml:space="preserve">Community Group Home </w:t>
      </w:r>
    </w:p>
    <w:p w14:paraId="4083D2B5" w14:textId="4A9A5A4F" w:rsidR="00887F23" w:rsidRDefault="00A723D8" w:rsidP="00F87859">
      <w:pPr>
        <w:pStyle w:val="Title"/>
      </w:pPr>
      <w:r>
        <w:t xml:space="preserve">Pricing Model </w:t>
      </w:r>
    </w:p>
    <w:p w14:paraId="0C321209" w14:textId="7AF7F07A" w:rsidR="00887F23" w:rsidRDefault="00990833" w:rsidP="00F87859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57B604D5" wp14:editId="77B229E3">
                <wp:simplePos x="0" y="0"/>
                <wp:positionH relativeFrom="column">
                  <wp:posOffset>1005840</wp:posOffset>
                </wp:positionH>
                <wp:positionV relativeFrom="paragraph">
                  <wp:posOffset>74930</wp:posOffset>
                </wp:positionV>
                <wp:extent cx="3625850" cy="3625850"/>
                <wp:effectExtent l="0" t="0" r="0" b="0"/>
                <wp:wrapNone/>
                <wp:docPr id="74280683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0" cy="3625850"/>
                          <a:chOff x="0" y="0"/>
                          <a:chExt cx="3625850" cy="3625850"/>
                        </a:xfrm>
                      </wpg:grpSpPr>
                      <pic:pic xmlns:pic="http://schemas.openxmlformats.org/drawingml/2006/picture">
                        <pic:nvPicPr>
                          <pic:cNvPr id="1205366887" name="Picture 1" descr="A person and person standing next to a white 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0" cy="362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762956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440" y="51816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B2BC5" id="Group 1" o:spid="_x0000_s1026" style="position:absolute;margin-left:79.2pt;margin-top:5.9pt;width:285.5pt;height:285.5pt;z-index:251956224" coordsize="36258,36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erson and person standing next to a white board&#10;&#10;Description automatically generated" style="position:absolute;width:36258;height:36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">
                  <v:imagedata r:id="rId12" o:title="A person and person standing next to a white board&#10;&#10;Description automatically generated"/>
                </v:shape>
                <v:shape id="Picture 10" o:spid="_x0000_s1028" type="#_x0000_t75" alt="&quot;&quot;" style="position:absolute;left:16154;top:5181;width:8509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">
                  <v:imagedata r:id="rId13" o:title=""/>
                </v:shape>
              </v:group>
            </w:pict>
          </mc:Fallback>
        </mc:AlternateContent>
      </w:r>
    </w:p>
    <w:p w14:paraId="77EAA414" w14:textId="69A2F272" w:rsidR="00887F23" w:rsidRDefault="00887F23" w:rsidP="00F87859">
      <w:pPr>
        <w:pStyle w:val="Title"/>
      </w:pPr>
    </w:p>
    <w:p w14:paraId="7FA59809" w14:textId="1D86AF8C" w:rsidR="00887F23" w:rsidRDefault="00887F23" w:rsidP="00F87859">
      <w:pPr>
        <w:pStyle w:val="Title"/>
      </w:pPr>
    </w:p>
    <w:p w14:paraId="0EC68C61" w14:textId="7E9D5447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F361C7">
        <w:rPr>
          <w:sz w:val="102"/>
          <w:szCs w:val="84"/>
        </w:rPr>
        <w:br/>
      </w:r>
      <w:r w:rsidR="00887F23" w:rsidRPr="00570380">
        <w:t xml:space="preserve">Published: </w:t>
      </w:r>
      <w:r w:rsidR="00C523D2">
        <w:t>May</w:t>
      </w:r>
      <w:r w:rsidR="00A723D8">
        <w:t xml:space="preserve"> 2025</w:t>
      </w:r>
    </w:p>
    <w:p w14:paraId="6872B35A" w14:textId="77777777" w:rsidR="00A723D8" w:rsidRPr="00570380" w:rsidRDefault="00F87859" w:rsidP="00A723D8">
      <w:pPr>
        <w:pStyle w:val="Heading1"/>
        <w:rPr>
          <w:noProof/>
          <w:lang w:val="en-NZ" w:eastAsia="en-NZ"/>
        </w:rPr>
      </w:pPr>
      <w:r w:rsidRPr="00153863">
        <w:br w:type="page"/>
      </w:r>
      <w:r w:rsidR="00A723D8">
        <w:rPr>
          <w:noProof/>
          <w:lang w:val="en-NZ" w:eastAsia="en-NZ"/>
        </w:rPr>
        <w:lastRenderedPageBreak/>
        <w:t>About this factsheet</w:t>
      </w:r>
    </w:p>
    <w:p w14:paraId="4B26E0D7" w14:textId="77777777" w:rsidR="002E2029" w:rsidRDefault="002E2029" w:rsidP="002E2029">
      <w:pPr>
        <w:rPr>
          <w:szCs w:val="32"/>
        </w:rPr>
      </w:pPr>
    </w:p>
    <w:p w14:paraId="77420024" w14:textId="0483B0EB" w:rsidR="002E2029" w:rsidRPr="00A45DC1" w:rsidRDefault="002E2029" w:rsidP="002E2029">
      <w:pPr>
        <w:rPr>
          <w:szCs w:val="32"/>
        </w:rPr>
      </w:pPr>
      <w:r w:rsidRPr="00A45DC1">
        <w:rPr>
          <w:noProof/>
          <w:szCs w:val="32"/>
        </w:rPr>
        <w:drawing>
          <wp:anchor distT="0" distB="0" distL="114300" distR="114300" simplePos="0" relativeHeight="251938816" behindDoc="0" locked="0" layoutInCell="1" allowOverlap="1" wp14:anchorId="2047C90A" wp14:editId="097F419E">
            <wp:simplePos x="0" y="0"/>
            <wp:positionH relativeFrom="margin">
              <wp:posOffset>68580</wp:posOffset>
            </wp:positionH>
            <wp:positionV relativeFrom="paragraph">
              <wp:posOffset>287655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C5446" w14:textId="77777777" w:rsidR="002E2029" w:rsidRPr="00A45DC1" w:rsidRDefault="002E2029" w:rsidP="002E2029">
      <w:pPr>
        <w:rPr>
          <w:szCs w:val="32"/>
        </w:rPr>
      </w:pPr>
      <w:r w:rsidRPr="00A45DC1">
        <w:rPr>
          <w:szCs w:val="32"/>
        </w:rPr>
        <w:t>This Easy Read factsheet has information for:</w:t>
      </w:r>
    </w:p>
    <w:p w14:paraId="0609CA30" w14:textId="77777777" w:rsidR="002E2029" w:rsidRPr="00A45DC1" w:rsidRDefault="002E2029" w:rsidP="002E2029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</w:p>
    <w:p w14:paraId="409E553A" w14:textId="77777777" w:rsidR="002E2029" w:rsidRPr="00A45DC1" w:rsidRDefault="002E2029" w:rsidP="002E2029">
      <w:pPr>
        <w:pStyle w:val="Listtoplevel"/>
        <w:spacing w:before="0"/>
        <w:rPr>
          <w:szCs w:val="32"/>
        </w:rPr>
      </w:pPr>
      <w:r w:rsidRPr="00A45DC1">
        <w:rPr>
          <w:szCs w:val="32"/>
        </w:rPr>
        <w:t xml:space="preserve">disabled people </w:t>
      </w:r>
    </w:p>
    <w:p w14:paraId="153857FB" w14:textId="77777777" w:rsidR="002E2029" w:rsidRPr="00A45DC1" w:rsidRDefault="002E2029" w:rsidP="002E2029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  <w:r w:rsidRPr="00A45DC1">
        <w:rPr>
          <w:szCs w:val="32"/>
        </w:rPr>
        <w:drawing>
          <wp:anchor distT="0" distB="0" distL="114300" distR="114300" simplePos="0" relativeHeight="251939840" behindDoc="0" locked="0" layoutInCell="1" allowOverlap="1" wp14:anchorId="5EA0A163" wp14:editId="7205097C">
            <wp:simplePos x="0" y="0"/>
            <wp:positionH relativeFrom="column">
              <wp:posOffset>-175895</wp:posOffset>
            </wp:positionH>
            <wp:positionV relativeFrom="paragraph">
              <wp:posOffset>241300</wp:posOffset>
            </wp:positionV>
            <wp:extent cx="1950720" cy="1246505"/>
            <wp:effectExtent l="0" t="0" r="0" b="0"/>
            <wp:wrapNone/>
            <wp:docPr id="34176249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6249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3FDB8" w14:textId="77777777" w:rsidR="002E2029" w:rsidRPr="00A45DC1" w:rsidRDefault="002E2029" w:rsidP="002E2029">
      <w:pPr>
        <w:pStyle w:val="Listtoplevel"/>
        <w:spacing w:before="0"/>
        <w:rPr>
          <w:szCs w:val="32"/>
        </w:rPr>
      </w:pPr>
      <w:r w:rsidRPr="00A45DC1">
        <w:rPr>
          <w:szCs w:val="32"/>
        </w:rPr>
        <w:t>whānau / family of disabled people</w:t>
      </w:r>
    </w:p>
    <w:p w14:paraId="217944E7" w14:textId="77777777" w:rsidR="002E2029" w:rsidRPr="00A45DC1" w:rsidRDefault="002E2029" w:rsidP="002E2029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</w:p>
    <w:p w14:paraId="44550937" w14:textId="77777777" w:rsidR="002E2029" w:rsidRPr="00A45DC1" w:rsidRDefault="002E2029" w:rsidP="002E2029">
      <w:pPr>
        <w:pStyle w:val="Listtoplevel"/>
        <w:spacing w:before="0"/>
        <w:rPr>
          <w:szCs w:val="32"/>
        </w:rPr>
      </w:pPr>
      <w:r w:rsidRPr="00A45DC1">
        <w:rPr>
          <w:szCs w:val="32"/>
        </w:rPr>
        <w:t xml:space="preserve">carers. </w:t>
      </w:r>
    </w:p>
    <w:p w14:paraId="0D4F5EC5" w14:textId="77777777" w:rsidR="002E2029" w:rsidRPr="00A45DC1" w:rsidRDefault="002E2029" w:rsidP="002E2029">
      <w:pPr>
        <w:rPr>
          <w:szCs w:val="32"/>
        </w:rPr>
      </w:pPr>
    </w:p>
    <w:p w14:paraId="38F37299" w14:textId="79E17778" w:rsidR="002E2029" w:rsidRPr="00A45DC1" w:rsidRDefault="00DC14DE" w:rsidP="002E2029">
      <w:pPr>
        <w:rPr>
          <w:szCs w:val="32"/>
        </w:rPr>
      </w:pPr>
      <w:r w:rsidRPr="00A45DC1">
        <w:rPr>
          <w:rFonts w:cs="Arial"/>
          <w:noProof/>
          <w:szCs w:val="32"/>
          <w:lang w:val="en-NZ"/>
        </w:rPr>
        <w:drawing>
          <wp:anchor distT="0" distB="0" distL="114300" distR="114300" simplePos="0" relativeHeight="251940864" behindDoc="0" locked="0" layoutInCell="1" allowOverlap="1" wp14:anchorId="14B38F8B" wp14:editId="7D652146">
            <wp:simplePos x="0" y="0"/>
            <wp:positionH relativeFrom="margin">
              <wp:posOffset>-289560</wp:posOffset>
            </wp:positionH>
            <wp:positionV relativeFrom="paragraph">
              <wp:posOffset>349250</wp:posOffset>
            </wp:positionV>
            <wp:extent cx="2255520" cy="831850"/>
            <wp:effectExtent l="0" t="0" r="0" b="6350"/>
            <wp:wrapNone/>
            <wp:docPr id="50727987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7987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23"/>
                    <a:stretch/>
                  </pic:blipFill>
                  <pic:spPr bwMode="auto">
                    <a:xfrm>
                      <a:off x="0" y="0"/>
                      <a:ext cx="225552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038E9" w14:textId="3FD8C3EF" w:rsidR="002E2029" w:rsidRPr="00A45DC1" w:rsidRDefault="002E2029" w:rsidP="002E2029">
      <w:pPr>
        <w:rPr>
          <w:szCs w:val="32"/>
        </w:rPr>
      </w:pPr>
      <w:r w:rsidRPr="00A45DC1">
        <w:rPr>
          <w:szCs w:val="32"/>
        </w:rPr>
        <w:t xml:space="preserve">This Easy Read factsheet is from </w:t>
      </w:r>
      <w:r w:rsidRPr="00A45DC1">
        <w:rPr>
          <w:b/>
          <w:bCs/>
          <w:szCs w:val="32"/>
        </w:rPr>
        <w:t>Disability Support Services</w:t>
      </w:r>
      <w:r w:rsidRPr="00A45DC1">
        <w:rPr>
          <w:szCs w:val="32"/>
        </w:rPr>
        <w:t xml:space="preserve"> which is part of Ministry of Social Development.</w:t>
      </w:r>
    </w:p>
    <w:p w14:paraId="481440F9" w14:textId="4C913FAB" w:rsidR="002E2029" w:rsidRPr="00A45DC1" w:rsidRDefault="009B3CD2" w:rsidP="002E2029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941888" behindDoc="0" locked="0" layoutInCell="1" allowOverlap="1" wp14:anchorId="728B390A" wp14:editId="6C022523">
            <wp:simplePos x="0" y="0"/>
            <wp:positionH relativeFrom="column">
              <wp:posOffset>43815</wp:posOffset>
            </wp:positionH>
            <wp:positionV relativeFrom="paragraph">
              <wp:posOffset>113030</wp:posOffset>
            </wp:positionV>
            <wp:extent cx="1441450" cy="1569720"/>
            <wp:effectExtent l="0" t="0" r="6350" b="0"/>
            <wp:wrapNone/>
            <wp:docPr id="1262389690" name="Picture 2" descr="A person shaking hands with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89690" name="Picture 2" descr="A person shaking hands with a person in a wheelchai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D73E3" w14:textId="612E6979" w:rsidR="002E2029" w:rsidRPr="00A45DC1" w:rsidRDefault="002E2029" w:rsidP="002E2029">
      <w:pPr>
        <w:rPr>
          <w:szCs w:val="32"/>
        </w:rPr>
      </w:pPr>
    </w:p>
    <w:p w14:paraId="3B23A6BA" w14:textId="77777777" w:rsidR="002E2029" w:rsidRPr="00A45DC1" w:rsidRDefault="002E2029" w:rsidP="002E2029">
      <w:pPr>
        <w:rPr>
          <w:szCs w:val="32"/>
        </w:rPr>
      </w:pPr>
      <w:r w:rsidRPr="00A45DC1">
        <w:rPr>
          <w:szCs w:val="32"/>
        </w:rPr>
        <w:t xml:space="preserve">In this Easy Read factsheet Disability Service Services is also called </w:t>
      </w:r>
      <w:r w:rsidRPr="00A45DC1">
        <w:rPr>
          <w:b/>
          <w:bCs/>
          <w:szCs w:val="32"/>
        </w:rPr>
        <w:t>DSS</w:t>
      </w:r>
      <w:r w:rsidRPr="00A45DC1">
        <w:rPr>
          <w:szCs w:val="32"/>
        </w:rPr>
        <w:t xml:space="preserve"> for short.</w:t>
      </w:r>
    </w:p>
    <w:p w14:paraId="61C0108D" w14:textId="77777777" w:rsidR="002E2029" w:rsidRPr="00A45DC1" w:rsidRDefault="002E2029" w:rsidP="002E2029">
      <w:pPr>
        <w:ind w:left="0"/>
        <w:rPr>
          <w:szCs w:val="32"/>
        </w:rPr>
      </w:pPr>
    </w:p>
    <w:p w14:paraId="7B93BDF0" w14:textId="45272915" w:rsidR="00811029" w:rsidRDefault="00811029" w:rsidP="00811029"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6DEAA9D4" wp14:editId="16D2630A">
            <wp:simplePos x="0" y="0"/>
            <wp:positionH relativeFrom="margin">
              <wp:posOffset>0</wp:posOffset>
            </wp:positionH>
            <wp:positionV relativeFrom="paragraph">
              <wp:posOffset>-227965</wp:posOffset>
            </wp:positionV>
            <wp:extent cx="1405255" cy="1405255"/>
            <wp:effectExtent l="0" t="0" r="4445" b="4445"/>
            <wp:wrapNone/>
            <wp:docPr id="177498535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3745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40BD4D8F" wp14:editId="3574A047">
                <wp:simplePos x="0" y="0"/>
                <wp:positionH relativeFrom="margin">
                  <wp:posOffset>2105025</wp:posOffset>
                </wp:positionH>
                <wp:positionV relativeFrom="paragraph">
                  <wp:posOffset>-94506</wp:posOffset>
                </wp:positionV>
                <wp:extent cx="3626485" cy="1176655"/>
                <wp:effectExtent l="0" t="0" r="0" b="4445"/>
                <wp:wrapNone/>
                <wp:docPr id="455352692" name="Rectangle 455352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6485" cy="11766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46FC1" id="Rectangle 455352692" o:spid="_x0000_s1026" alt="&quot;&quot;" style="position:absolute;margin-left:165.75pt;margin-top:-7.45pt;width:285.55pt;height:92.65pt;z-index:-2513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When you see the words </w:t>
      </w:r>
      <w:r>
        <w:br/>
      </w:r>
      <w:r>
        <w:rPr>
          <w:b/>
          <w:bCs/>
        </w:rPr>
        <w:t>our / we / us</w:t>
      </w:r>
      <w:r>
        <w:t xml:space="preserve"> in this factsheet it means DSS. </w:t>
      </w:r>
    </w:p>
    <w:p w14:paraId="65BE02A4" w14:textId="224B50C5" w:rsidR="00E118EB" w:rsidRPr="00274EE1" w:rsidRDefault="00E118EB" w:rsidP="001D41BE">
      <w:pPr>
        <w:pStyle w:val="Listtoplevel"/>
        <w:numPr>
          <w:ilvl w:val="0"/>
          <w:numId w:val="0"/>
        </w:numPr>
        <w:spacing w:before="0"/>
        <w:ind w:left="3686"/>
        <w:rPr>
          <w:sz w:val="28"/>
          <w:szCs w:val="18"/>
        </w:rPr>
      </w:pPr>
    </w:p>
    <w:p w14:paraId="1312D391" w14:textId="0A5FEE96" w:rsidR="001D41BE" w:rsidRPr="00274EE1" w:rsidRDefault="0003505A" w:rsidP="001D41BE">
      <w:pPr>
        <w:pStyle w:val="Listtoplevel"/>
        <w:numPr>
          <w:ilvl w:val="0"/>
          <w:numId w:val="0"/>
        </w:numPr>
        <w:spacing w:before="0"/>
        <w:ind w:left="3686"/>
        <w:rPr>
          <w:sz w:val="28"/>
          <w:szCs w:val="18"/>
        </w:rPr>
      </w:pPr>
      <w:r>
        <w:drawing>
          <wp:anchor distT="0" distB="0" distL="114300" distR="114300" simplePos="0" relativeHeight="251957248" behindDoc="0" locked="0" layoutInCell="1" allowOverlap="1" wp14:anchorId="3C413194" wp14:editId="34682472">
            <wp:simplePos x="0" y="0"/>
            <wp:positionH relativeFrom="column">
              <wp:posOffset>-243840</wp:posOffset>
            </wp:positionH>
            <wp:positionV relativeFrom="paragraph">
              <wp:posOffset>196215</wp:posOffset>
            </wp:positionV>
            <wp:extent cx="1905000" cy="1905000"/>
            <wp:effectExtent l="0" t="0" r="0" b="0"/>
            <wp:wrapNone/>
            <wp:docPr id="1124061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8B756" w14:textId="34BA2F86" w:rsidR="004A3554" w:rsidRDefault="002E2029" w:rsidP="001D41BE">
      <w:pPr>
        <w:pStyle w:val="Listtoplevel"/>
        <w:numPr>
          <w:ilvl w:val="0"/>
          <w:numId w:val="0"/>
        </w:numPr>
        <w:spacing w:before="0"/>
        <w:ind w:left="3686"/>
      </w:pPr>
      <w:r>
        <w:t>This Easy Read factsheet is a</w:t>
      </w:r>
      <w:r w:rsidR="004A3554">
        <w:t xml:space="preserve">bout the changes </w:t>
      </w:r>
      <w:r w:rsidR="004A3554" w:rsidRPr="004265DC">
        <w:t>Disability Support Services are</w:t>
      </w:r>
      <w:r w:rsidR="004A3554">
        <w:t xml:space="preserve"> making to </w:t>
      </w:r>
      <w:r w:rsidR="009051AF">
        <w:t xml:space="preserve">how </w:t>
      </w:r>
      <w:r w:rsidR="004A3554">
        <w:t xml:space="preserve">they pay </w:t>
      </w:r>
      <w:r w:rsidR="004A3554" w:rsidRPr="001E1091">
        <w:rPr>
          <w:b/>
          <w:bCs/>
        </w:rPr>
        <w:t>residential service providers</w:t>
      </w:r>
      <w:r w:rsidR="004A3554">
        <w:t>.</w:t>
      </w:r>
    </w:p>
    <w:p w14:paraId="5BC1357E" w14:textId="50F1AB2D" w:rsidR="001D41BE" w:rsidRDefault="001D41BE" w:rsidP="001D41BE">
      <w:pPr>
        <w:pStyle w:val="Listtoplevel"/>
        <w:numPr>
          <w:ilvl w:val="0"/>
          <w:numId w:val="0"/>
        </w:numPr>
        <w:spacing w:before="0"/>
        <w:ind w:left="3686"/>
      </w:pPr>
    </w:p>
    <w:p w14:paraId="7BC099BB" w14:textId="766E427E" w:rsidR="001D41BE" w:rsidRDefault="00C633E5" w:rsidP="001D41BE">
      <w:pPr>
        <w:pStyle w:val="Listtoplevel"/>
        <w:numPr>
          <w:ilvl w:val="0"/>
          <w:numId w:val="0"/>
        </w:numPr>
        <w:spacing w:before="0"/>
        <w:ind w:left="3686"/>
      </w:pPr>
      <w:r w:rsidRPr="008C2D0D">
        <w:rPr>
          <w:b/>
          <w:bCs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0AE9C427" wp14:editId="4A7E0098">
                <wp:simplePos x="0" y="0"/>
                <wp:positionH relativeFrom="margin">
                  <wp:posOffset>2270234</wp:posOffset>
                </wp:positionH>
                <wp:positionV relativeFrom="paragraph">
                  <wp:posOffset>192734</wp:posOffset>
                </wp:positionV>
                <wp:extent cx="3361266" cy="2506718"/>
                <wp:effectExtent l="0" t="0" r="0" b="8255"/>
                <wp:wrapNone/>
                <wp:docPr id="464840842" name="Rectangle 4648408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266" cy="2506718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93E3F" id="Rectangle 464840842" o:spid="_x0000_s1026" alt="&quot;&quot;" style="position:absolute;margin-left:178.75pt;margin-top:15.2pt;width:264.65pt;height:197.4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" fillcolor="#cce5bd" stroked="f" strokeweight="1pt">
                <w10:wrap anchorx="margin"/>
              </v:rect>
            </w:pict>
          </mc:Fallback>
        </mc:AlternateContent>
      </w:r>
    </w:p>
    <w:p w14:paraId="6023F7AE" w14:textId="7EF9E4BD" w:rsidR="00835D29" w:rsidRDefault="00D35B74" w:rsidP="001D41BE">
      <w:pPr>
        <w:pStyle w:val="Listtoplevel"/>
        <w:numPr>
          <w:ilvl w:val="0"/>
          <w:numId w:val="0"/>
        </w:numPr>
        <w:spacing w:before="0"/>
        <w:ind w:left="3686"/>
        <w:rPr>
          <w:b/>
          <w:bCs/>
        </w:rPr>
      </w:pPr>
      <w:r w:rsidRPr="00D35B74">
        <w:drawing>
          <wp:anchor distT="0" distB="0" distL="114300" distR="114300" simplePos="0" relativeHeight="251959296" behindDoc="0" locked="0" layoutInCell="1" allowOverlap="1" wp14:anchorId="4AEC2F6F" wp14:editId="23F02990">
            <wp:simplePos x="0" y="0"/>
            <wp:positionH relativeFrom="column">
              <wp:posOffset>-152400</wp:posOffset>
            </wp:positionH>
            <wp:positionV relativeFrom="paragraph">
              <wp:posOffset>194945</wp:posOffset>
            </wp:positionV>
            <wp:extent cx="1889760" cy="1889760"/>
            <wp:effectExtent l="0" t="0" r="0" b="0"/>
            <wp:wrapNone/>
            <wp:docPr id="1522709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099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BE" w:rsidRPr="00C633E5">
        <w:rPr>
          <w:b/>
          <w:bCs/>
        </w:rPr>
        <w:t>Residential service providers</w:t>
      </w:r>
      <w:r w:rsidR="00835D29">
        <w:rPr>
          <w:b/>
          <w:bCs/>
        </w:rPr>
        <w:t>:</w:t>
      </w:r>
    </w:p>
    <w:p w14:paraId="1465B077" w14:textId="13A66775" w:rsidR="00835D29" w:rsidRPr="00835D29" w:rsidRDefault="00835D29" w:rsidP="00835D29">
      <w:pPr>
        <w:pStyle w:val="Listtoplevel"/>
        <w:numPr>
          <w:ilvl w:val="0"/>
          <w:numId w:val="0"/>
        </w:numPr>
        <w:spacing w:before="0"/>
        <w:ind w:left="3600"/>
        <w:rPr>
          <w:b/>
          <w:bCs/>
          <w:sz w:val="26"/>
          <w:szCs w:val="16"/>
        </w:rPr>
      </w:pPr>
    </w:p>
    <w:p w14:paraId="325E0CB3" w14:textId="171028FF" w:rsidR="00835D29" w:rsidRDefault="00C633E5" w:rsidP="00835D29">
      <w:pPr>
        <w:pStyle w:val="Listtoplevel"/>
        <w:numPr>
          <w:ilvl w:val="0"/>
          <w:numId w:val="15"/>
        </w:numPr>
        <w:spacing w:before="0"/>
        <w:ind w:left="4253" w:hanging="567"/>
      </w:pPr>
      <w:r>
        <w:t xml:space="preserve">are </w:t>
      </w:r>
      <w:r w:rsidR="00274EE1">
        <w:t>places</w:t>
      </w:r>
      <w:r>
        <w:t xml:space="preserve"> that offer residential care to disabled people</w:t>
      </w:r>
    </w:p>
    <w:p w14:paraId="4B8AF60B" w14:textId="0374D3A0" w:rsidR="00835D29" w:rsidRPr="00835D29" w:rsidRDefault="00835D29" w:rsidP="00835D29">
      <w:pPr>
        <w:pStyle w:val="Listtoplevel"/>
        <w:numPr>
          <w:ilvl w:val="0"/>
          <w:numId w:val="0"/>
        </w:numPr>
        <w:spacing w:before="0"/>
        <w:ind w:left="4253" w:hanging="567"/>
        <w:rPr>
          <w:sz w:val="26"/>
          <w:szCs w:val="16"/>
        </w:rPr>
      </w:pPr>
    </w:p>
    <w:p w14:paraId="757050D0" w14:textId="61383E8A" w:rsidR="00274EE1" w:rsidRDefault="00B30A50" w:rsidP="00835D29">
      <w:pPr>
        <w:pStyle w:val="Listtoplevel"/>
        <w:numPr>
          <w:ilvl w:val="0"/>
          <w:numId w:val="15"/>
        </w:numPr>
        <w:spacing w:before="0"/>
        <w:ind w:left="4253" w:hanging="567"/>
      </w:pPr>
      <w:r>
        <w:t>get funding from DSS to provide residenti</w:t>
      </w:r>
      <w:r w:rsidR="005B3D9C">
        <w:t>a</w:t>
      </w:r>
      <w:r>
        <w:t>l care s</w:t>
      </w:r>
      <w:r w:rsidR="00835D29">
        <w:t>upport</w:t>
      </w:r>
      <w:r>
        <w:t>.</w:t>
      </w:r>
    </w:p>
    <w:p w14:paraId="548F714C" w14:textId="1AB3FD0F" w:rsidR="00274EE1" w:rsidRDefault="00274EE1" w:rsidP="00274EE1">
      <w:pPr>
        <w:pStyle w:val="Listtoplevel"/>
        <w:numPr>
          <w:ilvl w:val="0"/>
          <w:numId w:val="0"/>
        </w:numPr>
        <w:spacing w:before="0"/>
        <w:ind w:left="3686"/>
      </w:pPr>
    </w:p>
    <w:p w14:paraId="27A4DCD4" w14:textId="05FFECF0" w:rsidR="00274EE1" w:rsidRDefault="00D35B74" w:rsidP="00274EE1">
      <w:pPr>
        <w:pStyle w:val="Listtoplevel"/>
        <w:numPr>
          <w:ilvl w:val="0"/>
          <w:numId w:val="0"/>
        </w:numPr>
        <w:spacing w:before="0"/>
        <w:ind w:left="3686"/>
      </w:pPr>
      <w:r>
        <w:drawing>
          <wp:anchor distT="0" distB="0" distL="114300" distR="114300" simplePos="0" relativeHeight="251883520" behindDoc="0" locked="0" layoutInCell="1" allowOverlap="1" wp14:anchorId="722A72B1" wp14:editId="0F68DBE9">
            <wp:simplePos x="0" y="0"/>
            <wp:positionH relativeFrom="margin">
              <wp:posOffset>-57785</wp:posOffset>
            </wp:positionH>
            <wp:positionV relativeFrom="paragraph">
              <wp:posOffset>55245</wp:posOffset>
            </wp:positionV>
            <wp:extent cx="1828800" cy="1833880"/>
            <wp:effectExtent l="0" t="0" r="0" b="0"/>
            <wp:wrapNone/>
            <wp:docPr id="89543863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3863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51E61" w14:textId="29153799" w:rsidR="001268DB" w:rsidRPr="00106857" w:rsidRDefault="001268DB" w:rsidP="00835D29">
      <w:pPr>
        <w:pStyle w:val="Listtoplevel"/>
        <w:numPr>
          <w:ilvl w:val="0"/>
          <w:numId w:val="0"/>
        </w:numPr>
        <w:spacing w:before="0"/>
        <w:ind w:left="3686"/>
        <w:rPr>
          <w:rStyle w:val="CheckboxesChar"/>
          <w:rFonts w:eastAsia="Times New Roman"/>
          <w:shd w:val="clear" w:color="auto" w:fill="FFFFFF"/>
          <w:lang w:val="en-GB" w:eastAsia="en-GB"/>
        </w:rPr>
      </w:pPr>
      <w:r>
        <w:rPr>
          <w:rStyle w:val="CheckboxesChar"/>
        </w:rPr>
        <w:t xml:space="preserve">We have come up with a </w:t>
      </w:r>
      <w:r w:rsidR="00C428DB">
        <w:rPr>
          <w:rStyle w:val="CheckboxesChar"/>
        </w:rPr>
        <w:t>simple</w:t>
      </w:r>
      <w:r>
        <w:rPr>
          <w:rStyle w:val="CheckboxesChar"/>
        </w:rPr>
        <w:t xml:space="preserve"> way to pay residential</w:t>
      </w:r>
      <w:r w:rsidR="00835D29">
        <w:rPr>
          <w:rStyle w:val="CheckboxesChar"/>
        </w:rPr>
        <w:t xml:space="preserve"> services</w:t>
      </w:r>
      <w:r>
        <w:rPr>
          <w:rStyle w:val="CheckboxesChar"/>
        </w:rPr>
        <w:t xml:space="preserve"> providers for the</w:t>
      </w:r>
      <w:r w:rsidR="00835D29">
        <w:rPr>
          <w:rStyle w:val="CheckboxesChar"/>
        </w:rPr>
        <w:t xml:space="preserve"> </w:t>
      </w:r>
      <w:r>
        <w:rPr>
          <w:rStyle w:val="CheckboxesChar"/>
        </w:rPr>
        <w:t xml:space="preserve">support </w:t>
      </w:r>
      <w:r w:rsidR="00835D29">
        <w:rPr>
          <w:rStyle w:val="CheckboxesChar"/>
        </w:rPr>
        <w:t xml:space="preserve">/ services </w:t>
      </w:r>
      <w:r w:rsidR="00106857">
        <w:rPr>
          <w:rStyle w:val="CheckboxesChar"/>
        </w:rPr>
        <w:t>we fund</w:t>
      </w:r>
      <w:r w:rsidR="00835D29">
        <w:rPr>
          <w:rStyle w:val="CheckboxesChar"/>
        </w:rPr>
        <w:t>.</w:t>
      </w:r>
    </w:p>
    <w:p w14:paraId="759B2DCD" w14:textId="3743CBFF" w:rsidR="001268DB" w:rsidRDefault="001268DB" w:rsidP="001268DB">
      <w:pPr>
        <w:rPr>
          <w:rFonts w:eastAsia="Times New Roman"/>
          <w:shd w:val="clear" w:color="auto" w:fill="FFFFFF"/>
          <w:lang w:eastAsia="en-GB"/>
        </w:rPr>
      </w:pPr>
    </w:p>
    <w:p w14:paraId="5D390503" w14:textId="3CBFDACA" w:rsidR="001268DB" w:rsidRDefault="001268DB" w:rsidP="001268DB">
      <w:pPr>
        <w:rPr>
          <w:rFonts w:eastAsia="Times New Roman"/>
          <w:shd w:val="clear" w:color="auto" w:fill="FFFFFF"/>
          <w:lang w:eastAsia="en-GB"/>
        </w:rPr>
      </w:pPr>
    </w:p>
    <w:p w14:paraId="6F822186" w14:textId="21D32221" w:rsidR="001268DB" w:rsidRDefault="009A6500" w:rsidP="001268DB">
      <w:pPr>
        <w:rPr>
          <w:noProof/>
        </w:rPr>
      </w:pPr>
      <w:r w:rsidRPr="00AF58E3">
        <w:rPr>
          <w:noProof/>
          <w:szCs w:val="32"/>
        </w:rPr>
        <w:lastRenderedPageBreak/>
        <w:drawing>
          <wp:anchor distT="0" distB="0" distL="114300" distR="114300" simplePos="0" relativeHeight="251971584" behindDoc="0" locked="0" layoutInCell="1" allowOverlap="1" wp14:anchorId="3328EB0E" wp14:editId="41EC2320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1560786" cy="1560786"/>
            <wp:effectExtent l="0" t="0" r="1905" b="1905"/>
            <wp:wrapNone/>
            <wp:docPr id="949479328" name="Picture 1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28995" name="Picture 1" descr="A group of people sitting on a couch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0786" cy="156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8DB">
        <w:rPr>
          <w:noProof/>
        </w:rPr>
        <w:t xml:space="preserve">This new way is called </w:t>
      </w:r>
      <w:r w:rsidR="001268DB" w:rsidRPr="0031421B">
        <w:rPr>
          <w:b/>
          <w:bCs/>
          <w:noProof/>
        </w:rPr>
        <w:t>Community</w:t>
      </w:r>
      <w:r w:rsidR="001268DB" w:rsidRPr="009051AF">
        <w:rPr>
          <w:noProof/>
        </w:rPr>
        <w:t xml:space="preserve"> </w:t>
      </w:r>
      <w:r w:rsidR="001268DB" w:rsidRPr="00C428DB">
        <w:rPr>
          <w:b/>
          <w:bCs/>
          <w:noProof/>
        </w:rPr>
        <w:t>Group Home Pricing Model</w:t>
      </w:r>
      <w:r w:rsidR="001268DB" w:rsidRPr="009051AF">
        <w:rPr>
          <w:noProof/>
        </w:rPr>
        <w:t>.</w:t>
      </w:r>
    </w:p>
    <w:p w14:paraId="69C1EE5A" w14:textId="736693CA" w:rsidR="0031421B" w:rsidRDefault="0031421B" w:rsidP="001268DB">
      <w:pPr>
        <w:rPr>
          <w:noProof/>
        </w:rPr>
      </w:pPr>
    </w:p>
    <w:p w14:paraId="29183778" w14:textId="7CC4B7FB" w:rsidR="0031421B" w:rsidRDefault="0031421B" w:rsidP="0031421B">
      <w:pPr>
        <w:ind w:left="0"/>
        <w:rPr>
          <w:rFonts w:eastAsia="Times New Roman"/>
          <w:shd w:val="clear" w:color="auto" w:fill="FFFFFF"/>
          <w:lang w:eastAsia="en-GB"/>
        </w:rPr>
      </w:pPr>
      <w:r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59E26888" wp14:editId="5DD110E1">
                <wp:simplePos x="0" y="0"/>
                <wp:positionH relativeFrom="margin">
                  <wp:align>right</wp:align>
                </wp:positionH>
                <wp:positionV relativeFrom="paragraph">
                  <wp:posOffset>193400</wp:posOffset>
                </wp:positionV>
                <wp:extent cx="3512255" cy="1245600"/>
                <wp:effectExtent l="0" t="0" r="0" b="0"/>
                <wp:wrapNone/>
                <wp:docPr id="1340234544" name="Rectangle 1340234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255" cy="124560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93F49" id="Rectangle 1340234544" o:spid="_x0000_s1026" alt="&quot;&quot;" style="position:absolute;margin-left:225.35pt;margin-top:15.25pt;width:276.55pt;height:98.1pt;z-index:-25134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" fillcolor="#cce5bd" stroked="f" strokeweight="1pt">
                <w10:wrap anchorx="margin"/>
              </v:rect>
            </w:pict>
          </mc:Fallback>
        </mc:AlternateContent>
      </w:r>
    </w:p>
    <w:p w14:paraId="2114B9CF" w14:textId="376030D2" w:rsidR="0031421B" w:rsidRPr="005A7884" w:rsidRDefault="0031421B" w:rsidP="0031421B">
      <w:r w:rsidRPr="005A7884">
        <w:rPr>
          <w:b/>
          <w:bCs/>
        </w:rPr>
        <w:t>Community Group Homes</w:t>
      </w:r>
      <w:r w:rsidRPr="005A7884">
        <w:t xml:space="preserve"> are homes shared by a group of</w:t>
      </w:r>
      <w:r>
        <w:t xml:space="preserve"> disabled</w:t>
      </w:r>
      <w:r w:rsidRPr="005A7884">
        <w:t xml:space="preserve"> people who need support. </w:t>
      </w:r>
    </w:p>
    <w:p w14:paraId="765503F3" w14:textId="25FA5191" w:rsidR="0031421B" w:rsidRDefault="009A6500" w:rsidP="001268DB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2130BAFD" wp14:editId="6460AE7A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1645920" cy="1645920"/>
            <wp:effectExtent l="0" t="0" r="0" b="0"/>
            <wp:wrapNone/>
            <wp:docPr id="1556402367" name="Picture 2" descr="A person and person standing next to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02367" name="Picture 2" descr="A person and person standing next to a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E6525" w14:textId="15F653D2" w:rsidR="00626B16" w:rsidRDefault="009A6500" w:rsidP="001268DB">
      <w:pPr>
        <w:rPr>
          <w:lang w:eastAsia="en-GB"/>
        </w:rPr>
      </w:pPr>
      <w:r w:rsidRPr="008C2D0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26A3C8D2" wp14:editId="761809E4">
                <wp:simplePos x="0" y="0"/>
                <wp:positionH relativeFrom="margin">
                  <wp:posOffset>2225040</wp:posOffset>
                </wp:positionH>
                <wp:positionV relativeFrom="paragraph">
                  <wp:posOffset>142240</wp:posOffset>
                </wp:positionV>
                <wp:extent cx="3512255" cy="1245600"/>
                <wp:effectExtent l="0" t="0" r="0" b="0"/>
                <wp:wrapNone/>
                <wp:docPr id="1462381487" name="Rectangle 1462381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255" cy="124560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D5322" id="Rectangle 1462381487" o:spid="_x0000_s1026" alt="&quot;&quot;" style="position:absolute;margin-left:175.2pt;margin-top:11.2pt;width:276.55pt;height:98.1pt;z-index:-25134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" fillcolor="#cce5bd" stroked="f" strokeweight="1pt">
                <w10:wrap anchorx="margin"/>
              </v:rect>
            </w:pict>
          </mc:Fallback>
        </mc:AlternateContent>
      </w:r>
    </w:p>
    <w:p w14:paraId="44DAFEB4" w14:textId="6F2E4071" w:rsidR="0031421B" w:rsidRDefault="0031421B" w:rsidP="001268DB">
      <w:pPr>
        <w:rPr>
          <w:lang w:eastAsia="en-GB"/>
        </w:rPr>
      </w:pPr>
      <w:r w:rsidRPr="009A6500">
        <w:rPr>
          <w:b/>
          <w:bCs/>
          <w:lang w:eastAsia="en-GB"/>
        </w:rPr>
        <w:t>Pricing model</w:t>
      </w:r>
      <w:r w:rsidR="009A6500">
        <w:rPr>
          <w:lang w:eastAsia="en-GB"/>
        </w:rPr>
        <w:t xml:space="preserve"> is a way of working out the right price to pay for something.</w:t>
      </w:r>
    </w:p>
    <w:p w14:paraId="097C31B8" w14:textId="77777777" w:rsidR="0031421B" w:rsidRDefault="0031421B" w:rsidP="001268DB">
      <w:pPr>
        <w:rPr>
          <w:lang w:eastAsia="en-GB"/>
        </w:rPr>
      </w:pPr>
    </w:p>
    <w:p w14:paraId="31E5AF9D" w14:textId="639F44B1" w:rsidR="00626B16" w:rsidRDefault="00626B16" w:rsidP="001268DB">
      <w:pPr>
        <w:rPr>
          <w:lang w:eastAsia="en-GB"/>
        </w:rPr>
      </w:pPr>
    </w:p>
    <w:p w14:paraId="602C2619" w14:textId="67716595" w:rsidR="00790412" w:rsidRDefault="007B3C5A" w:rsidP="00AC2F3B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055F003D" wp14:editId="78395645">
            <wp:simplePos x="0" y="0"/>
            <wp:positionH relativeFrom="margin">
              <wp:posOffset>0</wp:posOffset>
            </wp:positionH>
            <wp:positionV relativeFrom="paragraph">
              <wp:posOffset>300990</wp:posOffset>
            </wp:positionV>
            <wp:extent cx="1828800" cy="978172"/>
            <wp:effectExtent l="0" t="0" r="0" b="0"/>
            <wp:wrapNone/>
            <wp:docPr id="61181671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1671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12">
        <w:rPr>
          <w:lang w:eastAsia="en-GB"/>
        </w:rPr>
        <w:t xml:space="preserve">More information about the Community Group Home Pricing Model is on </w:t>
      </w:r>
      <w:r w:rsidR="00790412" w:rsidRPr="00EF4AC1">
        <w:rPr>
          <w:b/>
          <w:bCs/>
          <w:lang w:eastAsia="en-GB"/>
        </w:rPr>
        <w:t xml:space="preserve">page </w:t>
      </w:r>
      <w:r w:rsidR="00881CE6">
        <w:rPr>
          <w:b/>
          <w:bCs/>
          <w:lang w:eastAsia="en-GB"/>
        </w:rPr>
        <w:t>5</w:t>
      </w:r>
      <w:r w:rsidR="00790412" w:rsidRPr="00EF4AC1">
        <w:rPr>
          <w:b/>
          <w:bCs/>
          <w:lang w:eastAsia="en-GB"/>
        </w:rPr>
        <w:t>.</w:t>
      </w:r>
      <w:r w:rsidR="00790412">
        <w:rPr>
          <w:lang w:eastAsia="en-GB"/>
        </w:rPr>
        <w:t xml:space="preserve"> </w:t>
      </w:r>
    </w:p>
    <w:p w14:paraId="5D98C539" w14:textId="32257FA9" w:rsidR="00790412" w:rsidRDefault="00C428DB" w:rsidP="00AC2F3B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85568" behindDoc="0" locked="0" layoutInCell="1" allowOverlap="1" wp14:anchorId="117C9F17" wp14:editId="48F73B23">
            <wp:simplePos x="0" y="0"/>
            <wp:positionH relativeFrom="margin">
              <wp:posOffset>0</wp:posOffset>
            </wp:positionH>
            <wp:positionV relativeFrom="paragraph">
              <wp:posOffset>150561</wp:posOffset>
            </wp:positionV>
            <wp:extent cx="1828800" cy="1828800"/>
            <wp:effectExtent l="0" t="0" r="0" b="0"/>
            <wp:wrapNone/>
            <wp:docPr id="104270543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0543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43C72" w14:textId="27DE6B52" w:rsidR="00106857" w:rsidRDefault="00106857">
      <w:pPr>
        <w:spacing w:line="240" w:lineRule="auto"/>
        <w:ind w:left="0"/>
        <w:rPr>
          <w:lang w:eastAsia="en-GB"/>
        </w:rPr>
      </w:pPr>
    </w:p>
    <w:p w14:paraId="25F7BC07" w14:textId="1B2307D3" w:rsidR="001268DB" w:rsidRDefault="00342D75" w:rsidP="00C428DB">
      <w:pPr>
        <w:rPr>
          <w:lang w:eastAsia="en-GB"/>
        </w:rPr>
      </w:pPr>
      <w:r>
        <w:rPr>
          <w:lang w:eastAsia="en-GB"/>
        </w:rPr>
        <w:t>Our main goal</w:t>
      </w:r>
      <w:r w:rsidRPr="00790412">
        <w:rPr>
          <w:lang w:eastAsia="en-GB"/>
        </w:rPr>
        <w:t xml:space="preserve"> </w:t>
      </w:r>
      <w:r>
        <w:rPr>
          <w:lang w:eastAsia="en-GB"/>
        </w:rPr>
        <w:t>is m</w:t>
      </w:r>
      <w:r w:rsidR="00626B16" w:rsidRPr="00790412">
        <w:rPr>
          <w:lang w:eastAsia="en-GB"/>
        </w:rPr>
        <w:t>aking</w:t>
      </w:r>
      <w:r w:rsidR="00626B16">
        <w:rPr>
          <w:lang w:eastAsia="en-GB"/>
        </w:rPr>
        <w:t xml:space="preserve"> sure disabled people in residential care still get the</w:t>
      </w:r>
      <w:r w:rsidR="00C428DB">
        <w:rPr>
          <w:lang w:eastAsia="en-GB"/>
        </w:rPr>
        <w:t xml:space="preserve"> </w:t>
      </w:r>
      <w:r w:rsidR="00626B16">
        <w:rPr>
          <w:lang w:eastAsia="en-GB"/>
        </w:rPr>
        <w:t>services</w:t>
      </w:r>
      <w:r w:rsidR="00C428DB">
        <w:rPr>
          <w:lang w:eastAsia="en-GB"/>
        </w:rPr>
        <w:t xml:space="preserve"> / support</w:t>
      </w:r>
      <w:r w:rsidR="00626B16">
        <w:rPr>
          <w:lang w:eastAsia="en-GB"/>
        </w:rPr>
        <w:t xml:space="preserve"> they need</w:t>
      </w:r>
      <w:r w:rsidR="00C428DB">
        <w:rPr>
          <w:lang w:eastAsia="en-GB"/>
        </w:rPr>
        <w:t>.</w:t>
      </w:r>
    </w:p>
    <w:p w14:paraId="4B6938E9" w14:textId="54865E73" w:rsidR="00AC2F3B" w:rsidRDefault="00AC2F3B" w:rsidP="00AC2F3B">
      <w:pPr>
        <w:rPr>
          <w:lang w:eastAsia="en-GB"/>
        </w:rPr>
      </w:pPr>
    </w:p>
    <w:p w14:paraId="2B9C316F" w14:textId="72C0492F" w:rsidR="00BB4B5D" w:rsidRDefault="00BB4B5D" w:rsidP="00BA0711">
      <w:pPr>
        <w:rPr>
          <w:lang w:eastAsia="en-GB"/>
        </w:rPr>
      </w:pPr>
    </w:p>
    <w:p w14:paraId="34C3EBA1" w14:textId="77777777" w:rsidR="009A6500" w:rsidRDefault="009A6500" w:rsidP="009A6500">
      <w:pPr>
        <w:rPr>
          <w:rFonts w:eastAsia="Arial Unicode MS"/>
          <w:b/>
          <w:kern w:val="28"/>
          <w:sz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86592" behindDoc="0" locked="0" layoutInCell="1" allowOverlap="1" wp14:anchorId="46B9A5EC" wp14:editId="43FD505D">
            <wp:simplePos x="0" y="0"/>
            <wp:positionH relativeFrom="margin">
              <wp:posOffset>-91440</wp:posOffset>
            </wp:positionH>
            <wp:positionV relativeFrom="paragraph">
              <wp:posOffset>-464820</wp:posOffset>
            </wp:positionV>
            <wp:extent cx="1828800" cy="1828800"/>
            <wp:effectExtent l="0" t="0" r="0" b="0"/>
            <wp:wrapNone/>
            <wp:docPr id="9288373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373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F3B">
        <w:rPr>
          <w:lang w:eastAsia="en-GB"/>
        </w:rPr>
        <w:t xml:space="preserve">We will work with residential care providers to support them as they start to use this new model. </w:t>
      </w:r>
    </w:p>
    <w:p w14:paraId="59DD355F" w14:textId="77777777" w:rsidR="009A6500" w:rsidRPr="00C91B6B" w:rsidRDefault="009A6500" w:rsidP="009A6500">
      <w:pPr>
        <w:rPr>
          <w:rFonts w:eastAsia="Arial Unicode MS"/>
          <w:b/>
          <w:kern w:val="28"/>
          <w:sz w:val="26"/>
          <w:szCs w:val="6"/>
        </w:rPr>
      </w:pPr>
    </w:p>
    <w:p w14:paraId="7ED75164" w14:textId="77777777" w:rsidR="009A6500" w:rsidRPr="00C91B6B" w:rsidRDefault="009A6500" w:rsidP="009A6500">
      <w:pPr>
        <w:rPr>
          <w:rFonts w:eastAsia="Arial Unicode MS"/>
          <w:b/>
          <w:kern w:val="28"/>
          <w:sz w:val="26"/>
          <w:szCs w:val="6"/>
        </w:rPr>
      </w:pPr>
    </w:p>
    <w:p w14:paraId="042BC722" w14:textId="5B334B50" w:rsidR="004567B0" w:rsidRPr="009A6500" w:rsidRDefault="0047306A" w:rsidP="009A6500">
      <w:pPr>
        <w:rPr>
          <w:rFonts w:eastAsia="Arial Unicode MS"/>
          <w:b/>
          <w:kern w:val="28"/>
          <w:sz w:val="44"/>
        </w:rPr>
      </w:pPr>
      <w:r w:rsidRPr="001A12DD">
        <w:rPr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7E4E76E" wp14:editId="760DE2F6">
                <wp:simplePos x="0" y="0"/>
                <wp:positionH relativeFrom="margin">
                  <wp:posOffset>-220980</wp:posOffset>
                </wp:positionH>
                <wp:positionV relativeFrom="paragraph">
                  <wp:posOffset>15634</wp:posOffset>
                </wp:positionV>
                <wp:extent cx="2142227" cy="846667"/>
                <wp:effectExtent l="0" t="0" r="0" b="0"/>
                <wp:wrapNone/>
                <wp:docPr id="220749536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227" cy="846667"/>
                          <a:chOff x="0" y="0"/>
                          <a:chExt cx="2210877" cy="897973"/>
                        </a:xfrm>
                      </wpg:grpSpPr>
                      <pic:pic xmlns:pic="http://schemas.openxmlformats.org/drawingml/2006/picture">
                        <pic:nvPicPr>
                          <pic:cNvPr id="1683030435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1709216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62" y="47708"/>
                            <a:ext cx="122491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FD103" id="Group 19" o:spid="_x0000_s1026" alt="&quot;&quot;" style="position:absolute;margin-left:-17.4pt;margin-top:1.25pt;width:168.7pt;height:66.65pt;z-index:251888640;mso-position-horizontal-relative:margin;mso-width-relative:margin;mso-height-relative:margin" coordsize="22108,8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">
                <v:shape id="Picture 16" o:spid="_x0000_s1027" type="#_x0000_t75" alt="&quot;&quot;" style="position:absolute;width:8585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">
                  <v:imagedata r:id="rId28" o:title=""/>
                </v:shape>
                <v:shape id="Picture 17" o:spid="_x0000_s1028" type="#_x0000_t75" alt="&quot;&quot;" style="position:absolute;left:9859;top:477;width:12249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">
                  <v:imagedata r:id="rId29" o:title=""/>
                </v:shape>
                <w10:wrap anchorx="margin"/>
              </v:group>
            </w:pict>
          </mc:Fallback>
        </mc:AlternateContent>
      </w:r>
      <w:r w:rsidR="005A1A43">
        <w:rPr>
          <w:rFonts w:eastAsia="Times New Roman"/>
          <w:shd w:val="clear" w:color="auto" w:fill="FFFFFF"/>
          <w:lang w:eastAsia="en-GB"/>
        </w:rPr>
        <w:t xml:space="preserve">We are doing this to follow </w:t>
      </w:r>
      <w:r w:rsidR="005A1A43">
        <w:rPr>
          <w:rFonts w:eastAsia="Times New Roman"/>
          <w:b/>
          <w:bCs/>
          <w:shd w:val="clear" w:color="auto" w:fill="FFFFFF"/>
          <w:lang w:eastAsia="en-GB"/>
        </w:rPr>
        <w:t xml:space="preserve">recommendation </w:t>
      </w:r>
      <w:r w:rsidR="005A1A43">
        <w:rPr>
          <w:rFonts w:eastAsia="Times New Roman"/>
          <w:shd w:val="clear" w:color="auto" w:fill="FFFFFF"/>
          <w:lang w:eastAsia="en-GB"/>
        </w:rPr>
        <w:t xml:space="preserve">2 of the </w:t>
      </w:r>
      <w:r w:rsidR="005A1A43">
        <w:rPr>
          <w:rFonts w:eastAsia="Times New Roman"/>
          <w:b/>
          <w:bCs/>
          <w:shd w:val="clear" w:color="auto" w:fill="FFFFFF"/>
          <w:lang w:eastAsia="en-GB"/>
        </w:rPr>
        <w:t xml:space="preserve">2024 Independent Review </w:t>
      </w:r>
      <w:r w:rsidR="005A1A43">
        <w:rPr>
          <w:rFonts w:eastAsia="Times New Roman"/>
          <w:shd w:val="clear" w:color="auto" w:fill="FFFFFF"/>
          <w:lang w:eastAsia="en-GB"/>
        </w:rPr>
        <w:t xml:space="preserve">into DSS. </w:t>
      </w:r>
    </w:p>
    <w:p w14:paraId="5AF89282" w14:textId="58854264" w:rsidR="005A1A43" w:rsidRPr="00C91B6B" w:rsidRDefault="00784081" w:rsidP="004567B0">
      <w:pPr>
        <w:rPr>
          <w:rFonts w:eastAsia="Times New Roman"/>
          <w:sz w:val="26"/>
          <w:szCs w:val="18"/>
          <w:shd w:val="clear" w:color="auto" w:fill="FFFFFF"/>
          <w:lang w:eastAsia="en-GB"/>
        </w:rPr>
      </w:pPr>
      <w:r w:rsidRPr="00C91B6B">
        <w:rPr>
          <w:noProof/>
          <w:sz w:val="26"/>
          <w:szCs w:val="18"/>
        </w:rPr>
        <w:drawing>
          <wp:anchor distT="0" distB="0" distL="114300" distR="114300" simplePos="0" relativeHeight="251889664" behindDoc="0" locked="0" layoutInCell="1" allowOverlap="1" wp14:anchorId="763D99BA" wp14:editId="0DC8F447">
            <wp:simplePos x="0" y="0"/>
            <wp:positionH relativeFrom="margin">
              <wp:posOffset>0</wp:posOffset>
            </wp:positionH>
            <wp:positionV relativeFrom="paragraph">
              <wp:posOffset>172435</wp:posOffset>
            </wp:positionV>
            <wp:extent cx="1371600" cy="1371600"/>
            <wp:effectExtent l="0" t="0" r="0" b="0"/>
            <wp:wrapNone/>
            <wp:docPr id="153116093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6093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55715" w14:textId="071C01FF" w:rsidR="0044005B" w:rsidRPr="00C91B6B" w:rsidRDefault="00FB221C" w:rsidP="004567B0">
      <w:pPr>
        <w:rPr>
          <w:rFonts w:eastAsia="Times New Roman"/>
          <w:sz w:val="26"/>
          <w:szCs w:val="18"/>
          <w:shd w:val="clear" w:color="auto" w:fill="FFFFFF"/>
          <w:lang w:eastAsia="en-GB"/>
        </w:rPr>
      </w:pPr>
      <w:r w:rsidRPr="00C91B6B">
        <w:rPr>
          <w:b/>
          <w:bCs/>
          <w:noProof/>
          <w:sz w:val="26"/>
          <w:szCs w:val="18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239B471" wp14:editId="10161D38">
                <wp:simplePos x="0" y="0"/>
                <wp:positionH relativeFrom="margin">
                  <wp:posOffset>2218055</wp:posOffset>
                </wp:positionH>
                <wp:positionV relativeFrom="paragraph">
                  <wp:posOffset>222994</wp:posOffset>
                </wp:positionV>
                <wp:extent cx="3361266" cy="803910"/>
                <wp:effectExtent l="0" t="0" r="0" b="0"/>
                <wp:wrapNone/>
                <wp:docPr id="1633207655" name="Rectangle 1633207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266" cy="80391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15536" id="Rectangle 1633207655" o:spid="_x0000_s1026" alt="&quot;&quot;" style="position:absolute;margin-left:174.65pt;margin-top:17.55pt;width:264.65pt;height:63.3pt;z-index:-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" fillcolor="#cce5bd" stroked="f" strokeweight="1pt">
                <w10:wrap anchorx="margin"/>
              </v:rect>
            </w:pict>
          </mc:Fallback>
        </mc:AlternateContent>
      </w:r>
    </w:p>
    <w:p w14:paraId="43E9B304" w14:textId="7CA6965F" w:rsidR="0044005B" w:rsidRPr="001E0AEE" w:rsidRDefault="0044005B" w:rsidP="0044005B">
      <w:r w:rsidRPr="001E0AEE">
        <w:rPr>
          <w:b/>
          <w:bCs/>
        </w:rPr>
        <w:t>Recommendations</w:t>
      </w:r>
      <w:r w:rsidRPr="001E0AEE">
        <w:t xml:space="preserve"> are ways to make something better. </w:t>
      </w:r>
    </w:p>
    <w:p w14:paraId="091B43EE" w14:textId="77777777" w:rsidR="0044005B" w:rsidRPr="00C91B6B" w:rsidRDefault="0044005B" w:rsidP="004567B0">
      <w:pPr>
        <w:rPr>
          <w:rFonts w:eastAsia="Times New Roman"/>
          <w:sz w:val="26"/>
          <w:szCs w:val="18"/>
          <w:shd w:val="clear" w:color="auto" w:fill="FFFFFF"/>
          <w:lang w:eastAsia="en-GB"/>
        </w:rPr>
      </w:pPr>
    </w:p>
    <w:p w14:paraId="31C4484C" w14:textId="7EAB85BE" w:rsidR="005A1A43" w:rsidRPr="00C91B6B" w:rsidRDefault="005A1A43" w:rsidP="004567B0">
      <w:pPr>
        <w:rPr>
          <w:rFonts w:eastAsia="Times New Roman"/>
          <w:sz w:val="26"/>
          <w:szCs w:val="18"/>
          <w:shd w:val="clear" w:color="auto" w:fill="FFFFFF"/>
          <w:lang w:eastAsia="en-GB"/>
        </w:rPr>
      </w:pPr>
    </w:p>
    <w:p w14:paraId="24046C3A" w14:textId="5826F109" w:rsidR="00BD34B6" w:rsidRDefault="001A12DD" w:rsidP="001A12DD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90688" behindDoc="0" locked="0" layoutInCell="1" allowOverlap="1" wp14:anchorId="36C3A228" wp14:editId="714FF379">
            <wp:simplePos x="0" y="0"/>
            <wp:positionH relativeFrom="margin">
              <wp:posOffset>142240</wp:posOffset>
            </wp:positionH>
            <wp:positionV relativeFrom="paragraph">
              <wp:posOffset>302588</wp:posOffset>
            </wp:positionV>
            <wp:extent cx="1337733" cy="1519268"/>
            <wp:effectExtent l="0" t="0" r="0" b="5080"/>
            <wp:wrapNone/>
            <wp:docPr id="164260387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0387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33" cy="15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7C5">
        <w:rPr>
          <w:rFonts w:eastAsia="Times New Roman"/>
          <w:shd w:val="clear" w:color="auto" w:fill="FFFFFF"/>
          <w:lang w:eastAsia="en-GB"/>
        </w:rPr>
        <w:t xml:space="preserve">Recommendation 2 was </w:t>
      </w:r>
      <w:r w:rsidR="009051AF">
        <w:rPr>
          <w:rFonts w:eastAsia="Times New Roman"/>
          <w:shd w:val="clear" w:color="auto" w:fill="FFFFFF"/>
          <w:lang w:eastAsia="en-GB"/>
        </w:rPr>
        <w:t>made when the review found how we used to pay was</w:t>
      </w:r>
      <w:r w:rsidR="001E07C5">
        <w:rPr>
          <w:rFonts w:eastAsia="Times New Roman"/>
          <w:shd w:val="clear" w:color="auto" w:fill="FFFFFF"/>
          <w:lang w:eastAsia="en-GB"/>
        </w:rPr>
        <w:t>:</w:t>
      </w:r>
    </w:p>
    <w:p w14:paraId="6A94EDD6" w14:textId="77777777" w:rsidR="00395073" w:rsidRPr="00395073" w:rsidRDefault="00395073" w:rsidP="001A12DD">
      <w:pPr>
        <w:rPr>
          <w:b/>
          <w:bCs/>
          <w:color w:val="000000" w:themeColor="text1"/>
          <w:sz w:val="24"/>
          <w:szCs w:val="16"/>
        </w:rPr>
      </w:pPr>
    </w:p>
    <w:p w14:paraId="705162BE" w14:textId="45C42D4B" w:rsidR="001E07C5" w:rsidRDefault="001A12DD" w:rsidP="00395073">
      <w:pPr>
        <w:pStyle w:val="Listtoplevel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hard to understand</w:t>
      </w:r>
      <w:r w:rsidR="001E07C5">
        <w:rPr>
          <w:shd w:val="clear" w:color="auto" w:fill="FFFFFF"/>
          <w:lang w:eastAsia="en-GB"/>
        </w:rPr>
        <w:t xml:space="preserve"> </w:t>
      </w:r>
    </w:p>
    <w:p w14:paraId="2064D2EF" w14:textId="77777777" w:rsidR="00395073" w:rsidRPr="00395073" w:rsidRDefault="00395073" w:rsidP="00395073">
      <w:pPr>
        <w:pStyle w:val="Listtoplevel"/>
        <w:numPr>
          <w:ilvl w:val="0"/>
          <w:numId w:val="0"/>
        </w:numPr>
        <w:spacing w:before="0"/>
        <w:ind w:left="4253"/>
        <w:rPr>
          <w:sz w:val="24"/>
          <w:szCs w:val="14"/>
          <w:shd w:val="clear" w:color="auto" w:fill="FFFFFF"/>
          <w:lang w:eastAsia="en-GB"/>
        </w:rPr>
      </w:pPr>
    </w:p>
    <w:p w14:paraId="5D937BC7" w14:textId="6E752DA4" w:rsidR="001E07C5" w:rsidRDefault="001E07C5" w:rsidP="00395073">
      <w:pPr>
        <w:pStyle w:val="Listtoplevel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not as fair as it should be. </w:t>
      </w:r>
    </w:p>
    <w:p w14:paraId="5F9BFC51" w14:textId="042187D3" w:rsidR="003C4A77" w:rsidRPr="00C91B6B" w:rsidRDefault="003C4A77" w:rsidP="003C4A77">
      <w:pPr>
        <w:rPr>
          <w:rFonts w:eastAsia="Times New Roman"/>
          <w:sz w:val="26"/>
          <w:szCs w:val="18"/>
          <w:shd w:val="clear" w:color="auto" w:fill="FFFFFF"/>
          <w:lang w:eastAsia="en-GB"/>
        </w:rPr>
      </w:pPr>
    </w:p>
    <w:p w14:paraId="14311C8D" w14:textId="3A0D27C6" w:rsidR="0016757C" w:rsidRPr="00C91B6B" w:rsidRDefault="006A2FBB" w:rsidP="003C4A77">
      <w:pPr>
        <w:rPr>
          <w:rFonts w:eastAsia="Times New Roman"/>
          <w:sz w:val="26"/>
          <w:szCs w:val="18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107B095F" wp14:editId="2BD5659F">
            <wp:simplePos x="0" y="0"/>
            <wp:positionH relativeFrom="margin">
              <wp:posOffset>137160</wp:posOffset>
            </wp:positionH>
            <wp:positionV relativeFrom="paragraph">
              <wp:posOffset>189230</wp:posOffset>
            </wp:positionV>
            <wp:extent cx="1295400" cy="1348146"/>
            <wp:effectExtent l="0" t="0" r="0" b="4445"/>
            <wp:wrapNone/>
            <wp:docPr id="1267153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53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738EE" w14:textId="06BDCA79" w:rsidR="00C91B6B" w:rsidRDefault="00C91B6B" w:rsidP="009A6500">
      <w:r>
        <w:t>I</w:t>
      </w:r>
      <w:r w:rsidR="009A6500">
        <w:t xml:space="preserve">nformation about the Independent Review is on the DSS </w:t>
      </w:r>
      <w:r w:rsidR="009A6500" w:rsidRPr="0016757C">
        <w:rPr>
          <w:b/>
          <w:bCs/>
        </w:rPr>
        <w:t>website</w:t>
      </w:r>
      <w:r w:rsidR="009A6500">
        <w:t>:</w:t>
      </w:r>
      <w:r w:rsidR="00395073">
        <w:t xml:space="preserve"> </w:t>
      </w:r>
    </w:p>
    <w:p w14:paraId="3E4130C5" w14:textId="77777777" w:rsidR="00C91B6B" w:rsidRPr="00C91B6B" w:rsidRDefault="00C91B6B" w:rsidP="009A6500">
      <w:pPr>
        <w:rPr>
          <w:sz w:val="24"/>
          <w:szCs w:val="16"/>
        </w:rPr>
      </w:pPr>
    </w:p>
    <w:p w14:paraId="189B14D6" w14:textId="5A9FC479" w:rsidR="009A6500" w:rsidRDefault="005B3D9C" w:rsidP="009A6500">
      <w:pPr>
        <w:rPr>
          <w:b/>
          <w:bCs/>
          <w:color w:val="000000" w:themeColor="text1"/>
        </w:rPr>
      </w:pPr>
      <w:hyperlink r:id="rId33" w:history="1">
        <w:r w:rsidR="009A6500" w:rsidRPr="005C2C88">
          <w:rPr>
            <w:rStyle w:val="Hyperlink"/>
            <w:b/>
            <w:bCs/>
            <w:color w:val="000000" w:themeColor="text1"/>
            <w:u w:val="none"/>
          </w:rPr>
          <w:t>tinyurl.com/szfhvmm9</w:t>
        </w:r>
      </w:hyperlink>
      <w:r w:rsidR="009A6500" w:rsidRPr="005C2C88">
        <w:rPr>
          <w:b/>
          <w:bCs/>
          <w:color w:val="000000" w:themeColor="text1"/>
        </w:rPr>
        <w:t xml:space="preserve"> </w:t>
      </w:r>
    </w:p>
    <w:p w14:paraId="35B0209F" w14:textId="0C17C7FF" w:rsidR="00124EA8" w:rsidRDefault="005F5B50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About the new </w:t>
      </w:r>
      <w:r w:rsidR="00BD7D73">
        <w:rPr>
          <w:lang w:eastAsia="en-GB"/>
        </w:rPr>
        <w:t xml:space="preserve">Community Group </w:t>
      </w:r>
      <w:r w:rsidR="00BD7D73">
        <w:rPr>
          <w:lang w:eastAsia="en-GB"/>
        </w:rPr>
        <w:br/>
        <w:t>Home Pricing Model</w:t>
      </w:r>
    </w:p>
    <w:p w14:paraId="33782A7C" w14:textId="22167B33" w:rsidR="005A039F" w:rsidRPr="006A2FBB" w:rsidRDefault="005A039F" w:rsidP="006A2FBB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152C32F1" w14:textId="4DD7C44A" w:rsidR="005A039F" w:rsidRPr="006A2FBB" w:rsidRDefault="002F7291" w:rsidP="005F5B50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71DDC940" wp14:editId="614E1AEF">
            <wp:simplePos x="0" y="0"/>
            <wp:positionH relativeFrom="column">
              <wp:posOffset>-167640</wp:posOffset>
            </wp:positionH>
            <wp:positionV relativeFrom="paragraph">
              <wp:posOffset>138430</wp:posOffset>
            </wp:positionV>
            <wp:extent cx="1645920" cy="1645920"/>
            <wp:effectExtent l="0" t="0" r="0" b="0"/>
            <wp:wrapNone/>
            <wp:docPr id="2023112092" name="Picture 2" descr="A person and person standing next to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02367" name="Picture 2" descr="A person and person standing next to a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11124" w14:textId="574359C5" w:rsidR="0001792C" w:rsidRDefault="0001792C" w:rsidP="0001792C">
      <w:r>
        <w:t xml:space="preserve">The new pricing model is only for Community Group Home providers. </w:t>
      </w:r>
    </w:p>
    <w:p w14:paraId="01A9F012" w14:textId="33BC63E8" w:rsidR="0001792C" w:rsidRPr="006A2FBB" w:rsidRDefault="0001792C" w:rsidP="0001792C">
      <w:pPr>
        <w:rPr>
          <w:sz w:val="26"/>
          <w:szCs w:val="18"/>
        </w:rPr>
      </w:pPr>
    </w:p>
    <w:p w14:paraId="0D0DCD24" w14:textId="31171EEB" w:rsidR="0001792C" w:rsidRPr="006A2FBB" w:rsidRDefault="0001792C" w:rsidP="0001792C">
      <w:pPr>
        <w:rPr>
          <w:sz w:val="26"/>
          <w:szCs w:val="18"/>
        </w:rPr>
      </w:pPr>
    </w:p>
    <w:p w14:paraId="01461F5A" w14:textId="5F09D9FD" w:rsidR="0001792C" w:rsidRDefault="002F7291" w:rsidP="0001792C">
      <w:r w:rsidRPr="006A2FBB">
        <w:rPr>
          <w:noProof/>
          <w:sz w:val="26"/>
          <w:szCs w:val="18"/>
        </w:rPr>
        <w:drawing>
          <wp:anchor distT="0" distB="0" distL="114300" distR="114300" simplePos="0" relativeHeight="251897856" behindDoc="0" locked="0" layoutInCell="1" allowOverlap="1" wp14:anchorId="05A871F7" wp14:editId="58049796">
            <wp:simplePos x="0" y="0"/>
            <wp:positionH relativeFrom="margin">
              <wp:posOffset>-96352</wp:posOffset>
            </wp:positionH>
            <wp:positionV relativeFrom="paragraph">
              <wp:posOffset>568960</wp:posOffset>
            </wp:positionV>
            <wp:extent cx="1766142" cy="999067"/>
            <wp:effectExtent l="0" t="0" r="5715" b="0"/>
            <wp:wrapNone/>
            <wp:docPr id="677660114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60114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42" cy="9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92C">
        <w:t xml:space="preserve">It does </w:t>
      </w:r>
      <w:r w:rsidR="0001792C" w:rsidRPr="00B141AF">
        <w:rPr>
          <w:b/>
          <w:bCs/>
        </w:rPr>
        <w:t>not</w:t>
      </w:r>
      <w:r w:rsidR="0001792C">
        <w:t xml:space="preserve"> apply </w:t>
      </w:r>
      <w:r w:rsidR="00342D75">
        <w:t>to</w:t>
      </w:r>
      <w:r w:rsidR="0001792C">
        <w:t xml:space="preserve"> DSS providers of:</w:t>
      </w:r>
    </w:p>
    <w:p w14:paraId="7222BC15" w14:textId="3B3350CD" w:rsidR="0001792C" w:rsidRDefault="00DC1BF5" w:rsidP="0001792C">
      <w:pPr>
        <w:pStyle w:val="Listtoplevel"/>
      </w:pPr>
      <w:r>
        <w:t xml:space="preserve">aged residential care </w:t>
      </w:r>
    </w:p>
    <w:p w14:paraId="1F9E7C84" w14:textId="3AAFA276" w:rsidR="0001792C" w:rsidRDefault="006A2FBB" w:rsidP="0001792C">
      <w:pPr>
        <w:pStyle w:val="Listtoplevel"/>
      </w:pPr>
      <w:r>
        <w:drawing>
          <wp:anchor distT="0" distB="0" distL="114300" distR="114300" simplePos="0" relativeHeight="251898880" behindDoc="0" locked="0" layoutInCell="1" allowOverlap="1" wp14:anchorId="0753852F" wp14:editId="69EC5997">
            <wp:simplePos x="0" y="0"/>
            <wp:positionH relativeFrom="margin">
              <wp:posOffset>226695</wp:posOffset>
            </wp:positionH>
            <wp:positionV relativeFrom="paragraph">
              <wp:posOffset>294640</wp:posOffset>
            </wp:positionV>
            <wp:extent cx="1447800" cy="1447800"/>
            <wp:effectExtent l="0" t="0" r="0" b="0"/>
            <wp:wrapNone/>
            <wp:docPr id="89912234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2234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F5">
        <w:t xml:space="preserve">residential care of </w:t>
      </w:r>
      <w:r w:rsidR="00342D75">
        <w:br/>
      </w:r>
      <w:r w:rsidR="00DC1BF5">
        <w:t xml:space="preserve">children / young people </w:t>
      </w:r>
      <w:r w:rsidR="0001792C">
        <w:t xml:space="preserve">in Oranga Tamariki </w:t>
      </w:r>
    </w:p>
    <w:p w14:paraId="67A89FE9" w14:textId="63735B67" w:rsidR="0001792C" w:rsidRDefault="00DC1BF5" w:rsidP="0001792C">
      <w:pPr>
        <w:pStyle w:val="Listtoplevel"/>
      </w:pPr>
      <w:r>
        <w:t>High and Complex Services.</w:t>
      </w:r>
    </w:p>
    <w:p w14:paraId="502F32EA" w14:textId="1C0A6A85" w:rsidR="002F7291" w:rsidRDefault="002F7291" w:rsidP="00D11EA0">
      <w:r w:rsidRPr="00E669E2">
        <w:rPr>
          <w:noProof/>
        </w:rPr>
        <w:drawing>
          <wp:anchor distT="0" distB="0" distL="114300" distR="114300" simplePos="0" relativeHeight="251963392" behindDoc="0" locked="0" layoutInCell="1" allowOverlap="1" wp14:anchorId="2EC3A664" wp14:editId="15779CCB">
            <wp:simplePos x="0" y="0"/>
            <wp:positionH relativeFrom="column">
              <wp:posOffset>-90805</wp:posOffset>
            </wp:positionH>
            <wp:positionV relativeFrom="paragraph">
              <wp:posOffset>152400</wp:posOffset>
            </wp:positionV>
            <wp:extent cx="2042160" cy="2042160"/>
            <wp:effectExtent l="0" t="0" r="0" b="0"/>
            <wp:wrapNone/>
            <wp:docPr id="1796162642" name="Picture 1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62642" name="Picture 1" descr="A group of people sitting around a 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5C1E0" w14:textId="77777777" w:rsidR="002F7291" w:rsidRDefault="002F7291" w:rsidP="00D11EA0"/>
    <w:p w14:paraId="552D9FA5" w14:textId="2B0C9059" w:rsidR="00D11EA0" w:rsidRDefault="00D11EA0" w:rsidP="00D11EA0">
      <w:r>
        <w:t xml:space="preserve">We are working with those providers to make the way we pay for their services better. </w:t>
      </w:r>
    </w:p>
    <w:p w14:paraId="5F9A4A52" w14:textId="3981AE11" w:rsidR="00836B03" w:rsidRDefault="00836B03" w:rsidP="00836B03"/>
    <w:p w14:paraId="774A7CB4" w14:textId="77777777" w:rsidR="005A039F" w:rsidRDefault="005A039F" w:rsidP="005A039F">
      <w:pPr>
        <w:rPr>
          <w:rFonts w:eastAsia="Times New Roman"/>
          <w:shd w:val="clear" w:color="auto" w:fill="FFFFFF"/>
          <w:lang w:eastAsia="en-GB"/>
        </w:rPr>
      </w:pPr>
    </w:p>
    <w:p w14:paraId="72A69FF0" w14:textId="5F69C229" w:rsidR="005A039F" w:rsidRDefault="005A039F" w:rsidP="005A039F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>The new pricing model will:</w:t>
      </w:r>
    </w:p>
    <w:p w14:paraId="7D52BA03" w14:textId="77777777" w:rsidR="005A039F" w:rsidRDefault="005A039F" w:rsidP="005A039F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923456" behindDoc="0" locked="0" layoutInCell="1" allowOverlap="1" wp14:anchorId="5652186B" wp14:editId="06B6AD77">
            <wp:simplePos x="0" y="0"/>
            <wp:positionH relativeFrom="margin">
              <wp:align>left</wp:align>
            </wp:positionH>
            <wp:positionV relativeFrom="paragraph">
              <wp:posOffset>258480</wp:posOffset>
            </wp:positionV>
            <wp:extent cx="1497600" cy="1700830"/>
            <wp:effectExtent l="0" t="0" r="7620" b="0"/>
            <wp:wrapNone/>
            <wp:docPr id="167850229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0229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17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be more:</w:t>
      </w:r>
    </w:p>
    <w:p w14:paraId="69B700CB" w14:textId="77777777" w:rsidR="005A039F" w:rsidRDefault="005A039F" w:rsidP="005A039F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fair </w:t>
      </w:r>
    </w:p>
    <w:p w14:paraId="2CA667C1" w14:textId="77777777" w:rsidR="005A039F" w:rsidRDefault="005A039F" w:rsidP="005A039F">
      <w:pPr>
        <w:pStyle w:val="Listsecondlevel"/>
        <w:rPr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24480" behindDoc="0" locked="0" layoutInCell="1" allowOverlap="1" wp14:anchorId="0C7DFA54" wp14:editId="29295379">
            <wp:simplePos x="0" y="0"/>
            <wp:positionH relativeFrom="margin">
              <wp:align>left</wp:align>
            </wp:positionH>
            <wp:positionV relativeFrom="paragraph">
              <wp:posOffset>885300</wp:posOffset>
            </wp:positionV>
            <wp:extent cx="1749600" cy="1749600"/>
            <wp:effectExtent l="0" t="0" r="0" b="3175"/>
            <wp:wrapNone/>
            <wp:docPr id="18200061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061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consistent – work in the same way for everyone</w:t>
      </w:r>
    </w:p>
    <w:p w14:paraId="06E72232" w14:textId="77777777" w:rsidR="005A039F" w:rsidRDefault="005A039F" w:rsidP="005A039F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transparent – easier for people to understand </w:t>
      </w:r>
    </w:p>
    <w:p w14:paraId="6C178BCA" w14:textId="77777777" w:rsidR="005A039F" w:rsidRDefault="005A039F" w:rsidP="005A039F">
      <w:pPr>
        <w:pStyle w:val="Listsecondlevel"/>
        <w:rPr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25504" behindDoc="0" locked="0" layoutInCell="1" allowOverlap="1" wp14:anchorId="0DF26B93" wp14:editId="31740700">
            <wp:simplePos x="0" y="0"/>
            <wp:positionH relativeFrom="margin">
              <wp:align>left</wp:align>
            </wp:positionH>
            <wp:positionV relativeFrom="paragraph">
              <wp:posOffset>979740</wp:posOffset>
            </wp:positionV>
            <wp:extent cx="1569600" cy="1569600"/>
            <wp:effectExtent l="0" t="0" r="0" b="0"/>
            <wp:wrapNone/>
            <wp:docPr id="196837293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37293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 xml:space="preserve">financially sustainable – easier for us to pay for </w:t>
      </w:r>
    </w:p>
    <w:p w14:paraId="5E5AA3FD" w14:textId="77777777" w:rsidR="005A039F" w:rsidRDefault="005A039F" w:rsidP="005A039F">
      <w:pPr>
        <w:pStyle w:val="Listtoplevel"/>
      </w:pPr>
      <w:r>
        <w:t xml:space="preserve">assist us in better understanding how much DSS needs to pay for residential care services. </w:t>
      </w:r>
    </w:p>
    <w:p w14:paraId="6A12E9F7" w14:textId="77777777" w:rsidR="005A039F" w:rsidRDefault="005A039F" w:rsidP="00836B03"/>
    <w:p w14:paraId="31CB0EAA" w14:textId="4A01F794" w:rsidR="005F5B50" w:rsidRDefault="005F5B50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8566600" w14:textId="353823D9" w:rsidR="00124EA8" w:rsidRDefault="00696D33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Will there be changes for disabled people in residential care</w:t>
      </w:r>
      <w:r w:rsidR="00930A64">
        <w:rPr>
          <w:shd w:val="clear" w:color="auto" w:fill="FFFFFF"/>
          <w:lang w:eastAsia="en-GB"/>
        </w:rPr>
        <w:t>?</w:t>
      </w:r>
    </w:p>
    <w:p w14:paraId="4593DBC7" w14:textId="7FD25A71" w:rsidR="00124EA8" w:rsidRPr="00124EA8" w:rsidRDefault="00C036C0" w:rsidP="00124EA8">
      <w:pPr>
        <w:rPr>
          <w:lang w:eastAsia="en-GB"/>
        </w:rPr>
      </w:pPr>
      <w:r w:rsidRPr="00AF58E3">
        <w:rPr>
          <w:noProof/>
          <w:szCs w:val="32"/>
        </w:rPr>
        <w:drawing>
          <wp:anchor distT="0" distB="0" distL="114300" distR="114300" simplePos="0" relativeHeight="251949056" behindDoc="0" locked="0" layoutInCell="1" allowOverlap="1" wp14:anchorId="72A4C739" wp14:editId="4E27026E">
            <wp:simplePos x="0" y="0"/>
            <wp:positionH relativeFrom="column">
              <wp:posOffset>0</wp:posOffset>
            </wp:positionH>
            <wp:positionV relativeFrom="paragraph">
              <wp:posOffset>255051</wp:posOffset>
            </wp:positionV>
            <wp:extent cx="1560786" cy="1560786"/>
            <wp:effectExtent l="0" t="0" r="1905" b="1905"/>
            <wp:wrapNone/>
            <wp:docPr id="710979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796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2111" cy="156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32999" w14:textId="1B14962F" w:rsidR="00124EA8" w:rsidRDefault="00124EA8" w:rsidP="00BD34B6">
      <w:pPr>
        <w:rPr>
          <w:shd w:val="clear" w:color="auto" w:fill="FFFFFF"/>
          <w:lang w:eastAsia="en-GB"/>
        </w:rPr>
      </w:pPr>
    </w:p>
    <w:p w14:paraId="0AC82345" w14:textId="14C89399" w:rsidR="00BD34B6" w:rsidRDefault="00F12FC5" w:rsidP="00BD34B6">
      <w:pPr>
        <w:rPr>
          <w:noProof/>
        </w:rPr>
      </w:pPr>
      <w:r>
        <w:rPr>
          <w:noProof/>
        </w:rPr>
        <w:t xml:space="preserve">Disabled people in residential care should not see any changes. </w:t>
      </w:r>
    </w:p>
    <w:p w14:paraId="1DDE94DE" w14:textId="77777777" w:rsidR="00F12FC5" w:rsidRDefault="00F12FC5" w:rsidP="00BD34B6">
      <w:pPr>
        <w:rPr>
          <w:noProof/>
        </w:rPr>
      </w:pPr>
    </w:p>
    <w:p w14:paraId="053E13E4" w14:textId="5DB745F5" w:rsidR="00F12FC5" w:rsidRDefault="00F12FC5" w:rsidP="00BD34B6">
      <w:pPr>
        <w:rPr>
          <w:noProof/>
        </w:rPr>
      </w:pPr>
    </w:p>
    <w:p w14:paraId="0CAF2BD8" w14:textId="5B03A9A2" w:rsidR="00F12FC5" w:rsidRDefault="00C036C0" w:rsidP="00BD34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7F399E26" wp14:editId="7F0E8A6F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1693545" cy="1379855"/>
            <wp:effectExtent l="0" t="0" r="1905" b="0"/>
            <wp:wrapNone/>
            <wp:docPr id="87362041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2041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2DE">
        <w:rPr>
          <w:noProof/>
        </w:rPr>
        <w:t xml:space="preserve">The pricing model only changes how we pay providers for residential services for disabled people. </w:t>
      </w:r>
    </w:p>
    <w:p w14:paraId="59CB4451" w14:textId="48CD22DB" w:rsidR="009462DE" w:rsidRDefault="009462DE" w:rsidP="00BD34B6">
      <w:pPr>
        <w:rPr>
          <w:noProof/>
        </w:rPr>
      </w:pPr>
    </w:p>
    <w:p w14:paraId="46993BCE" w14:textId="4FE9E2A7" w:rsidR="004802AD" w:rsidRDefault="004802AD" w:rsidP="00BD34B6">
      <w:pPr>
        <w:rPr>
          <w:noProof/>
        </w:rPr>
      </w:pPr>
    </w:p>
    <w:p w14:paraId="0CA3F919" w14:textId="5AA9134F" w:rsidR="004802AD" w:rsidRDefault="00C036C0" w:rsidP="00BD34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0C8AEAC9" wp14:editId="0C27CA46">
            <wp:simplePos x="0" y="0"/>
            <wp:positionH relativeFrom="column">
              <wp:posOffset>177800</wp:posOffset>
            </wp:positionH>
            <wp:positionV relativeFrom="paragraph">
              <wp:posOffset>307931</wp:posOffset>
            </wp:positionV>
            <wp:extent cx="1083733" cy="1532138"/>
            <wp:effectExtent l="0" t="0" r="2540" b="0"/>
            <wp:wrapNone/>
            <wp:docPr id="23158844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8844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3" cy="15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2AD">
        <w:rPr>
          <w:noProof/>
        </w:rPr>
        <w:t>For any questions disabled people should contact their providers:</w:t>
      </w:r>
    </w:p>
    <w:p w14:paraId="75BBD9CE" w14:textId="5AA7A43E" w:rsidR="0045292E" w:rsidRDefault="00157C22" w:rsidP="0045292E">
      <w:pPr>
        <w:pStyle w:val="Listtoplevel"/>
      </w:pPr>
      <w:r>
        <w:t xml:space="preserve">NASCs - </w:t>
      </w:r>
      <w:r w:rsidR="0045292E" w:rsidRPr="00891757">
        <w:t>Needs Assessment Service Coordination</w:t>
      </w:r>
      <w:r w:rsidR="00A55C24">
        <w:t xml:space="preserve"> agency</w:t>
      </w:r>
    </w:p>
    <w:p w14:paraId="76B9240C" w14:textId="0CC7D9CE" w:rsidR="00157C22" w:rsidRDefault="004E1221" w:rsidP="00601A03">
      <w:pPr>
        <w:pStyle w:val="Listtoplevel"/>
      </w:pPr>
      <w:r>
        <w:rPr>
          <w:rFonts w:ascii="Times New Roman" w:hAnsi="Times New Roman" w:cs="Times New Roman"/>
          <w:bdr w:val="none" w:sz="0" w:space="0" w:color="auto" w:frame="1"/>
          <w:lang w:eastAsia="en-NZ"/>
        </w:rPr>
        <w:drawing>
          <wp:anchor distT="0" distB="0" distL="114300" distR="114300" simplePos="0" relativeHeight="251856896" behindDoc="0" locked="0" layoutInCell="1" allowOverlap="1" wp14:anchorId="68D8AE4A" wp14:editId="3B6BB56D">
            <wp:simplePos x="0" y="0"/>
            <wp:positionH relativeFrom="margin">
              <wp:align>left</wp:align>
            </wp:positionH>
            <wp:positionV relativeFrom="paragraph">
              <wp:posOffset>168698</wp:posOffset>
            </wp:positionV>
            <wp:extent cx="1959429" cy="474182"/>
            <wp:effectExtent l="0" t="0" r="3175" b="0"/>
            <wp:wrapNone/>
            <wp:docPr id="1363" name="Picture 1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9" cy="474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C22">
        <w:t xml:space="preserve">EGL - </w:t>
      </w:r>
      <w:r w:rsidR="0045292E">
        <w:t xml:space="preserve">Enabling Good Lives. </w:t>
      </w:r>
    </w:p>
    <w:p w14:paraId="0DDC1811" w14:textId="77777777" w:rsidR="00157C22" w:rsidRDefault="00157C22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50C0EE50" w14:textId="0DE55A49" w:rsidR="009462DE" w:rsidRDefault="00157C22" w:rsidP="00613B52">
      <w:pPr>
        <w:pStyle w:val="Heading1"/>
        <w:rPr>
          <w:noProof/>
        </w:rPr>
      </w:pPr>
      <w:r>
        <w:rPr>
          <w:noProof/>
        </w:rPr>
        <w:lastRenderedPageBreak/>
        <w:t xml:space="preserve">What will </w:t>
      </w:r>
      <w:r w:rsidR="00613B52">
        <w:rPr>
          <w:noProof/>
        </w:rPr>
        <w:t xml:space="preserve">NASCs and EGL sites continue to be responsible for? </w:t>
      </w:r>
    </w:p>
    <w:p w14:paraId="55C35D5A" w14:textId="77777777" w:rsidR="00613B52" w:rsidRPr="00881CE6" w:rsidRDefault="00613B52" w:rsidP="00157C22">
      <w:pPr>
        <w:rPr>
          <w:noProof/>
          <w:sz w:val="28"/>
          <w:szCs w:val="20"/>
        </w:rPr>
      </w:pPr>
    </w:p>
    <w:p w14:paraId="2E599FFB" w14:textId="7DFCE8F7" w:rsidR="00613B52" w:rsidRPr="00881CE6" w:rsidRDefault="00900C06" w:rsidP="00613B52">
      <w:pPr>
        <w:rPr>
          <w:sz w:val="28"/>
          <w:szCs w:val="20"/>
        </w:rPr>
      </w:pPr>
      <w:r w:rsidRPr="00881CE6">
        <w:rPr>
          <w:noProof/>
          <w:sz w:val="28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B80D399" wp14:editId="7F2D0E5B">
                <wp:simplePos x="0" y="0"/>
                <wp:positionH relativeFrom="margin">
                  <wp:posOffset>-220717</wp:posOffset>
                </wp:positionH>
                <wp:positionV relativeFrom="paragraph">
                  <wp:posOffset>310953</wp:posOffset>
                </wp:positionV>
                <wp:extent cx="2049517" cy="1045210"/>
                <wp:effectExtent l="0" t="0" r="8255" b="2540"/>
                <wp:wrapNone/>
                <wp:docPr id="106081845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517" cy="1045210"/>
                          <a:chOff x="0" y="0"/>
                          <a:chExt cx="2361777" cy="1278043"/>
                        </a:xfrm>
                      </wpg:grpSpPr>
                      <pic:pic xmlns:pic="http://schemas.openxmlformats.org/drawingml/2006/picture">
                        <pic:nvPicPr>
                          <pic:cNvPr id="1383224305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2590037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267" y="118533"/>
                            <a:ext cx="115951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6BE1C" id="Group 30" o:spid="_x0000_s1026" alt="&quot;&quot;" style="position:absolute;margin-left:-17.4pt;margin-top:24.5pt;width:161.4pt;height:82.3pt;z-index:251931648;mso-position-horizontal-relative:margin;mso-width-relative:margin;mso-height-relative:margin" coordsize="23617,127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">
                <v:shape id="Picture 28" o:spid="_x0000_s1027" type="#_x0000_t75" alt="&quot;&quot;" style="position:absolute;width:11239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">
                  <v:imagedata r:id="rId45" o:title=""/>
                </v:shape>
                <v:shape id="Picture 29" o:spid="_x0000_s1028" type="#_x0000_t75" alt="&quot;&quot;" style="position:absolute;left:12022;top:1185;width:11595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">
                  <v:imagedata r:id="rId46" o:title=""/>
                </v:shape>
                <w10:wrap anchorx="margin"/>
              </v:group>
            </w:pict>
          </mc:Fallback>
        </mc:AlternateContent>
      </w:r>
    </w:p>
    <w:p w14:paraId="6B5C3597" w14:textId="6662F925" w:rsidR="00900C06" w:rsidRDefault="00900C06" w:rsidP="00900C0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NASC / EGL site </w:t>
      </w:r>
      <w:r w:rsidRPr="00E669E2">
        <w:rPr>
          <w:rFonts w:eastAsia="Times New Roman"/>
          <w:b/>
          <w:bCs/>
          <w:shd w:val="clear" w:color="auto" w:fill="FFFFFF"/>
          <w:lang w:eastAsia="en-GB"/>
        </w:rPr>
        <w:t>budgets</w:t>
      </w:r>
      <w:r>
        <w:rPr>
          <w:rFonts w:eastAsia="Times New Roman"/>
          <w:shd w:val="clear" w:color="auto" w:fill="FFFFFF"/>
          <w:lang w:eastAsia="en-GB"/>
        </w:rPr>
        <w:t xml:space="preserve"> will be confirmed after the Government puts out their Budget in May 2025.  </w:t>
      </w:r>
    </w:p>
    <w:p w14:paraId="24209415" w14:textId="77777777" w:rsidR="00C166F0" w:rsidRPr="00881CE6" w:rsidRDefault="00C166F0" w:rsidP="00FC62F4">
      <w:pPr>
        <w:rPr>
          <w:rFonts w:eastAsia="Arial Unicode MS"/>
          <w:b/>
          <w:kern w:val="28"/>
          <w:sz w:val="36"/>
          <w:szCs w:val="16"/>
        </w:rPr>
      </w:pPr>
    </w:p>
    <w:p w14:paraId="5FE58A51" w14:textId="2CE823D8" w:rsidR="00FC62F4" w:rsidRPr="00881CE6" w:rsidRDefault="008C59D1" w:rsidP="00FC62F4">
      <w:pPr>
        <w:rPr>
          <w:rFonts w:eastAsia="Arial Unicode MS"/>
          <w:b/>
          <w:kern w:val="28"/>
          <w:sz w:val="36"/>
          <w:szCs w:val="16"/>
        </w:rPr>
      </w:pPr>
      <w:r w:rsidRPr="00881CE6">
        <w:rPr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26919B9D" wp14:editId="04FB9777">
                <wp:simplePos x="0" y="0"/>
                <wp:positionH relativeFrom="margin">
                  <wp:posOffset>2259965</wp:posOffset>
                </wp:positionH>
                <wp:positionV relativeFrom="paragraph">
                  <wp:posOffset>343009</wp:posOffset>
                </wp:positionV>
                <wp:extent cx="3601720" cy="768350"/>
                <wp:effectExtent l="0" t="0" r="0" b="0"/>
                <wp:wrapNone/>
                <wp:docPr id="1795663729" name="Rectangle 17956637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720" cy="76835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20772" id="Rectangle 1795663729" o:spid="_x0000_s1026" alt="&quot;&quot;" style="position:absolute;margin-left:177.95pt;margin-top:27pt;width:283.6pt;height:60.5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" fillcolor="#cce5bd" stroked="f" strokeweight="1pt">
                <w10:wrap anchorx="margin"/>
              </v:rect>
            </w:pict>
          </mc:Fallback>
        </mc:AlternateContent>
      </w:r>
      <w:r w:rsidR="00295C51" w:rsidRPr="00881CE6">
        <w:rPr>
          <w:noProof/>
          <w:color w:val="000000" w:themeColor="text1"/>
          <w:sz w:val="24"/>
          <w:szCs w:val="16"/>
        </w:rPr>
        <w:drawing>
          <wp:anchor distT="0" distB="0" distL="114300" distR="114300" simplePos="0" relativeHeight="251864064" behindDoc="0" locked="0" layoutInCell="1" allowOverlap="1" wp14:anchorId="3779F198" wp14:editId="7F629BAF">
            <wp:simplePos x="0" y="0"/>
            <wp:positionH relativeFrom="margin">
              <wp:align>left</wp:align>
            </wp:positionH>
            <wp:positionV relativeFrom="paragraph">
              <wp:posOffset>174202</wp:posOffset>
            </wp:positionV>
            <wp:extent cx="1371600" cy="1243910"/>
            <wp:effectExtent l="0" t="0" r="0" b="0"/>
            <wp:wrapNone/>
            <wp:docPr id="95498712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4517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AB18C" w14:textId="4441D876" w:rsidR="00FC62F4" w:rsidRPr="00A12C4D" w:rsidRDefault="00FC62F4" w:rsidP="00FC62F4">
      <w:pPr>
        <w:rPr>
          <w:rFonts w:eastAsia="Times New Roman" w:cs="Arial"/>
          <w:color w:val="000000"/>
          <w:szCs w:val="32"/>
          <w:lang w:eastAsia="en-NZ"/>
        </w:rPr>
      </w:pPr>
      <w:r>
        <w:rPr>
          <w:rFonts w:eastAsia="Times New Roman" w:cs="Arial"/>
          <w:b/>
          <w:bCs/>
          <w:color w:val="000000"/>
          <w:szCs w:val="32"/>
          <w:lang w:eastAsia="en-NZ"/>
        </w:rPr>
        <w:t xml:space="preserve">Budget </w:t>
      </w:r>
      <w:r>
        <w:rPr>
          <w:rFonts w:eastAsia="Times New Roman" w:cs="Arial"/>
          <w:color w:val="000000"/>
          <w:szCs w:val="32"/>
          <w:lang w:eastAsia="en-NZ"/>
        </w:rPr>
        <w:t xml:space="preserve">is the amount of money used for something. </w:t>
      </w:r>
    </w:p>
    <w:p w14:paraId="72B4B938" w14:textId="3E37ADE7" w:rsidR="00FC62F4" w:rsidRPr="00881CE6" w:rsidRDefault="00FC62F4" w:rsidP="00FC62F4">
      <w:pPr>
        <w:rPr>
          <w:sz w:val="28"/>
          <w:szCs w:val="20"/>
        </w:rPr>
      </w:pPr>
    </w:p>
    <w:p w14:paraId="6307516E" w14:textId="77777777" w:rsidR="00C166F0" w:rsidRPr="00881CE6" w:rsidRDefault="00C166F0" w:rsidP="00FC62F4">
      <w:pPr>
        <w:rPr>
          <w:rFonts w:eastAsia="Times New Roman"/>
          <w:sz w:val="28"/>
          <w:szCs w:val="20"/>
          <w:shd w:val="clear" w:color="auto" w:fill="FFFFFF"/>
          <w:lang w:eastAsia="en-GB"/>
        </w:rPr>
      </w:pPr>
    </w:p>
    <w:p w14:paraId="148CACA8" w14:textId="79130809" w:rsidR="00613B52" w:rsidRDefault="00295C51" w:rsidP="00FC62F4">
      <w:r>
        <w:rPr>
          <w:noProof/>
        </w:rPr>
        <w:drawing>
          <wp:anchor distT="0" distB="0" distL="114300" distR="114300" simplePos="0" relativeHeight="251859968" behindDoc="0" locked="0" layoutInCell="1" allowOverlap="1" wp14:anchorId="444AA1A7" wp14:editId="2E1BE666">
            <wp:simplePos x="0" y="0"/>
            <wp:positionH relativeFrom="margin">
              <wp:align>left</wp:align>
            </wp:positionH>
            <wp:positionV relativeFrom="paragraph">
              <wp:posOffset>387138</wp:posOffset>
            </wp:positionV>
            <wp:extent cx="1524000" cy="1524000"/>
            <wp:effectExtent l="0" t="0" r="0" b="0"/>
            <wp:wrapNone/>
            <wp:docPr id="172294461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4461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946">
        <w:rPr>
          <w:rFonts w:eastAsia="Times New Roman"/>
          <w:shd w:val="clear" w:color="auto" w:fill="FFFFFF"/>
          <w:lang w:eastAsia="en-GB"/>
        </w:rPr>
        <w:t>NASC / EGL sites</w:t>
      </w:r>
      <w:r w:rsidR="00613B52">
        <w:t xml:space="preserve"> will still make the decision:</w:t>
      </w:r>
    </w:p>
    <w:p w14:paraId="718D5887" w14:textId="77777777" w:rsidR="00C166F0" w:rsidRDefault="00C166F0" w:rsidP="00C166F0">
      <w:pPr>
        <w:pStyle w:val="Listtoplevel"/>
      </w:pPr>
      <w:r>
        <w:t xml:space="preserve">if someone can have DSS support </w:t>
      </w:r>
    </w:p>
    <w:p w14:paraId="568A2336" w14:textId="77777777" w:rsidR="00C166F0" w:rsidRDefault="00C166F0" w:rsidP="00C166F0">
      <w:pPr>
        <w:pStyle w:val="Listtoplevel"/>
      </w:pPr>
      <w:r>
        <w:drawing>
          <wp:anchor distT="0" distB="0" distL="114300" distR="114300" simplePos="0" relativeHeight="251933696" behindDoc="0" locked="0" layoutInCell="1" allowOverlap="1" wp14:anchorId="5C51D254" wp14:editId="7E8CAD58">
            <wp:simplePos x="0" y="0"/>
            <wp:positionH relativeFrom="margin">
              <wp:align>left</wp:align>
            </wp:positionH>
            <wp:positionV relativeFrom="paragraph">
              <wp:posOffset>577427</wp:posOffset>
            </wp:positionV>
            <wp:extent cx="1696548" cy="1701800"/>
            <wp:effectExtent l="0" t="0" r="0" b="0"/>
            <wp:wrapNone/>
            <wp:docPr id="918807618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07618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48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about what kind of DSS support someone can have like:</w:t>
      </w:r>
    </w:p>
    <w:p w14:paraId="0C75A550" w14:textId="77777777" w:rsidR="00C166F0" w:rsidRDefault="00C166F0" w:rsidP="00C166F0">
      <w:pPr>
        <w:pStyle w:val="Listsecondlevel"/>
      </w:pPr>
      <w:r>
        <w:t xml:space="preserve">going into residential care </w:t>
      </w:r>
    </w:p>
    <w:p w14:paraId="60E42BFC" w14:textId="59547956" w:rsidR="005B1A85" w:rsidRDefault="00C166F0" w:rsidP="00881CE6">
      <w:pPr>
        <w:pStyle w:val="Listparagraph2"/>
        <w:rPr>
          <w:lang w:eastAsia="en-US"/>
        </w:rPr>
      </w:pPr>
      <w:r>
        <w:rPr>
          <w:lang w:eastAsia="en-US"/>
        </w:rPr>
        <w:t>support at home.</w:t>
      </w:r>
      <w:r w:rsidR="005B1A85">
        <w:br w:type="page"/>
      </w:r>
    </w:p>
    <w:p w14:paraId="16711218" w14:textId="41E493FA" w:rsidR="00613B52" w:rsidRDefault="008543B3" w:rsidP="00613B52"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1CEDB2FB" wp14:editId="691C4B85">
            <wp:simplePos x="0" y="0"/>
            <wp:positionH relativeFrom="margin">
              <wp:posOffset>0</wp:posOffset>
            </wp:positionH>
            <wp:positionV relativeFrom="paragraph">
              <wp:posOffset>21590</wp:posOffset>
            </wp:positionV>
            <wp:extent cx="1600200" cy="1600200"/>
            <wp:effectExtent l="0" t="0" r="0" b="0"/>
            <wp:wrapNone/>
            <wp:docPr id="1846372839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72839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B15">
        <w:rPr>
          <w:rFonts w:eastAsia="Times New Roman"/>
          <w:shd w:val="clear" w:color="auto" w:fill="FFFFFF"/>
          <w:lang w:eastAsia="en-GB"/>
        </w:rPr>
        <w:t xml:space="preserve">NASC / EGL sites </w:t>
      </w:r>
      <w:r w:rsidR="00613B52">
        <w:t>will also still</w:t>
      </w:r>
      <w:r w:rsidR="008168EC">
        <w:t xml:space="preserve"> be responsible for</w:t>
      </w:r>
      <w:r w:rsidR="00613B52">
        <w:t>:</w:t>
      </w:r>
    </w:p>
    <w:p w14:paraId="25964E29" w14:textId="397468C8" w:rsidR="00613B52" w:rsidRDefault="00613B52" w:rsidP="00613B52">
      <w:pPr>
        <w:pStyle w:val="Listtoplevel"/>
      </w:pPr>
      <w:r>
        <w:t>assess</w:t>
      </w:r>
      <w:r w:rsidR="00A11E69">
        <w:t>ing the</w:t>
      </w:r>
      <w:r>
        <w:t xml:space="preserve"> needs people may have </w:t>
      </w:r>
    </w:p>
    <w:p w14:paraId="1B74D278" w14:textId="75B3C195" w:rsidR="005B1A85" w:rsidRDefault="003D0BA9" w:rsidP="005B1A85">
      <w:pPr>
        <w:pStyle w:val="Listtoplevel"/>
      </w:pPr>
      <w:r>
        <w:drawing>
          <wp:anchor distT="0" distB="0" distL="114300" distR="114300" simplePos="0" relativeHeight="251907072" behindDoc="0" locked="0" layoutInCell="1" allowOverlap="1" wp14:anchorId="420FBAC4" wp14:editId="302F0961">
            <wp:simplePos x="0" y="0"/>
            <wp:positionH relativeFrom="margin">
              <wp:posOffset>0</wp:posOffset>
            </wp:positionH>
            <wp:positionV relativeFrom="paragraph">
              <wp:posOffset>574040</wp:posOffset>
            </wp:positionV>
            <wp:extent cx="1524000" cy="1536507"/>
            <wp:effectExtent l="0" t="0" r="0" b="6985"/>
            <wp:wrapNone/>
            <wp:docPr id="86692375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2375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115">
        <w:t>talking</w:t>
      </w:r>
      <w:r w:rsidR="005B1A85">
        <w:t xml:space="preserve"> / work</w:t>
      </w:r>
      <w:r w:rsidR="00A11E69">
        <w:t>ing</w:t>
      </w:r>
      <w:r w:rsidR="005B1A85">
        <w:t xml:space="preserve"> with:</w:t>
      </w:r>
    </w:p>
    <w:p w14:paraId="6BBB0847" w14:textId="071D8B6E" w:rsidR="005B1A85" w:rsidRDefault="005B1A85" w:rsidP="005B1A85">
      <w:pPr>
        <w:pStyle w:val="Listsecondlevel"/>
      </w:pPr>
      <w:r>
        <w:t xml:space="preserve">disabled people </w:t>
      </w:r>
    </w:p>
    <w:p w14:paraId="01397EF6" w14:textId="119B9CE7" w:rsidR="005B1A85" w:rsidRDefault="005B1A85" w:rsidP="005B1A85">
      <w:pPr>
        <w:pStyle w:val="Listparagraph2"/>
        <w:rPr>
          <w:lang w:eastAsia="en-US"/>
        </w:rPr>
      </w:pPr>
      <w:r>
        <w:rPr>
          <w:lang w:eastAsia="en-US"/>
        </w:rPr>
        <w:t>their whān</w:t>
      </w:r>
      <w:r w:rsidR="007E33B6">
        <w:rPr>
          <w:lang w:eastAsia="en-US"/>
        </w:rPr>
        <w:t>au</w:t>
      </w:r>
      <w:r>
        <w:rPr>
          <w:lang w:eastAsia="en-US"/>
        </w:rPr>
        <w:t xml:space="preserve"> / families. </w:t>
      </w:r>
    </w:p>
    <w:p w14:paraId="0AF4D9E8" w14:textId="7B41A386" w:rsidR="005B1A85" w:rsidRDefault="005B1A85" w:rsidP="00613B52">
      <w:pPr>
        <w:pStyle w:val="Listtoplevel"/>
      </w:pPr>
      <w:r>
        <w:t>look</w:t>
      </w:r>
      <w:r w:rsidR="00EA2DA6">
        <w:t>ing</w:t>
      </w:r>
      <w:r>
        <w:t xml:space="preserve"> at:</w:t>
      </w:r>
    </w:p>
    <w:p w14:paraId="64E0B461" w14:textId="53CFFE02" w:rsidR="005B1A85" w:rsidRDefault="00DF4351" w:rsidP="005B1A85">
      <w:pPr>
        <w:pStyle w:val="Listsecondlevel"/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07319AB4" wp14:editId="15F85AF4">
            <wp:simplePos x="0" y="0"/>
            <wp:positionH relativeFrom="column">
              <wp:posOffset>-109855</wp:posOffset>
            </wp:positionH>
            <wp:positionV relativeFrom="paragraph">
              <wp:posOffset>217914</wp:posOffset>
            </wp:positionV>
            <wp:extent cx="1888067" cy="1179308"/>
            <wp:effectExtent l="0" t="0" r="0" b="1905"/>
            <wp:wrapNone/>
            <wp:docPr id="618471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71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67" cy="117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A85">
        <w:t>support</w:t>
      </w:r>
      <w:r w:rsidR="00805115">
        <w:t>s</w:t>
      </w:r>
      <w:r w:rsidR="005B1A85">
        <w:t xml:space="preserve"> </w:t>
      </w:r>
      <w:r w:rsidR="00137AD2">
        <w:t>like community groups</w:t>
      </w:r>
    </w:p>
    <w:p w14:paraId="3D1630D7" w14:textId="7B260250" w:rsidR="005B1A85" w:rsidRDefault="005B1A85" w:rsidP="005B1A85">
      <w:pPr>
        <w:pStyle w:val="Listparagraph2"/>
        <w:rPr>
          <w:lang w:eastAsia="en-US"/>
        </w:rPr>
      </w:pPr>
      <w:r>
        <w:rPr>
          <w:lang w:eastAsia="en-US"/>
        </w:rPr>
        <w:t xml:space="preserve">government funded supports </w:t>
      </w:r>
    </w:p>
    <w:p w14:paraId="1EE787BB" w14:textId="7C33C02E" w:rsidR="005B1A85" w:rsidRDefault="00E669E2" w:rsidP="005B1A85">
      <w:pPr>
        <w:pStyle w:val="Listtoplevel"/>
      </w:pPr>
      <w:r>
        <w:drawing>
          <wp:anchor distT="0" distB="0" distL="114300" distR="114300" simplePos="0" relativeHeight="251909120" behindDoc="0" locked="0" layoutInCell="1" allowOverlap="1" wp14:anchorId="6F8D9C05" wp14:editId="7E2C2FB9">
            <wp:simplePos x="0" y="0"/>
            <wp:positionH relativeFrom="margin">
              <wp:posOffset>180975</wp:posOffset>
            </wp:positionH>
            <wp:positionV relativeFrom="paragraph">
              <wp:posOffset>309880</wp:posOffset>
            </wp:positionV>
            <wp:extent cx="1600200" cy="1600200"/>
            <wp:effectExtent l="0" t="0" r="0" b="0"/>
            <wp:wrapNone/>
            <wp:docPr id="113316260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6260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A85">
        <w:t>mak</w:t>
      </w:r>
      <w:r w:rsidR="003265A2">
        <w:t>ing</w:t>
      </w:r>
      <w:r w:rsidR="005B1A85">
        <w:t xml:space="preserve"> sure they are assisting the people who have the highest needs f</w:t>
      </w:r>
      <w:r w:rsidR="007500C8">
        <w:t xml:space="preserve">irst. </w:t>
      </w:r>
    </w:p>
    <w:p w14:paraId="51C8CA4E" w14:textId="77777777" w:rsidR="00A23612" w:rsidRDefault="00A23612" w:rsidP="00A23612"/>
    <w:p w14:paraId="6CE54C7F" w14:textId="77777777" w:rsidR="00A23612" w:rsidRDefault="00A23612" w:rsidP="00A23612"/>
    <w:p w14:paraId="306E1941" w14:textId="77777777" w:rsidR="00A23612" w:rsidRDefault="00A23612" w:rsidP="00A23612"/>
    <w:p w14:paraId="0D522004" w14:textId="77777777" w:rsidR="008C59D1" w:rsidRDefault="00A23612" w:rsidP="00B12D85">
      <w:pPr>
        <w:pStyle w:val="Heading1"/>
      </w:pPr>
      <w:r>
        <w:lastRenderedPageBreak/>
        <w:t xml:space="preserve">Who have we worked with to make </w:t>
      </w:r>
    </w:p>
    <w:p w14:paraId="427E517E" w14:textId="2592D716" w:rsidR="00A23612" w:rsidRDefault="00A23612" w:rsidP="00B12D85">
      <w:pPr>
        <w:pStyle w:val="Heading1"/>
      </w:pPr>
      <w:r>
        <w:t xml:space="preserve">the new pricing </w:t>
      </w:r>
      <w:proofErr w:type="gramStart"/>
      <w:r>
        <w:t>model</w:t>
      </w:r>
      <w:proofErr w:type="gramEnd"/>
      <w:r>
        <w:t>?</w:t>
      </w:r>
    </w:p>
    <w:p w14:paraId="5D60B6B6" w14:textId="77777777" w:rsidR="00A23612" w:rsidRDefault="00A23612" w:rsidP="00A23612"/>
    <w:p w14:paraId="6F3896CD" w14:textId="77777777" w:rsidR="00A23612" w:rsidRDefault="00A23612" w:rsidP="00A23612"/>
    <w:p w14:paraId="78BB7CAA" w14:textId="4AEFD03D" w:rsidR="00A23612" w:rsidRDefault="008C59D1" w:rsidP="00A23612">
      <w:r>
        <w:rPr>
          <w:noProof/>
        </w:rPr>
        <w:drawing>
          <wp:anchor distT="0" distB="0" distL="114300" distR="114300" simplePos="0" relativeHeight="251911168" behindDoc="0" locked="0" layoutInCell="1" allowOverlap="1" wp14:anchorId="2F5BC730" wp14:editId="0F2EAFAA">
            <wp:simplePos x="0" y="0"/>
            <wp:positionH relativeFrom="margin">
              <wp:posOffset>169983</wp:posOffset>
            </wp:positionH>
            <wp:positionV relativeFrom="paragraph">
              <wp:posOffset>296370</wp:posOffset>
            </wp:positionV>
            <wp:extent cx="1524000" cy="1536507"/>
            <wp:effectExtent l="0" t="0" r="0" b="6985"/>
            <wp:wrapNone/>
            <wp:docPr id="28438591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2375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612">
        <w:t xml:space="preserve">Before we make </w:t>
      </w:r>
      <w:proofErr w:type="gramStart"/>
      <w:r w:rsidR="00A23612">
        <w:t>decisions</w:t>
      </w:r>
      <w:proofErr w:type="gramEnd"/>
      <w:r w:rsidR="00A23612">
        <w:t xml:space="preserve"> we believe it is important to talk with:</w:t>
      </w:r>
    </w:p>
    <w:p w14:paraId="33EF182E" w14:textId="592DBE71" w:rsidR="00A23612" w:rsidRDefault="00A23612" w:rsidP="00A23612">
      <w:pPr>
        <w:pStyle w:val="Listtoplevel"/>
      </w:pPr>
      <w:r>
        <w:t xml:space="preserve">disabled people </w:t>
      </w:r>
    </w:p>
    <w:p w14:paraId="742ADD99" w14:textId="5D442726" w:rsidR="00853AA3" w:rsidRDefault="00A23612" w:rsidP="00B445AE">
      <w:pPr>
        <w:pStyle w:val="Listtoplevel"/>
      </w:pPr>
      <w:r>
        <w:t>their whān</w:t>
      </w:r>
      <w:r w:rsidR="000E0640">
        <w:t>au</w:t>
      </w:r>
      <w:r w:rsidR="00227A69">
        <w:t xml:space="preserve"> </w:t>
      </w:r>
      <w:r>
        <w:t xml:space="preserve">/ families. </w:t>
      </w:r>
    </w:p>
    <w:p w14:paraId="320429B3" w14:textId="7F643ACF" w:rsidR="00B445AE" w:rsidRDefault="008C59D1" w:rsidP="00B445AE">
      <w:pPr>
        <w:rPr>
          <w:rFonts w:eastAsiaTheme="minorHAnsi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08DA1E66" wp14:editId="0D15CC60">
            <wp:simplePos x="0" y="0"/>
            <wp:positionH relativeFrom="margin">
              <wp:posOffset>0</wp:posOffset>
            </wp:positionH>
            <wp:positionV relativeFrom="paragraph">
              <wp:posOffset>345155</wp:posOffset>
            </wp:positionV>
            <wp:extent cx="1950720" cy="1246505"/>
            <wp:effectExtent l="0" t="0" r="0" b="0"/>
            <wp:wrapNone/>
            <wp:docPr id="114808015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4653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AD517" w14:textId="43250CAE" w:rsidR="00B445AE" w:rsidRDefault="00B445AE" w:rsidP="00B445AE">
      <w:pPr>
        <w:rPr>
          <w:rFonts w:eastAsiaTheme="minorHAnsi"/>
        </w:rPr>
      </w:pPr>
    </w:p>
    <w:p w14:paraId="167A1499" w14:textId="61576CAB" w:rsidR="00F5244F" w:rsidRDefault="00F5244F" w:rsidP="00B445AE">
      <w:pPr>
        <w:rPr>
          <w:rFonts w:eastAsiaTheme="minorHAnsi"/>
        </w:rPr>
      </w:pPr>
      <w:r>
        <w:rPr>
          <w:rFonts w:eastAsiaTheme="minorHAnsi"/>
        </w:rPr>
        <w:t>While we were working on this model we talked about funding with:</w:t>
      </w:r>
    </w:p>
    <w:p w14:paraId="14965C03" w14:textId="15733B08" w:rsidR="00F5244F" w:rsidRDefault="008C59D1" w:rsidP="00F5244F">
      <w:pPr>
        <w:pStyle w:val="Listtoplevel"/>
      </w:pPr>
      <w:r>
        <w:drawing>
          <wp:anchor distT="0" distB="0" distL="114300" distR="114300" simplePos="0" relativeHeight="251915264" behindDoc="0" locked="0" layoutInCell="1" allowOverlap="1" wp14:anchorId="53A91832" wp14:editId="184E3A85">
            <wp:simplePos x="0" y="0"/>
            <wp:positionH relativeFrom="margin">
              <wp:posOffset>0</wp:posOffset>
            </wp:positionH>
            <wp:positionV relativeFrom="paragraph">
              <wp:posOffset>624358</wp:posOffset>
            </wp:positionV>
            <wp:extent cx="1693974" cy="1380067"/>
            <wp:effectExtent l="0" t="0" r="1905" b="0"/>
            <wp:wrapNone/>
            <wp:docPr id="40717961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2041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74" cy="13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4F">
        <w:t xml:space="preserve">the </w:t>
      </w:r>
      <w:r w:rsidR="002F127B">
        <w:t>disability</w:t>
      </w:r>
      <w:r w:rsidR="00F5244F">
        <w:t xml:space="preserve"> community </w:t>
      </w:r>
    </w:p>
    <w:p w14:paraId="073D3D51" w14:textId="40123475" w:rsidR="00B01256" w:rsidRDefault="00F5244F" w:rsidP="00F5244F">
      <w:pPr>
        <w:pStyle w:val="Listtoplevel"/>
      </w:pPr>
      <w:r>
        <w:t xml:space="preserve">residential care providers. </w:t>
      </w:r>
    </w:p>
    <w:p w14:paraId="2B505F48" w14:textId="12B07E77" w:rsidR="00B01256" w:rsidRDefault="00B01256">
      <w:pPr>
        <w:spacing w:line="240" w:lineRule="auto"/>
        <w:ind w:left="0"/>
        <w:rPr>
          <w:rFonts w:eastAsiaTheme="minorHAnsi"/>
        </w:rPr>
      </w:pPr>
      <w:r>
        <w:rPr>
          <w:rFonts w:eastAsiaTheme="minorHAnsi"/>
        </w:rPr>
        <w:br w:type="page"/>
      </w:r>
    </w:p>
    <w:p w14:paraId="00EF2BF1" w14:textId="3C86AB44" w:rsidR="007D6C73" w:rsidRDefault="00E36202" w:rsidP="00B01256">
      <w:pPr>
        <w:rPr>
          <w:rFonts w:eastAsiaTheme="minorHAnsi"/>
        </w:rPr>
      </w:pPr>
      <w:r>
        <w:rPr>
          <w:rFonts w:eastAsiaTheme="minorHAnsi"/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2DD4115A" wp14:editId="6689D7A5">
            <wp:simplePos x="0" y="0"/>
            <wp:positionH relativeFrom="margin">
              <wp:posOffset>0</wp:posOffset>
            </wp:positionH>
            <wp:positionV relativeFrom="paragraph">
              <wp:posOffset>-274320</wp:posOffset>
            </wp:positionV>
            <wp:extent cx="1367890" cy="1659467"/>
            <wp:effectExtent l="0" t="0" r="3810" b="0"/>
            <wp:wrapNone/>
            <wp:docPr id="42497155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7155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90" cy="16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27B">
        <w:rPr>
          <w:rFonts w:eastAsiaTheme="minorHAnsi"/>
        </w:rPr>
        <w:t xml:space="preserve">There will be more </w:t>
      </w:r>
      <w:r w:rsidR="00D01E1F">
        <w:rPr>
          <w:rFonts w:eastAsiaTheme="minorHAnsi"/>
        </w:rPr>
        <w:t>chances</w:t>
      </w:r>
      <w:r w:rsidR="002F127B">
        <w:rPr>
          <w:rFonts w:eastAsiaTheme="minorHAnsi"/>
        </w:rPr>
        <w:t xml:space="preserve"> for the disability community to have their say on how we make residential services better in the </w:t>
      </w:r>
      <w:r w:rsidR="002F127B" w:rsidRPr="00E669E2">
        <w:rPr>
          <w:rFonts w:eastAsiaTheme="minorHAnsi"/>
          <w:b/>
          <w:bCs/>
        </w:rPr>
        <w:t>future</w:t>
      </w:r>
      <w:r w:rsidR="002F127B">
        <w:rPr>
          <w:rFonts w:eastAsiaTheme="minorHAnsi"/>
        </w:rPr>
        <w:t xml:space="preserve">. </w:t>
      </w:r>
    </w:p>
    <w:p w14:paraId="1ED8E866" w14:textId="32043C70" w:rsidR="007D6C73" w:rsidRDefault="00E669E2" w:rsidP="00B01256">
      <w:pPr>
        <w:rPr>
          <w:rFonts w:eastAsiaTheme="minorHAnsi"/>
        </w:rPr>
      </w:pPr>
      <w:r>
        <w:rPr>
          <w:rFonts w:eastAsiaTheme="minorHAnsi"/>
          <w:noProof/>
        </w:rPr>
        <w:drawing>
          <wp:anchor distT="0" distB="0" distL="114300" distR="114300" simplePos="0" relativeHeight="251964416" behindDoc="0" locked="0" layoutInCell="1" allowOverlap="1" wp14:anchorId="67DC25AD" wp14:editId="5750C14B">
            <wp:simplePos x="0" y="0"/>
            <wp:positionH relativeFrom="column">
              <wp:posOffset>15239</wp:posOffset>
            </wp:positionH>
            <wp:positionV relativeFrom="paragraph">
              <wp:posOffset>350520</wp:posOffset>
            </wp:positionV>
            <wp:extent cx="1452809" cy="1463040"/>
            <wp:effectExtent l="0" t="0" r="0" b="3810"/>
            <wp:wrapNone/>
            <wp:docPr id="806089107" name="Picture 3" descr="A person pointing to the le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89107" name="Picture 3" descr="A person pointing to the lef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857" cy="146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1B0A" w14:textId="15C316DF" w:rsidR="00E669E2" w:rsidRDefault="00E669E2" w:rsidP="00B01256">
      <w:pPr>
        <w:rPr>
          <w:rFonts w:eastAsiaTheme="minorHAnsi"/>
        </w:rPr>
      </w:pPr>
      <w:r w:rsidRPr="00881CE6">
        <w:rPr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373AFDC8" wp14:editId="12E8F6E2">
                <wp:simplePos x="0" y="0"/>
                <wp:positionH relativeFrom="margin">
                  <wp:posOffset>2148840</wp:posOffset>
                </wp:positionH>
                <wp:positionV relativeFrom="paragraph">
                  <wp:posOffset>273685</wp:posOffset>
                </wp:positionV>
                <wp:extent cx="3601720" cy="768350"/>
                <wp:effectExtent l="0" t="0" r="0" b="0"/>
                <wp:wrapNone/>
                <wp:docPr id="1871437327" name="Rectangle 1871437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720" cy="76835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B3ADC" id="Rectangle 1871437327" o:spid="_x0000_s1026" alt="&quot;&quot;" style="position:absolute;margin-left:169.2pt;margin-top:21.55pt;width:283.6pt;height:60.5pt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" fillcolor="#cce5bd" stroked="f" strokeweight="1pt">
                <w10:wrap anchorx="margin"/>
              </v:rect>
            </w:pict>
          </mc:Fallback>
        </mc:AlternateContent>
      </w:r>
    </w:p>
    <w:p w14:paraId="04F7E466" w14:textId="3518DC2A" w:rsidR="007D6C73" w:rsidRDefault="00E669E2" w:rsidP="00B01256">
      <w:pPr>
        <w:rPr>
          <w:rFonts w:eastAsiaTheme="minorHAnsi"/>
        </w:rPr>
      </w:pPr>
      <w:r w:rsidRPr="00E669E2">
        <w:rPr>
          <w:rFonts w:eastAsiaTheme="minorHAnsi"/>
          <w:b/>
          <w:bCs/>
        </w:rPr>
        <w:t>Future</w:t>
      </w:r>
      <w:r>
        <w:rPr>
          <w:rFonts w:eastAsiaTheme="minorHAnsi"/>
        </w:rPr>
        <w:t xml:space="preserve"> means in the months / years to come.</w:t>
      </w:r>
      <w:r w:rsidRPr="00E669E2">
        <w:rPr>
          <w:noProof/>
          <w:sz w:val="24"/>
          <w:szCs w:val="16"/>
        </w:rPr>
        <w:t xml:space="preserve"> </w:t>
      </w:r>
    </w:p>
    <w:p w14:paraId="46347922" w14:textId="573579DC" w:rsidR="00E669E2" w:rsidRDefault="00E669E2" w:rsidP="00B01256">
      <w:pPr>
        <w:rPr>
          <w:rFonts w:eastAsiaTheme="minorHAnsi"/>
        </w:rPr>
      </w:pPr>
    </w:p>
    <w:p w14:paraId="3CE8D0B1" w14:textId="5FB58493" w:rsidR="00E669E2" w:rsidRDefault="00E669E2" w:rsidP="00B01256">
      <w:pPr>
        <w:rPr>
          <w:rFonts w:eastAsiaTheme="minorHAnsi"/>
        </w:rPr>
      </w:pPr>
    </w:p>
    <w:p w14:paraId="2EDC8E40" w14:textId="51ABEE0B" w:rsidR="00C06254" w:rsidRDefault="00E669E2" w:rsidP="00C06254">
      <w:r>
        <w:rPr>
          <w:noProof/>
        </w:rPr>
        <w:drawing>
          <wp:anchor distT="0" distB="0" distL="114300" distR="114300" simplePos="0" relativeHeight="251868160" behindDoc="0" locked="0" layoutInCell="1" allowOverlap="1" wp14:anchorId="69A71AED" wp14:editId="79EA6A51">
            <wp:simplePos x="0" y="0"/>
            <wp:positionH relativeFrom="margin">
              <wp:posOffset>0</wp:posOffset>
            </wp:positionH>
            <wp:positionV relativeFrom="margin">
              <wp:posOffset>3677920</wp:posOffset>
            </wp:positionV>
            <wp:extent cx="1371600" cy="1454150"/>
            <wp:effectExtent l="0" t="0" r="0" b="0"/>
            <wp:wrapSquare wrapText="bothSides"/>
            <wp:docPr id="75508035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8035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C73">
        <w:rPr>
          <w:rFonts w:eastAsiaTheme="minorHAnsi"/>
        </w:rPr>
        <w:t xml:space="preserve">This includes </w:t>
      </w:r>
      <w:r w:rsidR="00C06254">
        <w:rPr>
          <w:rFonts w:eastAsiaTheme="minorHAnsi"/>
        </w:rPr>
        <w:t xml:space="preserve">work </w:t>
      </w:r>
      <w:r w:rsidR="00C06254">
        <w:t>on making things better such as:</w:t>
      </w:r>
    </w:p>
    <w:p w14:paraId="5E49E884" w14:textId="44CDAC9F" w:rsidR="00C06254" w:rsidRDefault="00C06254" w:rsidP="00C06254">
      <w:pPr>
        <w:pStyle w:val="Listtoplevel"/>
      </w:pPr>
      <w:r>
        <w:t xml:space="preserve">how good disability support services are </w:t>
      </w:r>
    </w:p>
    <w:p w14:paraId="546A03CB" w14:textId="21642F39" w:rsidR="00C06254" w:rsidRDefault="00E669E2" w:rsidP="00C06254">
      <w:pPr>
        <w:pStyle w:val="Listtoplevel"/>
      </w:pPr>
      <w:r>
        <w:drawing>
          <wp:anchor distT="0" distB="0" distL="114300" distR="114300" simplePos="0" relativeHeight="251867136" behindDoc="0" locked="0" layoutInCell="1" allowOverlap="1" wp14:anchorId="6423A2C5" wp14:editId="66671ED5">
            <wp:simplePos x="0" y="0"/>
            <wp:positionH relativeFrom="margin">
              <wp:posOffset>72448</wp:posOffset>
            </wp:positionH>
            <wp:positionV relativeFrom="margin">
              <wp:posOffset>5682615</wp:posOffset>
            </wp:positionV>
            <wp:extent cx="1371600" cy="1703142"/>
            <wp:effectExtent l="0" t="0" r="0" b="0"/>
            <wp:wrapSquare wrapText="bothSides"/>
            <wp:docPr id="206593871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3871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0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254">
        <w:t>how safe disability support services are</w:t>
      </w:r>
    </w:p>
    <w:p w14:paraId="0220558C" w14:textId="77777777" w:rsidR="00C06254" w:rsidRPr="004F03F4" w:rsidRDefault="00C06254" w:rsidP="00C06254">
      <w:pPr>
        <w:pStyle w:val="Listtoplevel"/>
      </w:pPr>
      <w:r>
        <w:t xml:space="preserve">giving more options for disabled people who are looking for residential care. </w:t>
      </w:r>
    </w:p>
    <w:p w14:paraId="5A952D19" w14:textId="77777777" w:rsidR="00ED7EFE" w:rsidRDefault="00ED7EFE">
      <w:pPr>
        <w:spacing w:line="240" w:lineRule="auto"/>
        <w:ind w:left="0"/>
        <w:rPr>
          <w:rFonts w:eastAsiaTheme="minorHAnsi"/>
        </w:rPr>
      </w:pPr>
      <w:r>
        <w:rPr>
          <w:rFonts w:eastAsiaTheme="minorHAnsi"/>
        </w:rPr>
        <w:br w:type="page"/>
      </w:r>
    </w:p>
    <w:p w14:paraId="211E970E" w14:textId="77777777" w:rsidR="00ED7EFE" w:rsidRDefault="00ED7EFE" w:rsidP="00ED7EFE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More information</w:t>
      </w:r>
    </w:p>
    <w:p w14:paraId="2D95C11D" w14:textId="1957BB5C" w:rsidR="00ED7EFE" w:rsidRPr="00124EA8" w:rsidRDefault="00ED7EFE" w:rsidP="00ED7EFE">
      <w:pPr>
        <w:rPr>
          <w:lang w:eastAsia="en-GB"/>
        </w:rPr>
      </w:pPr>
    </w:p>
    <w:p w14:paraId="651E44E2" w14:textId="3D16112D" w:rsidR="00ED7EFE" w:rsidRDefault="00DA60C0" w:rsidP="00ED7EF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78752" behindDoc="0" locked="0" layoutInCell="1" allowOverlap="1" wp14:anchorId="55916468" wp14:editId="36CF6E92">
            <wp:simplePos x="0" y="0"/>
            <wp:positionH relativeFrom="column">
              <wp:posOffset>-57150</wp:posOffset>
            </wp:positionH>
            <wp:positionV relativeFrom="paragraph">
              <wp:posOffset>313054</wp:posOffset>
            </wp:positionV>
            <wp:extent cx="1931670" cy="2758251"/>
            <wp:effectExtent l="19050" t="19050" r="11430" b="23495"/>
            <wp:wrapNone/>
            <wp:docPr id="11239104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79" cy="27626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28935" w14:textId="2DB6137B" w:rsidR="00341BE3" w:rsidRDefault="00341BE3" w:rsidP="00ED7EFE">
      <w:r>
        <w:t xml:space="preserve">There is an </w:t>
      </w:r>
      <w:r w:rsidR="00ED7EFE">
        <w:t>Easy Read factsheet called</w:t>
      </w:r>
      <w:r>
        <w:t>:</w:t>
      </w:r>
    </w:p>
    <w:p w14:paraId="2B0ED136" w14:textId="77777777" w:rsidR="00341BE3" w:rsidRDefault="00341BE3" w:rsidP="00ED7EFE"/>
    <w:p w14:paraId="554579A7" w14:textId="07AF89A6" w:rsidR="00ED7EFE" w:rsidRDefault="00ED7EFE" w:rsidP="00ED7EFE">
      <w:r>
        <w:rPr>
          <w:b/>
          <w:bCs/>
        </w:rPr>
        <w:t xml:space="preserve">Funding freeze on residential </w:t>
      </w:r>
      <w:r w:rsidR="00E17F28">
        <w:rPr>
          <w:b/>
          <w:bCs/>
        </w:rPr>
        <w:t>c</w:t>
      </w:r>
      <w:r>
        <w:rPr>
          <w:b/>
          <w:bCs/>
        </w:rPr>
        <w:t>are lifted 1 July 2025</w:t>
      </w:r>
      <w:r w:rsidR="00341BE3">
        <w:t>.</w:t>
      </w:r>
    </w:p>
    <w:p w14:paraId="655B2E27" w14:textId="77777777" w:rsidR="00341BE3" w:rsidRDefault="00341BE3" w:rsidP="00ED7EFE"/>
    <w:p w14:paraId="0A3E87E5" w14:textId="77777777" w:rsidR="00341BE3" w:rsidRDefault="00341BE3" w:rsidP="00ED7EFE"/>
    <w:p w14:paraId="7029D6E0" w14:textId="46831581" w:rsidR="00341BE3" w:rsidRPr="00341BE3" w:rsidRDefault="00341BE3" w:rsidP="00ED7EFE">
      <w:r>
        <w:t>You can find this factsheet on our website:</w:t>
      </w:r>
    </w:p>
    <w:p w14:paraId="6558D68E" w14:textId="5FA568C3" w:rsidR="00ED7EFE" w:rsidRDefault="00ED7EFE" w:rsidP="00563DAC"/>
    <w:p w14:paraId="1C2BEC17" w14:textId="77777777" w:rsidR="00ED7EFE" w:rsidRDefault="005B3D9C" w:rsidP="00563DAC">
      <w:hyperlink r:id="rId59" w:history="1">
        <w:r w:rsidR="00ED7EFE" w:rsidRPr="00A365DE">
          <w:rPr>
            <w:rStyle w:val="Hyperlink"/>
            <w:b/>
            <w:bCs/>
            <w:color w:val="000000" w:themeColor="text1"/>
            <w:u w:val="none"/>
          </w:rPr>
          <w:t>www.disabilitysupport.govt.nz/cgh</w:t>
        </w:r>
      </w:hyperlink>
      <w:r w:rsidR="00ED7EFE">
        <w:t xml:space="preserve"> </w:t>
      </w:r>
    </w:p>
    <w:p w14:paraId="780959FA" w14:textId="77777777" w:rsidR="00ED7EFE" w:rsidRDefault="00ED7EFE" w:rsidP="00ED7EFE"/>
    <w:p w14:paraId="3989B663" w14:textId="77777777" w:rsidR="000074E8" w:rsidRDefault="000074E8" w:rsidP="000074E8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1D23F7E3" wp14:editId="07E992DD">
            <wp:simplePos x="0" y="0"/>
            <wp:positionH relativeFrom="margin">
              <wp:posOffset>106785</wp:posOffset>
            </wp:positionH>
            <wp:positionV relativeFrom="paragraph">
              <wp:posOffset>66040</wp:posOffset>
            </wp:positionV>
            <wp:extent cx="1264920" cy="1316465"/>
            <wp:effectExtent l="0" t="0" r="0" b="0"/>
            <wp:wrapNone/>
            <wp:docPr id="139628060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53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6C4A9" w14:textId="77777777" w:rsidR="000074E8" w:rsidRPr="000E1453" w:rsidRDefault="000074E8" w:rsidP="000074E8">
      <w:pPr>
        <w:rPr>
          <w:color w:val="000000" w:themeColor="text1"/>
        </w:rPr>
      </w:pPr>
      <w:r>
        <w:rPr>
          <w:color w:val="000000" w:themeColor="text1"/>
        </w:rPr>
        <w:t xml:space="preserve">The factsheet is also available on the DSS website in alternate formats. </w:t>
      </w:r>
    </w:p>
    <w:p w14:paraId="31537949" w14:textId="77777777" w:rsidR="000074E8" w:rsidRPr="00E02C06" w:rsidRDefault="000074E8" w:rsidP="000074E8">
      <w:pPr>
        <w:spacing w:line="240" w:lineRule="auto"/>
        <w:ind w:left="0"/>
      </w:pPr>
      <w:r>
        <w:br w:type="page"/>
      </w:r>
      <w:bookmarkStart w:id="0" w:name="_Hlk53559738"/>
    </w:p>
    <w:bookmarkEnd w:id="0"/>
    <w:p w14:paraId="270652B0" w14:textId="6A60C2F4" w:rsidR="00316DBA" w:rsidRPr="00316DBA" w:rsidRDefault="0031421B" w:rsidP="000074E8">
      <w:pPr>
        <w:pStyle w:val="Listtoplevel"/>
        <w:numPr>
          <w:ilvl w:val="0"/>
          <w:numId w:val="0"/>
        </w:numPr>
        <w:spacing w:before="0"/>
        <w:ind w:left="4253" w:hanging="567"/>
        <w:rPr>
          <w:rFonts w:eastAsia="Times New Roman" w:cs="Arial"/>
          <w:sz w:val="28"/>
          <w:szCs w:val="28"/>
          <w:lang w:eastAsia="en-NZ"/>
        </w:rPr>
      </w:pPr>
      <w:r w:rsidRPr="00012698">
        <w:rPr>
          <w:rFonts w:cs="Arial"/>
          <w:szCs w:val="32"/>
          <w:lang w:val="en-NZ"/>
        </w:rPr>
        <w:lastRenderedPageBreak/>
        <w:drawing>
          <wp:anchor distT="0" distB="0" distL="114300" distR="114300" simplePos="0" relativeHeight="251968512" behindDoc="0" locked="0" layoutInCell="1" allowOverlap="1" wp14:anchorId="24005FFD" wp14:editId="2D4D4726">
            <wp:simplePos x="0" y="0"/>
            <wp:positionH relativeFrom="margin">
              <wp:posOffset>-106168</wp:posOffset>
            </wp:positionH>
            <wp:positionV relativeFrom="paragraph">
              <wp:posOffset>151765</wp:posOffset>
            </wp:positionV>
            <wp:extent cx="1706880" cy="593268"/>
            <wp:effectExtent l="0" t="0" r="7620" b="0"/>
            <wp:wrapNone/>
            <wp:docPr id="1887438585" name="Picture 6" descr="A black and white logo of the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4521" name="Picture 6" descr="A black and white logo of the Ministry of Social Develo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6" t="3436" r="1858" b="-3436"/>
                    <a:stretch/>
                  </pic:blipFill>
                  <pic:spPr bwMode="auto">
                    <a:xfrm>
                      <a:off x="0" y="0"/>
                      <a:ext cx="1706880" cy="5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96D1D71" wp14:editId="117B1B6C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331A3" id="Rectangle: Rounded Corners 24" o:spid="_x0000_s1026" style="position:absolute;margin-left:-27pt;margin-top:-21pt;width:490.9pt;height:660.7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D53E43">
        <w:rPr>
          <w:rFonts w:eastAsia="Times New Roman" w:cs="Arial"/>
          <w:sz w:val="28"/>
          <w:szCs w:val="28"/>
          <w:lang w:eastAsia="en-NZ"/>
        </w:rPr>
        <w:t xml:space="preserve">Disability Support Services – Ministry of Social Development. </w:t>
      </w:r>
    </w:p>
    <w:p w14:paraId="389EEB0D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3AC25A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7CB3DCC1" wp14:editId="7F172CCE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3E2CEF3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5392" behindDoc="0" locked="0" layoutInCell="1" allowOverlap="1" wp14:anchorId="09D4239B" wp14:editId="3AD7AD11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1639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4DB5D56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2320" behindDoc="0" locked="0" layoutInCell="1" allowOverlap="1" wp14:anchorId="40115614" wp14:editId="76BED194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8591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80F63B5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1170FD1C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0D45E271" wp14:editId="33C077A9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36AAD34B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5278BFF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7440" behindDoc="1" locked="0" layoutInCell="1" allowOverlap="1" wp14:anchorId="7E2A8762" wp14:editId="371ECD8D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7D69006D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042616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4D9FF740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0CDD20A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1536" behindDoc="0" locked="0" layoutInCell="1" allowOverlap="1" wp14:anchorId="3BED5D7C" wp14:editId="3B1B09B9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A3973D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9488" behindDoc="0" locked="0" layoutInCell="1" allowOverlap="1" wp14:anchorId="4B291157" wp14:editId="79BB5546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CDCA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34A2106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DE1D704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3C02AD9D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DCB2EDC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4D7EA88B" wp14:editId="22C35831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06D18B10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FD08FD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452C0355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44889E22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70"/>
      <w:footerReference w:type="default" r:id="rId7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2F0FE" w14:textId="77777777" w:rsidR="00893C11" w:rsidRDefault="00893C11">
      <w:pPr>
        <w:spacing w:line="240" w:lineRule="auto"/>
      </w:pPr>
      <w:r>
        <w:separator/>
      </w:r>
    </w:p>
  </w:endnote>
  <w:endnote w:type="continuationSeparator" w:id="0">
    <w:p w14:paraId="7D487AED" w14:textId="77777777" w:rsidR="00893C11" w:rsidRDefault="00893C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FB2F8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5B9C18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1243D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BC05D60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FD9C9" w14:textId="77777777" w:rsidR="00893C11" w:rsidRDefault="00893C11">
      <w:pPr>
        <w:spacing w:line="240" w:lineRule="auto"/>
      </w:pPr>
      <w:r>
        <w:separator/>
      </w:r>
    </w:p>
  </w:footnote>
  <w:footnote w:type="continuationSeparator" w:id="0">
    <w:p w14:paraId="47E09FC4" w14:textId="77777777" w:rsidR="00893C11" w:rsidRDefault="00893C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3B2A32"/>
    <w:multiLevelType w:val="hybridMultilevel"/>
    <w:tmpl w:val="0DA845A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A35DA"/>
    <w:multiLevelType w:val="hybridMultilevel"/>
    <w:tmpl w:val="4D7E745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1778983286">
    <w:abstractNumId w:val="10"/>
  </w:num>
  <w:num w:numId="15" w16cid:durableId="2137675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A723D8"/>
    <w:rsid w:val="000013CC"/>
    <w:rsid w:val="00002417"/>
    <w:rsid w:val="00005DB6"/>
    <w:rsid w:val="000064D2"/>
    <w:rsid w:val="000074E8"/>
    <w:rsid w:val="0001383F"/>
    <w:rsid w:val="0001792C"/>
    <w:rsid w:val="000227B4"/>
    <w:rsid w:val="0003092A"/>
    <w:rsid w:val="0003505A"/>
    <w:rsid w:val="0004557B"/>
    <w:rsid w:val="00085E05"/>
    <w:rsid w:val="0009079F"/>
    <w:rsid w:val="00090942"/>
    <w:rsid w:val="000A3C46"/>
    <w:rsid w:val="000B0C54"/>
    <w:rsid w:val="000B3974"/>
    <w:rsid w:val="000C3793"/>
    <w:rsid w:val="000C56FE"/>
    <w:rsid w:val="000D2B45"/>
    <w:rsid w:val="000E0640"/>
    <w:rsid w:val="000F572F"/>
    <w:rsid w:val="00100600"/>
    <w:rsid w:val="0010221A"/>
    <w:rsid w:val="00106857"/>
    <w:rsid w:val="00122416"/>
    <w:rsid w:val="00124EA8"/>
    <w:rsid w:val="001268DB"/>
    <w:rsid w:val="0013758D"/>
    <w:rsid w:val="00137AD2"/>
    <w:rsid w:val="00142D68"/>
    <w:rsid w:val="00146A1B"/>
    <w:rsid w:val="00151C69"/>
    <w:rsid w:val="00153846"/>
    <w:rsid w:val="00157C22"/>
    <w:rsid w:val="0016757C"/>
    <w:rsid w:val="001754F4"/>
    <w:rsid w:val="00190BD1"/>
    <w:rsid w:val="0019454C"/>
    <w:rsid w:val="001952C4"/>
    <w:rsid w:val="001A12DD"/>
    <w:rsid w:val="001A697C"/>
    <w:rsid w:val="001B4DD5"/>
    <w:rsid w:val="001C1630"/>
    <w:rsid w:val="001D223E"/>
    <w:rsid w:val="001D41BE"/>
    <w:rsid w:val="001E07C5"/>
    <w:rsid w:val="001E1091"/>
    <w:rsid w:val="001E3429"/>
    <w:rsid w:val="00201791"/>
    <w:rsid w:val="002215F9"/>
    <w:rsid w:val="00225B15"/>
    <w:rsid w:val="00226C0D"/>
    <w:rsid w:val="00226F54"/>
    <w:rsid w:val="00227A69"/>
    <w:rsid w:val="00257D60"/>
    <w:rsid w:val="00261BF8"/>
    <w:rsid w:val="00266B9F"/>
    <w:rsid w:val="00274EE1"/>
    <w:rsid w:val="00277773"/>
    <w:rsid w:val="00280B04"/>
    <w:rsid w:val="00284D0D"/>
    <w:rsid w:val="00295C51"/>
    <w:rsid w:val="002C58A1"/>
    <w:rsid w:val="002E2029"/>
    <w:rsid w:val="002F127B"/>
    <w:rsid w:val="002F6525"/>
    <w:rsid w:val="002F7291"/>
    <w:rsid w:val="00310946"/>
    <w:rsid w:val="0031421B"/>
    <w:rsid w:val="00315307"/>
    <w:rsid w:val="0031690C"/>
    <w:rsid w:val="00316DBA"/>
    <w:rsid w:val="00321A09"/>
    <w:rsid w:val="00323EB3"/>
    <w:rsid w:val="003265A2"/>
    <w:rsid w:val="00327EBC"/>
    <w:rsid w:val="00331D93"/>
    <w:rsid w:val="003365BC"/>
    <w:rsid w:val="00341BE3"/>
    <w:rsid w:val="00342D75"/>
    <w:rsid w:val="003631C1"/>
    <w:rsid w:val="00371C85"/>
    <w:rsid w:val="00375B7B"/>
    <w:rsid w:val="003806C7"/>
    <w:rsid w:val="003831EB"/>
    <w:rsid w:val="00395073"/>
    <w:rsid w:val="003A0DB7"/>
    <w:rsid w:val="003B1E3E"/>
    <w:rsid w:val="003B61C5"/>
    <w:rsid w:val="003C4A77"/>
    <w:rsid w:val="003C7496"/>
    <w:rsid w:val="003D0BA9"/>
    <w:rsid w:val="003D631D"/>
    <w:rsid w:val="003E589E"/>
    <w:rsid w:val="003F07F7"/>
    <w:rsid w:val="003F5628"/>
    <w:rsid w:val="004002D2"/>
    <w:rsid w:val="004107B0"/>
    <w:rsid w:val="00416B92"/>
    <w:rsid w:val="00424520"/>
    <w:rsid w:val="004265DC"/>
    <w:rsid w:val="00426BE4"/>
    <w:rsid w:val="0044005B"/>
    <w:rsid w:val="004524A5"/>
    <w:rsid w:val="0045292E"/>
    <w:rsid w:val="004535B5"/>
    <w:rsid w:val="00454F59"/>
    <w:rsid w:val="004567B0"/>
    <w:rsid w:val="0047306A"/>
    <w:rsid w:val="00475B8D"/>
    <w:rsid w:val="004802AD"/>
    <w:rsid w:val="00485EF7"/>
    <w:rsid w:val="004A3554"/>
    <w:rsid w:val="004C576D"/>
    <w:rsid w:val="004E1221"/>
    <w:rsid w:val="004F56C0"/>
    <w:rsid w:val="00503AD5"/>
    <w:rsid w:val="00510007"/>
    <w:rsid w:val="00522E5E"/>
    <w:rsid w:val="00536233"/>
    <w:rsid w:val="00552610"/>
    <w:rsid w:val="00562DBA"/>
    <w:rsid w:val="00563DAC"/>
    <w:rsid w:val="00570380"/>
    <w:rsid w:val="00577D24"/>
    <w:rsid w:val="005921AD"/>
    <w:rsid w:val="00592F25"/>
    <w:rsid w:val="005A039F"/>
    <w:rsid w:val="005A1A43"/>
    <w:rsid w:val="005A67E9"/>
    <w:rsid w:val="005A7884"/>
    <w:rsid w:val="005B1A85"/>
    <w:rsid w:val="005B3D9C"/>
    <w:rsid w:val="005F5B50"/>
    <w:rsid w:val="0060011B"/>
    <w:rsid w:val="006004DB"/>
    <w:rsid w:val="00612E89"/>
    <w:rsid w:val="00613B52"/>
    <w:rsid w:val="00615363"/>
    <w:rsid w:val="00621884"/>
    <w:rsid w:val="006259A7"/>
    <w:rsid w:val="00626B16"/>
    <w:rsid w:val="0064667B"/>
    <w:rsid w:val="00662F68"/>
    <w:rsid w:val="00663E8F"/>
    <w:rsid w:val="00683296"/>
    <w:rsid w:val="00692097"/>
    <w:rsid w:val="00696D33"/>
    <w:rsid w:val="006A2FBB"/>
    <w:rsid w:val="006B45FC"/>
    <w:rsid w:val="006C5C26"/>
    <w:rsid w:val="006D12ED"/>
    <w:rsid w:val="006E050D"/>
    <w:rsid w:val="007012DC"/>
    <w:rsid w:val="00705CA3"/>
    <w:rsid w:val="00732E0E"/>
    <w:rsid w:val="00734C63"/>
    <w:rsid w:val="007357BE"/>
    <w:rsid w:val="00736E4E"/>
    <w:rsid w:val="007500C8"/>
    <w:rsid w:val="00760DC8"/>
    <w:rsid w:val="007636A4"/>
    <w:rsid w:val="00774925"/>
    <w:rsid w:val="007829EC"/>
    <w:rsid w:val="00784081"/>
    <w:rsid w:val="00790412"/>
    <w:rsid w:val="007A0858"/>
    <w:rsid w:val="007A70DE"/>
    <w:rsid w:val="007B05F3"/>
    <w:rsid w:val="007B3C5A"/>
    <w:rsid w:val="007B60D1"/>
    <w:rsid w:val="007C7764"/>
    <w:rsid w:val="007D6C73"/>
    <w:rsid w:val="007E33B6"/>
    <w:rsid w:val="007E5ECA"/>
    <w:rsid w:val="007E7233"/>
    <w:rsid w:val="00805115"/>
    <w:rsid w:val="00811029"/>
    <w:rsid w:val="008168EC"/>
    <w:rsid w:val="00826D59"/>
    <w:rsid w:val="00833763"/>
    <w:rsid w:val="00835D29"/>
    <w:rsid w:val="00836B03"/>
    <w:rsid w:val="00840E1C"/>
    <w:rsid w:val="00853AA3"/>
    <w:rsid w:val="008543B3"/>
    <w:rsid w:val="00863D53"/>
    <w:rsid w:val="00881CE6"/>
    <w:rsid w:val="008848CB"/>
    <w:rsid w:val="00887F23"/>
    <w:rsid w:val="00893C11"/>
    <w:rsid w:val="008C2D0D"/>
    <w:rsid w:val="008C59D1"/>
    <w:rsid w:val="008D437D"/>
    <w:rsid w:val="008E0558"/>
    <w:rsid w:val="00900C06"/>
    <w:rsid w:val="009051AF"/>
    <w:rsid w:val="009233D2"/>
    <w:rsid w:val="00930A64"/>
    <w:rsid w:val="009411B0"/>
    <w:rsid w:val="0094516C"/>
    <w:rsid w:val="009462DE"/>
    <w:rsid w:val="00974E0B"/>
    <w:rsid w:val="0098180B"/>
    <w:rsid w:val="00990833"/>
    <w:rsid w:val="0099777E"/>
    <w:rsid w:val="009A6500"/>
    <w:rsid w:val="009B3CD2"/>
    <w:rsid w:val="009D3A69"/>
    <w:rsid w:val="009E16D4"/>
    <w:rsid w:val="009E178F"/>
    <w:rsid w:val="00A11937"/>
    <w:rsid w:val="00A11E69"/>
    <w:rsid w:val="00A12915"/>
    <w:rsid w:val="00A1608E"/>
    <w:rsid w:val="00A16CD6"/>
    <w:rsid w:val="00A23612"/>
    <w:rsid w:val="00A55C24"/>
    <w:rsid w:val="00A661D7"/>
    <w:rsid w:val="00A67570"/>
    <w:rsid w:val="00A723D8"/>
    <w:rsid w:val="00A91C4C"/>
    <w:rsid w:val="00AC0ED7"/>
    <w:rsid w:val="00AC2F3B"/>
    <w:rsid w:val="00AC3153"/>
    <w:rsid w:val="00AC7FB1"/>
    <w:rsid w:val="00AE7855"/>
    <w:rsid w:val="00AF299C"/>
    <w:rsid w:val="00B00ACE"/>
    <w:rsid w:val="00B01256"/>
    <w:rsid w:val="00B12D85"/>
    <w:rsid w:val="00B141AF"/>
    <w:rsid w:val="00B30A50"/>
    <w:rsid w:val="00B36FF6"/>
    <w:rsid w:val="00B4128B"/>
    <w:rsid w:val="00B445AE"/>
    <w:rsid w:val="00B50B0B"/>
    <w:rsid w:val="00B81A2E"/>
    <w:rsid w:val="00B9035F"/>
    <w:rsid w:val="00B90FE2"/>
    <w:rsid w:val="00B9506D"/>
    <w:rsid w:val="00BA0711"/>
    <w:rsid w:val="00BB4B5D"/>
    <w:rsid w:val="00BB7148"/>
    <w:rsid w:val="00BB7E35"/>
    <w:rsid w:val="00BC7E04"/>
    <w:rsid w:val="00BD34B6"/>
    <w:rsid w:val="00BD7D73"/>
    <w:rsid w:val="00BF5018"/>
    <w:rsid w:val="00BF5DDC"/>
    <w:rsid w:val="00C01CA8"/>
    <w:rsid w:val="00C024B3"/>
    <w:rsid w:val="00C036C0"/>
    <w:rsid w:val="00C0551F"/>
    <w:rsid w:val="00C06254"/>
    <w:rsid w:val="00C166F0"/>
    <w:rsid w:val="00C200AE"/>
    <w:rsid w:val="00C214FE"/>
    <w:rsid w:val="00C428DB"/>
    <w:rsid w:val="00C523D2"/>
    <w:rsid w:val="00C547AB"/>
    <w:rsid w:val="00C633E5"/>
    <w:rsid w:val="00C70FA4"/>
    <w:rsid w:val="00C77A4E"/>
    <w:rsid w:val="00C851C7"/>
    <w:rsid w:val="00C91B6B"/>
    <w:rsid w:val="00CA567F"/>
    <w:rsid w:val="00CC026D"/>
    <w:rsid w:val="00CC747F"/>
    <w:rsid w:val="00CD6C87"/>
    <w:rsid w:val="00D01E1F"/>
    <w:rsid w:val="00D100CC"/>
    <w:rsid w:val="00D11EA0"/>
    <w:rsid w:val="00D35B74"/>
    <w:rsid w:val="00D4775B"/>
    <w:rsid w:val="00D53E43"/>
    <w:rsid w:val="00D56564"/>
    <w:rsid w:val="00D652D9"/>
    <w:rsid w:val="00D67451"/>
    <w:rsid w:val="00D852B6"/>
    <w:rsid w:val="00D95D45"/>
    <w:rsid w:val="00DA60C0"/>
    <w:rsid w:val="00DA69A7"/>
    <w:rsid w:val="00DB53D4"/>
    <w:rsid w:val="00DB5F92"/>
    <w:rsid w:val="00DC14DE"/>
    <w:rsid w:val="00DC1BF5"/>
    <w:rsid w:val="00DC5D2A"/>
    <w:rsid w:val="00DD550F"/>
    <w:rsid w:val="00DF2E18"/>
    <w:rsid w:val="00DF4351"/>
    <w:rsid w:val="00E02C06"/>
    <w:rsid w:val="00E0468B"/>
    <w:rsid w:val="00E118EB"/>
    <w:rsid w:val="00E17BF8"/>
    <w:rsid w:val="00E17F28"/>
    <w:rsid w:val="00E25EA4"/>
    <w:rsid w:val="00E26E74"/>
    <w:rsid w:val="00E301CA"/>
    <w:rsid w:val="00E36202"/>
    <w:rsid w:val="00E36261"/>
    <w:rsid w:val="00E422EA"/>
    <w:rsid w:val="00E56A37"/>
    <w:rsid w:val="00E620DE"/>
    <w:rsid w:val="00E651E5"/>
    <w:rsid w:val="00E669E2"/>
    <w:rsid w:val="00E70E61"/>
    <w:rsid w:val="00E757C5"/>
    <w:rsid w:val="00E8049C"/>
    <w:rsid w:val="00EA2DA6"/>
    <w:rsid w:val="00EA567F"/>
    <w:rsid w:val="00EB02C2"/>
    <w:rsid w:val="00EB18E3"/>
    <w:rsid w:val="00EC5F32"/>
    <w:rsid w:val="00ED7EFE"/>
    <w:rsid w:val="00EE5374"/>
    <w:rsid w:val="00EF4A04"/>
    <w:rsid w:val="00EF4AC1"/>
    <w:rsid w:val="00F0639E"/>
    <w:rsid w:val="00F12FC5"/>
    <w:rsid w:val="00F14D4A"/>
    <w:rsid w:val="00F20BCC"/>
    <w:rsid w:val="00F32DCE"/>
    <w:rsid w:val="00F361C7"/>
    <w:rsid w:val="00F36A38"/>
    <w:rsid w:val="00F5244F"/>
    <w:rsid w:val="00F87859"/>
    <w:rsid w:val="00F8793D"/>
    <w:rsid w:val="00F94AA7"/>
    <w:rsid w:val="00FA0524"/>
    <w:rsid w:val="00FA1BD7"/>
    <w:rsid w:val="00FB221C"/>
    <w:rsid w:val="00FB75C0"/>
    <w:rsid w:val="00FC1BD7"/>
    <w:rsid w:val="00FC2C47"/>
    <w:rsid w:val="00FC35F8"/>
    <w:rsid w:val="00FC62F4"/>
    <w:rsid w:val="00FC63B6"/>
    <w:rsid w:val="00FC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752DC"/>
  <w15:chartTrackingRefBased/>
  <w15:docId w15:val="{6CA8660B-EEC7-451E-A2F6-288BE2E1A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31421B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s://tinyurl.com/szfhvmm9" TargetMode="External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s://www.disabilitysupport.govt.nz/cgh" TargetMode="External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7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</Template>
  <TotalTime>2</TotalTime>
  <Pages>14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Kathryn Parrish</cp:lastModifiedBy>
  <cp:revision>3</cp:revision>
  <dcterms:created xsi:type="dcterms:W3CDTF">2025-05-21T22:04:00Z</dcterms:created>
  <dcterms:modified xsi:type="dcterms:W3CDTF">2025-05-21T22:05:00Z</dcterms:modified>
</cp:coreProperties>
</file>