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8D509" w14:textId="1C6DED3F" w:rsidR="00F87859" w:rsidRDefault="00E42664" w:rsidP="00F87859">
      <w:pPr>
        <w:rPr>
          <w:rFonts w:cs="Arial"/>
          <w:szCs w:val="32"/>
        </w:rPr>
      </w:pPr>
      <w:r w:rsidRPr="00012698"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1930624" behindDoc="0" locked="0" layoutInCell="1" allowOverlap="1" wp14:anchorId="27CBB7CC" wp14:editId="4B3363C3">
            <wp:simplePos x="0" y="0"/>
            <wp:positionH relativeFrom="margin">
              <wp:posOffset>-293027</wp:posOffset>
            </wp:positionH>
            <wp:positionV relativeFrom="paragraph">
              <wp:posOffset>-433770</wp:posOffset>
            </wp:positionV>
            <wp:extent cx="3472543" cy="1206966"/>
            <wp:effectExtent l="0" t="0" r="0" b="0"/>
            <wp:wrapNone/>
            <wp:docPr id="142374521" name="Picture 6" descr="A black and white logo of the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4521" name="Picture 6" descr="A black and white logo of the Ministry of Social Develo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3436" r="1858" b="-3436"/>
                    <a:stretch/>
                  </pic:blipFill>
                  <pic:spPr bwMode="auto">
                    <a:xfrm>
                      <a:off x="0" y="0"/>
                      <a:ext cx="3472543" cy="12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1B410100" wp14:editId="7360E73F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1AB69" w14:textId="1CF528CB" w:rsidR="00F87859" w:rsidRDefault="00E42664" w:rsidP="00F87859">
      <w:pPr>
        <w:rPr>
          <w:rFonts w:cs="Arial"/>
          <w:szCs w:val="32"/>
        </w:rPr>
      </w:pPr>
      <w:r w:rsidRPr="00012698"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1929600" behindDoc="0" locked="0" layoutInCell="1" allowOverlap="1" wp14:anchorId="4B4044CB" wp14:editId="1C771F18">
            <wp:simplePos x="0" y="0"/>
            <wp:positionH relativeFrom="margin">
              <wp:posOffset>-189186</wp:posOffset>
            </wp:positionH>
            <wp:positionV relativeFrom="paragraph">
              <wp:posOffset>334010</wp:posOffset>
            </wp:positionV>
            <wp:extent cx="3178175" cy="1172210"/>
            <wp:effectExtent l="0" t="0" r="3175" b="8890"/>
            <wp:wrapNone/>
            <wp:docPr id="203291157" name="Picture 6" descr="A logo in green text that reads Disability Support Servic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1157" name="Picture 6" descr="A logo in green text that reads Disability Support Services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23"/>
                    <a:stretch/>
                  </pic:blipFill>
                  <pic:spPr bwMode="auto">
                    <a:xfrm>
                      <a:off x="0" y="0"/>
                      <a:ext cx="317817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9BFC7" w14:textId="2813DC3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D6EE698" w14:textId="77777777" w:rsidR="00F87859" w:rsidRDefault="00F87859" w:rsidP="00F87859">
      <w:pPr>
        <w:rPr>
          <w:rFonts w:cs="Arial"/>
          <w:szCs w:val="32"/>
        </w:rPr>
      </w:pPr>
    </w:p>
    <w:p w14:paraId="229142FE" w14:textId="77777777" w:rsidR="00F87859" w:rsidRPr="00E42664" w:rsidRDefault="00F87859" w:rsidP="00F87859">
      <w:pPr>
        <w:rPr>
          <w:rFonts w:cs="Arial"/>
          <w:sz w:val="14"/>
          <w:szCs w:val="14"/>
        </w:rPr>
      </w:pPr>
    </w:p>
    <w:p w14:paraId="3CF072E2" w14:textId="77777777" w:rsidR="00E42664" w:rsidRPr="00E42664" w:rsidRDefault="00E42664" w:rsidP="00E42664">
      <w:pPr>
        <w:pStyle w:val="Title"/>
      </w:pPr>
    </w:p>
    <w:p w14:paraId="279532F3" w14:textId="77777777" w:rsidR="00627D0E" w:rsidRDefault="0097057D" w:rsidP="00E42664">
      <w:pPr>
        <w:pStyle w:val="Title"/>
      </w:pPr>
      <w:r>
        <w:t xml:space="preserve">Fact sheet – </w:t>
      </w:r>
    </w:p>
    <w:p w14:paraId="25EE7971" w14:textId="21D053D2" w:rsidR="00887F23" w:rsidRDefault="0097057D" w:rsidP="00E42664">
      <w:pPr>
        <w:pStyle w:val="Title"/>
      </w:pPr>
      <w:r>
        <w:t>Funding freeze on residential care lifted on 1 July 2025</w:t>
      </w:r>
    </w:p>
    <w:p w14:paraId="7A96DB4C" w14:textId="106C0087" w:rsidR="00887F23" w:rsidRDefault="00E23D22" w:rsidP="00E42664">
      <w:pPr>
        <w:pStyle w:val="Title"/>
      </w:pPr>
      <w:r w:rsidRPr="00A63EB7">
        <w:drawing>
          <wp:anchor distT="0" distB="0" distL="114300" distR="114300" simplePos="0" relativeHeight="251941888" behindDoc="0" locked="0" layoutInCell="1" allowOverlap="1" wp14:anchorId="1A5CF4D1" wp14:editId="25D57347">
            <wp:simplePos x="0" y="0"/>
            <wp:positionH relativeFrom="column">
              <wp:posOffset>1021080</wp:posOffset>
            </wp:positionH>
            <wp:positionV relativeFrom="paragraph">
              <wp:posOffset>216535</wp:posOffset>
            </wp:positionV>
            <wp:extent cx="3307080" cy="3307080"/>
            <wp:effectExtent l="0" t="0" r="7620" b="0"/>
            <wp:wrapNone/>
            <wp:docPr id="1911047241" name="Picture 1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47241" name="Picture 1" descr="A group of people sitting on a couc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BCC8" w14:textId="77777777" w:rsidR="00887F23" w:rsidRDefault="00887F23" w:rsidP="00E42664">
      <w:pPr>
        <w:pStyle w:val="Title"/>
      </w:pPr>
    </w:p>
    <w:p w14:paraId="653FF834" w14:textId="1A868F5B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B66F8C">
        <w:br/>
      </w:r>
      <w:r w:rsidR="00B66F8C" w:rsidRPr="00E42664">
        <w:rPr>
          <w:sz w:val="68"/>
          <w:szCs w:val="50"/>
        </w:rPr>
        <w:br/>
      </w:r>
      <w:r w:rsidR="00887F23" w:rsidRPr="00570380">
        <w:t xml:space="preserve">Published: </w:t>
      </w:r>
      <w:r w:rsidR="00E42664">
        <w:t xml:space="preserve">May </w:t>
      </w:r>
      <w:r w:rsidR="00DD5565">
        <w:t>2025</w:t>
      </w:r>
    </w:p>
    <w:p w14:paraId="6221E1E4" w14:textId="56F52766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factsheet"/>
      <w:bookmarkEnd w:id="0"/>
      <w:r>
        <w:rPr>
          <w:noProof/>
          <w:lang w:val="en-NZ" w:eastAsia="en-NZ"/>
        </w:rPr>
        <w:lastRenderedPageBreak/>
        <w:t>About this</w:t>
      </w:r>
      <w:r w:rsidR="00F30923">
        <w:rPr>
          <w:noProof/>
          <w:lang w:val="en-NZ" w:eastAsia="en-NZ"/>
        </w:rPr>
        <w:t xml:space="preserve"> factsheet</w:t>
      </w:r>
    </w:p>
    <w:p w14:paraId="48E3E376" w14:textId="77777777" w:rsidR="00D852B6" w:rsidRPr="00A45DC1" w:rsidRDefault="00D852B6" w:rsidP="00A45DC1">
      <w:pPr>
        <w:rPr>
          <w:szCs w:val="32"/>
        </w:rPr>
      </w:pPr>
    </w:p>
    <w:p w14:paraId="6999F477" w14:textId="2ADFCC7F" w:rsidR="00EF4A04" w:rsidRPr="00A45DC1" w:rsidRDefault="00EF4A04" w:rsidP="00A45DC1">
      <w:pPr>
        <w:rPr>
          <w:szCs w:val="32"/>
        </w:rPr>
      </w:pPr>
    </w:p>
    <w:p w14:paraId="3CE0D8BE" w14:textId="66B4F73B" w:rsidR="00EF4A04" w:rsidRPr="00A45DC1" w:rsidRDefault="009A591F" w:rsidP="00A45DC1">
      <w:pPr>
        <w:rPr>
          <w:szCs w:val="32"/>
        </w:rPr>
      </w:pPr>
      <w:r w:rsidRPr="00A45DC1">
        <w:rPr>
          <w:noProof/>
          <w:szCs w:val="32"/>
        </w:rPr>
        <w:drawing>
          <wp:anchor distT="0" distB="0" distL="114300" distR="114300" simplePos="0" relativeHeight="251691008" behindDoc="0" locked="0" layoutInCell="1" allowOverlap="1" wp14:anchorId="46A04EDC" wp14:editId="3F3B0CD4">
            <wp:simplePos x="0" y="0"/>
            <wp:positionH relativeFrom="margin">
              <wp:posOffset>68580</wp:posOffset>
            </wp:positionH>
            <wp:positionV relativeFrom="paragraph">
              <wp:posOffset>43815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A04" w:rsidRPr="00A45DC1">
        <w:rPr>
          <w:szCs w:val="32"/>
        </w:rPr>
        <w:t xml:space="preserve">This </w:t>
      </w:r>
      <w:r w:rsidR="0097057D" w:rsidRPr="00A45DC1">
        <w:rPr>
          <w:szCs w:val="32"/>
        </w:rPr>
        <w:t xml:space="preserve">Easy Read factsheet </w:t>
      </w:r>
      <w:r w:rsidR="00864451" w:rsidRPr="00A45DC1">
        <w:rPr>
          <w:szCs w:val="32"/>
        </w:rPr>
        <w:t>has information</w:t>
      </w:r>
      <w:r w:rsidR="0097057D" w:rsidRPr="00A45DC1">
        <w:rPr>
          <w:szCs w:val="32"/>
        </w:rPr>
        <w:t xml:space="preserve"> for:</w:t>
      </w:r>
    </w:p>
    <w:p w14:paraId="2D710BEB" w14:textId="77777777" w:rsidR="00510294" w:rsidRPr="00A45DC1" w:rsidRDefault="00510294" w:rsidP="00A45DC1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290199F8" w14:textId="12E9C681" w:rsidR="0097057D" w:rsidRPr="00A45DC1" w:rsidRDefault="00F86CC4" w:rsidP="00A45DC1">
      <w:pPr>
        <w:pStyle w:val="Listtoplevel"/>
        <w:spacing w:before="0"/>
        <w:rPr>
          <w:szCs w:val="32"/>
        </w:rPr>
      </w:pPr>
      <w:r w:rsidRPr="00A45DC1">
        <w:rPr>
          <w:szCs w:val="32"/>
        </w:rPr>
        <w:t xml:space="preserve">disabled people </w:t>
      </w:r>
    </w:p>
    <w:p w14:paraId="53618826" w14:textId="4874C555" w:rsidR="00510294" w:rsidRPr="00A45DC1" w:rsidRDefault="00510294" w:rsidP="00A45DC1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  <w:r w:rsidRPr="00A45DC1">
        <w:rPr>
          <w:szCs w:val="32"/>
        </w:rPr>
        <w:drawing>
          <wp:anchor distT="0" distB="0" distL="114300" distR="114300" simplePos="0" relativeHeight="251862016" behindDoc="0" locked="0" layoutInCell="1" allowOverlap="1" wp14:anchorId="1247F750" wp14:editId="6F0B1266">
            <wp:simplePos x="0" y="0"/>
            <wp:positionH relativeFrom="column">
              <wp:posOffset>-175895</wp:posOffset>
            </wp:positionH>
            <wp:positionV relativeFrom="paragraph">
              <wp:posOffset>424180</wp:posOffset>
            </wp:positionV>
            <wp:extent cx="1950720" cy="1246505"/>
            <wp:effectExtent l="0" t="0" r="0" b="0"/>
            <wp:wrapNone/>
            <wp:docPr id="34176249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6249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4CB74" w14:textId="247570CA" w:rsidR="0097057D" w:rsidRPr="00A45DC1" w:rsidRDefault="00F86CC4" w:rsidP="00A45DC1">
      <w:pPr>
        <w:pStyle w:val="Listtoplevel"/>
        <w:spacing w:before="0"/>
        <w:rPr>
          <w:szCs w:val="32"/>
        </w:rPr>
      </w:pPr>
      <w:r w:rsidRPr="00A45DC1">
        <w:rPr>
          <w:szCs w:val="32"/>
        </w:rPr>
        <w:t>whāna</w:t>
      </w:r>
      <w:r w:rsidR="00BA2AFC" w:rsidRPr="00A45DC1">
        <w:rPr>
          <w:szCs w:val="32"/>
        </w:rPr>
        <w:t>u / family</w:t>
      </w:r>
      <w:r w:rsidRPr="00A45DC1">
        <w:rPr>
          <w:szCs w:val="32"/>
        </w:rPr>
        <w:t xml:space="preserve"> of disabled people</w:t>
      </w:r>
    </w:p>
    <w:p w14:paraId="2687C430" w14:textId="77777777" w:rsidR="00510294" w:rsidRPr="00A45DC1" w:rsidRDefault="00510294" w:rsidP="00A45DC1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4A6848FD" w14:textId="5FB10E8B" w:rsidR="0097057D" w:rsidRPr="00A45DC1" w:rsidRDefault="00F86CC4" w:rsidP="00A45DC1">
      <w:pPr>
        <w:pStyle w:val="Listtoplevel"/>
        <w:spacing w:before="0"/>
        <w:rPr>
          <w:szCs w:val="32"/>
        </w:rPr>
      </w:pPr>
      <w:r w:rsidRPr="00A45DC1">
        <w:rPr>
          <w:szCs w:val="32"/>
        </w:rPr>
        <w:t xml:space="preserve">carers. </w:t>
      </w:r>
    </w:p>
    <w:p w14:paraId="18E7D428" w14:textId="3B1E8ADC" w:rsidR="00EF4A04" w:rsidRPr="00A45DC1" w:rsidRDefault="00EF4A04" w:rsidP="00A45DC1">
      <w:pPr>
        <w:rPr>
          <w:szCs w:val="32"/>
        </w:rPr>
      </w:pPr>
    </w:p>
    <w:p w14:paraId="124EB310" w14:textId="73883995" w:rsidR="00EF4A04" w:rsidRPr="00A45DC1" w:rsidRDefault="009A591F" w:rsidP="00A45DC1">
      <w:pPr>
        <w:rPr>
          <w:szCs w:val="32"/>
        </w:rPr>
      </w:pPr>
      <w:r w:rsidRPr="00A45DC1">
        <w:rPr>
          <w:rFonts w:cs="Arial"/>
          <w:noProof/>
          <w:szCs w:val="32"/>
          <w:lang w:val="en-NZ"/>
        </w:rPr>
        <w:drawing>
          <wp:anchor distT="0" distB="0" distL="114300" distR="114300" simplePos="0" relativeHeight="251932672" behindDoc="0" locked="0" layoutInCell="1" allowOverlap="1" wp14:anchorId="44C01B96" wp14:editId="1F689798">
            <wp:simplePos x="0" y="0"/>
            <wp:positionH relativeFrom="margin">
              <wp:posOffset>-289560</wp:posOffset>
            </wp:positionH>
            <wp:positionV relativeFrom="paragraph">
              <wp:posOffset>394970</wp:posOffset>
            </wp:positionV>
            <wp:extent cx="2255520" cy="831850"/>
            <wp:effectExtent l="0" t="0" r="0" b="6350"/>
            <wp:wrapNone/>
            <wp:docPr id="50727987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7987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23"/>
                    <a:stretch/>
                  </pic:blipFill>
                  <pic:spPr bwMode="auto">
                    <a:xfrm>
                      <a:off x="0" y="0"/>
                      <a:ext cx="225552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A724F" w14:textId="3B48D10A" w:rsidR="00864451" w:rsidRPr="00A45DC1" w:rsidRDefault="00F86CC4" w:rsidP="00A45DC1">
      <w:pPr>
        <w:rPr>
          <w:szCs w:val="32"/>
        </w:rPr>
      </w:pPr>
      <w:r w:rsidRPr="00A45DC1">
        <w:rPr>
          <w:szCs w:val="32"/>
        </w:rPr>
        <w:t>This Easy Read factsheet is</w:t>
      </w:r>
      <w:r w:rsidR="00864451" w:rsidRPr="00A45DC1">
        <w:rPr>
          <w:szCs w:val="32"/>
        </w:rPr>
        <w:t xml:space="preserve"> from </w:t>
      </w:r>
      <w:r w:rsidR="00864451" w:rsidRPr="00A45DC1">
        <w:rPr>
          <w:b/>
          <w:bCs/>
          <w:szCs w:val="32"/>
        </w:rPr>
        <w:t>Disability Support Services</w:t>
      </w:r>
      <w:r w:rsidR="00A45DC1" w:rsidRPr="00A45DC1">
        <w:rPr>
          <w:szCs w:val="32"/>
        </w:rPr>
        <w:t xml:space="preserve"> which is part of Ministry of Social Development.</w:t>
      </w:r>
    </w:p>
    <w:p w14:paraId="63C85885" w14:textId="157F2BA8" w:rsidR="00A45DC1" w:rsidRPr="00A45DC1" w:rsidRDefault="009A591F" w:rsidP="00A45DC1">
      <w:pPr>
        <w:rPr>
          <w:szCs w:val="32"/>
        </w:rPr>
      </w:pPr>
      <w:r>
        <w:rPr>
          <w:noProof/>
          <w:szCs w:val="32"/>
        </w:rPr>
        <w:drawing>
          <wp:anchor distT="0" distB="0" distL="114300" distR="114300" simplePos="0" relativeHeight="251944960" behindDoc="0" locked="0" layoutInCell="1" allowOverlap="1" wp14:anchorId="6C6D5E5C" wp14:editId="60A85713">
            <wp:simplePos x="0" y="0"/>
            <wp:positionH relativeFrom="column">
              <wp:posOffset>43815</wp:posOffset>
            </wp:positionH>
            <wp:positionV relativeFrom="paragraph">
              <wp:posOffset>131445</wp:posOffset>
            </wp:positionV>
            <wp:extent cx="1441815" cy="1569720"/>
            <wp:effectExtent l="0" t="0" r="6350" b="0"/>
            <wp:wrapNone/>
            <wp:docPr id="1262389690" name="Picture 2" descr="A person shaking hands with 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389690" name="Picture 2" descr="A person shaking hands with a person in a wheelchai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1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ACEAD" w14:textId="413E7E46" w:rsidR="00A45DC1" w:rsidRPr="00A45DC1" w:rsidRDefault="00A45DC1" w:rsidP="00A45DC1">
      <w:pPr>
        <w:rPr>
          <w:szCs w:val="32"/>
        </w:rPr>
      </w:pPr>
    </w:p>
    <w:p w14:paraId="41C49898" w14:textId="592E7F7C" w:rsidR="00A45DC1" w:rsidRPr="00A45DC1" w:rsidRDefault="00A45DC1" w:rsidP="00A45DC1">
      <w:pPr>
        <w:rPr>
          <w:szCs w:val="32"/>
        </w:rPr>
      </w:pPr>
      <w:r w:rsidRPr="00A45DC1">
        <w:rPr>
          <w:szCs w:val="32"/>
        </w:rPr>
        <w:t xml:space="preserve">In this Easy Read factsheet Disability Service Services is also called </w:t>
      </w:r>
      <w:r w:rsidRPr="00A45DC1">
        <w:rPr>
          <w:b/>
          <w:bCs/>
          <w:szCs w:val="32"/>
        </w:rPr>
        <w:t>DSS</w:t>
      </w:r>
      <w:r w:rsidRPr="00A45DC1">
        <w:rPr>
          <w:szCs w:val="32"/>
        </w:rPr>
        <w:t xml:space="preserve"> for short.</w:t>
      </w:r>
    </w:p>
    <w:p w14:paraId="6B325623" w14:textId="77777777" w:rsidR="00510294" w:rsidRPr="00A45DC1" w:rsidRDefault="00510294" w:rsidP="00A45DC1">
      <w:pPr>
        <w:ind w:left="0"/>
        <w:rPr>
          <w:szCs w:val="32"/>
        </w:rPr>
      </w:pPr>
    </w:p>
    <w:p w14:paraId="58947721" w14:textId="1872B08C" w:rsidR="00D40241" w:rsidRPr="00AF58E3" w:rsidRDefault="00D40241" w:rsidP="00AF58E3">
      <w:pPr>
        <w:rPr>
          <w:szCs w:val="32"/>
        </w:rPr>
      </w:pPr>
      <w:r w:rsidRPr="00AF58E3">
        <w:rPr>
          <w:noProof/>
          <w:szCs w:val="32"/>
        </w:rPr>
        <w:lastRenderedPageBreak/>
        <w:drawing>
          <wp:anchor distT="0" distB="0" distL="114300" distR="114300" simplePos="0" relativeHeight="251948032" behindDoc="0" locked="0" layoutInCell="1" allowOverlap="1" wp14:anchorId="52AB1909" wp14:editId="36E4958A">
            <wp:simplePos x="0" y="0"/>
            <wp:positionH relativeFrom="margin">
              <wp:posOffset>0</wp:posOffset>
            </wp:positionH>
            <wp:positionV relativeFrom="paragraph">
              <wp:posOffset>-220345</wp:posOffset>
            </wp:positionV>
            <wp:extent cx="1405467" cy="1405467"/>
            <wp:effectExtent l="0" t="0" r="4445" b="4445"/>
            <wp:wrapNone/>
            <wp:docPr id="5065374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374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14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8E3">
        <w:rPr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6B29F0C1" wp14:editId="0E69C228">
                <wp:simplePos x="0" y="0"/>
                <wp:positionH relativeFrom="margin">
                  <wp:posOffset>2105025</wp:posOffset>
                </wp:positionH>
                <wp:positionV relativeFrom="paragraph">
                  <wp:posOffset>-142240</wp:posOffset>
                </wp:positionV>
                <wp:extent cx="3626485" cy="1176655"/>
                <wp:effectExtent l="0" t="0" r="0" b="4445"/>
                <wp:wrapNone/>
                <wp:docPr id="1883445648" name="Rectangle 18834456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6485" cy="11766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44E30" id="Rectangle 1883445648" o:spid="_x0000_s1026" alt="&quot;&quot;" style="position:absolute;margin-left:165.75pt;margin-top:-11.2pt;width:285.55pt;height:92.6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" fillcolor="#ffe599 [1303]" stroked="f" strokeweight="1pt">
                <w10:wrap anchorx="margin"/>
              </v:rect>
            </w:pict>
          </mc:Fallback>
        </mc:AlternateContent>
      </w:r>
      <w:r w:rsidRPr="00AF58E3">
        <w:rPr>
          <w:szCs w:val="32"/>
        </w:rPr>
        <w:t xml:space="preserve">When you see the words </w:t>
      </w:r>
      <w:r w:rsidRPr="00AF58E3">
        <w:rPr>
          <w:szCs w:val="32"/>
        </w:rPr>
        <w:br/>
      </w:r>
      <w:r w:rsidRPr="00AF58E3">
        <w:rPr>
          <w:b/>
          <w:bCs/>
          <w:szCs w:val="32"/>
        </w:rPr>
        <w:t>our / we / us</w:t>
      </w:r>
      <w:r w:rsidRPr="00AF58E3">
        <w:rPr>
          <w:szCs w:val="32"/>
        </w:rPr>
        <w:t xml:space="preserve"> in this factsheet it means DSS. </w:t>
      </w:r>
    </w:p>
    <w:p w14:paraId="5F3550EC" w14:textId="77777777" w:rsidR="00D40241" w:rsidRPr="00AF58E3" w:rsidRDefault="00D40241" w:rsidP="00AF58E3">
      <w:pPr>
        <w:rPr>
          <w:szCs w:val="32"/>
        </w:rPr>
      </w:pPr>
    </w:p>
    <w:p w14:paraId="7509928A" w14:textId="77777777" w:rsidR="00D40241" w:rsidRPr="00AF58E3" w:rsidRDefault="00D40241" w:rsidP="00AF58E3">
      <w:pPr>
        <w:rPr>
          <w:szCs w:val="32"/>
        </w:rPr>
      </w:pPr>
    </w:p>
    <w:p w14:paraId="3EDDAF13" w14:textId="19154871" w:rsidR="00E91B22" w:rsidRPr="00AF58E3" w:rsidRDefault="004639F4" w:rsidP="00AF58E3">
      <w:pPr>
        <w:rPr>
          <w:szCs w:val="32"/>
        </w:rPr>
      </w:pPr>
      <w:r w:rsidRPr="00AF58E3">
        <w:rPr>
          <w:szCs w:val="32"/>
        </w:rPr>
        <w:drawing>
          <wp:anchor distT="0" distB="0" distL="114300" distR="114300" simplePos="0" relativeHeight="251938816" behindDoc="0" locked="0" layoutInCell="1" allowOverlap="1" wp14:anchorId="0C8BFCDC" wp14:editId="7E2B2F70">
            <wp:simplePos x="0" y="0"/>
            <wp:positionH relativeFrom="column">
              <wp:posOffset>0</wp:posOffset>
            </wp:positionH>
            <wp:positionV relativeFrom="paragraph">
              <wp:posOffset>914400</wp:posOffset>
            </wp:positionV>
            <wp:extent cx="1706880" cy="1706880"/>
            <wp:effectExtent l="0" t="0" r="7620" b="7620"/>
            <wp:wrapNone/>
            <wp:docPr id="71097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796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0A5" w:rsidRPr="00AF58E3">
        <w:rPr>
          <w:szCs w:val="32"/>
        </w:rPr>
        <w:t>This Easy Read factsheet is</w:t>
      </w:r>
      <w:r w:rsidR="00F86CC4" w:rsidRPr="00AF58E3">
        <w:rPr>
          <w:szCs w:val="32"/>
        </w:rPr>
        <w:t xml:space="preserve"> about </w:t>
      </w:r>
      <w:r w:rsidR="00A54DF5" w:rsidRPr="00AF58E3">
        <w:rPr>
          <w:szCs w:val="32"/>
        </w:rPr>
        <w:t xml:space="preserve">what </w:t>
      </w:r>
      <w:r w:rsidR="00F86CC4" w:rsidRPr="00AF58E3">
        <w:rPr>
          <w:szCs w:val="32"/>
        </w:rPr>
        <w:t xml:space="preserve">lifting the </w:t>
      </w:r>
      <w:r w:rsidR="00F86CC4" w:rsidRPr="00AF58E3">
        <w:rPr>
          <w:b/>
          <w:bCs/>
          <w:szCs w:val="32"/>
        </w:rPr>
        <w:t xml:space="preserve">funding freeze </w:t>
      </w:r>
      <w:r w:rsidR="00F86CC4" w:rsidRPr="00AF58E3">
        <w:rPr>
          <w:szCs w:val="32"/>
        </w:rPr>
        <w:t>on residential care</w:t>
      </w:r>
      <w:r w:rsidR="00A54DF5" w:rsidRPr="00AF58E3">
        <w:rPr>
          <w:szCs w:val="32"/>
        </w:rPr>
        <w:t xml:space="preserve"> means</w:t>
      </w:r>
      <w:r w:rsidR="00E91B22" w:rsidRPr="00AF58E3">
        <w:rPr>
          <w:szCs w:val="32"/>
        </w:rPr>
        <w:t xml:space="preserve"> for:</w:t>
      </w:r>
    </w:p>
    <w:p w14:paraId="76D9E521" w14:textId="1B57F9C2" w:rsidR="00510294" w:rsidRPr="00AF58E3" w:rsidRDefault="00510294" w:rsidP="00AF58E3">
      <w:pPr>
        <w:rPr>
          <w:szCs w:val="32"/>
        </w:rPr>
      </w:pPr>
    </w:p>
    <w:p w14:paraId="703829E0" w14:textId="75BEF49A" w:rsidR="00124EA8" w:rsidRPr="00AF58E3" w:rsidRDefault="00E91B22" w:rsidP="00AF58E3">
      <w:pPr>
        <w:pStyle w:val="Listtoplevel"/>
        <w:spacing w:before="0"/>
        <w:rPr>
          <w:szCs w:val="32"/>
        </w:rPr>
      </w:pPr>
      <w:r w:rsidRPr="00AF58E3">
        <w:rPr>
          <w:szCs w:val="32"/>
        </w:rPr>
        <w:t>disabled people</w:t>
      </w:r>
    </w:p>
    <w:p w14:paraId="26292F46" w14:textId="77777777" w:rsidR="00510294" w:rsidRPr="00AF58E3" w:rsidRDefault="00510294" w:rsidP="00AF58E3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739E3BD6" w14:textId="20382D29" w:rsidR="00E91B22" w:rsidRPr="00AF58E3" w:rsidRDefault="00E91B22" w:rsidP="00AF58E3">
      <w:pPr>
        <w:pStyle w:val="Listtoplevel"/>
        <w:spacing w:before="0"/>
        <w:rPr>
          <w:szCs w:val="32"/>
        </w:rPr>
      </w:pPr>
      <w:r w:rsidRPr="00AF58E3">
        <w:rPr>
          <w:b/>
          <w:bCs/>
          <w:szCs w:val="32"/>
        </w:rPr>
        <w:t>NASC / EGL</w:t>
      </w:r>
      <w:r w:rsidRPr="00AF58E3">
        <w:rPr>
          <w:szCs w:val="32"/>
        </w:rPr>
        <w:t xml:space="preserve"> sites </w:t>
      </w:r>
    </w:p>
    <w:p w14:paraId="6611D32E" w14:textId="77777777" w:rsidR="00510294" w:rsidRPr="00AF58E3" w:rsidRDefault="00510294" w:rsidP="00AF58E3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2F6BA659" w14:textId="65B75A8F" w:rsidR="00E91B22" w:rsidRPr="00AF58E3" w:rsidRDefault="00E91B22" w:rsidP="00AF58E3">
      <w:pPr>
        <w:pStyle w:val="Listtoplevel"/>
        <w:spacing w:before="0"/>
        <w:rPr>
          <w:szCs w:val="32"/>
        </w:rPr>
      </w:pPr>
      <w:r w:rsidRPr="00AF58E3">
        <w:rPr>
          <w:szCs w:val="32"/>
        </w:rPr>
        <w:t xml:space="preserve">NASC / EGL </w:t>
      </w:r>
      <w:r w:rsidRPr="00AF58E3">
        <w:rPr>
          <w:b/>
          <w:bCs/>
          <w:szCs w:val="32"/>
        </w:rPr>
        <w:t>budgets</w:t>
      </w:r>
      <w:r w:rsidR="0050390B" w:rsidRPr="00AF58E3">
        <w:rPr>
          <w:szCs w:val="32"/>
        </w:rPr>
        <w:t xml:space="preserve">. </w:t>
      </w:r>
    </w:p>
    <w:p w14:paraId="4B457D82" w14:textId="77777777" w:rsidR="00A45DC1" w:rsidRPr="00AF58E3" w:rsidRDefault="00A45DC1" w:rsidP="00AF58E3">
      <w:pPr>
        <w:ind w:left="4167" w:hanging="567"/>
        <w:rPr>
          <w:szCs w:val="32"/>
        </w:rPr>
      </w:pPr>
    </w:p>
    <w:p w14:paraId="14B3A820" w14:textId="69A83176" w:rsidR="00A45DC1" w:rsidRPr="00AF58E3" w:rsidRDefault="00AF58E3" w:rsidP="00AF58E3">
      <w:pPr>
        <w:pStyle w:val="Listtoplevel"/>
        <w:numPr>
          <w:ilvl w:val="0"/>
          <w:numId w:val="0"/>
        </w:numPr>
        <w:spacing w:before="0"/>
        <w:ind w:left="4253" w:hanging="567"/>
        <w:rPr>
          <w:szCs w:val="32"/>
        </w:rPr>
      </w:pPr>
      <w:r w:rsidRPr="00AF58E3">
        <w:rPr>
          <w:szCs w:val="32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2DFF277" wp14:editId="6725FCBC">
                <wp:simplePos x="0" y="0"/>
                <wp:positionH relativeFrom="margin">
                  <wp:posOffset>2240280</wp:posOffset>
                </wp:positionH>
                <wp:positionV relativeFrom="paragraph">
                  <wp:posOffset>279400</wp:posOffset>
                </wp:positionV>
                <wp:extent cx="3505200" cy="2590800"/>
                <wp:effectExtent l="0" t="0" r="0" b="0"/>
                <wp:wrapNone/>
                <wp:docPr id="4187598" name="Rectangle 4187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59080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5237D" id="Rectangle 4187598" o:spid="_x0000_s1026" alt="&quot;&quot;" style="position:absolute;margin-left:176.4pt;margin-top:22pt;width:276pt;height:204pt;z-index:-25147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" fillcolor="#cce5bd" stroked="f" strokeweight="1pt">
                <w10:wrap anchorx="margin"/>
              </v:rect>
            </w:pict>
          </mc:Fallback>
        </mc:AlternateContent>
      </w:r>
    </w:p>
    <w:p w14:paraId="17EA9031" w14:textId="4D1451F5" w:rsidR="00AF58E3" w:rsidRPr="00AF58E3" w:rsidRDefault="00030C55" w:rsidP="00AF58E3">
      <w:pPr>
        <w:rPr>
          <w:szCs w:val="32"/>
        </w:rPr>
      </w:pPr>
      <w:r w:rsidRPr="00AF58E3">
        <w:rPr>
          <w:b/>
          <w:bCs/>
          <w:noProof/>
          <w:szCs w:val="32"/>
        </w:rPr>
        <w:drawing>
          <wp:anchor distT="0" distB="0" distL="114300" distR="114300" simplePos="0" relativeHeight="251874304" behindDoc="0" locked="0" layoutInCell="1" allowOverlap="1" wp14:anchorId="00142979" wp14:editId="08476685">
            <wp:simplePos x="0" y="0"/>
            <wp:positionH relativeFrom="margin">
              <wp:posOffset>-60960</wp:posOffset>
            </wp:positionH>
            <wp:positionV relativeFrom="paragraph">
              <wp:posOffset>203200</wp:posOffset>
            </wp:positionV>
            <wp:extent cx="1767840" cy="1767840"/>
            <wp:effectExtent l="0" t="0" r="3810" b="3810"/>
            <wp:wrapNone/>
            <wp:docPr id="175806121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623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A7" w:rsidRPr="00AF58E3">
        <w:rPr>
          <w:szCs w:val="32"/>
        </w:rPr>
        <w:t xml:space="preserve">Here </w:t>
      </w:r>
      <w:r w:rsidR="007C25A7" w:rsidRPr="00AF58E3">
        <w:rPr>
          <w:b/>
          <w:bCs/>
          <w:szCs w:val="32"/>
        </w:rPr>
        <w:t>f</w:t>
      </w:r>
      <w:r w:rsidR="00F86CC4" w:rsidRPr="00AF58E3">
        <w:rPr>
          <w:b/>
          <w:bCs/>
          <w:szCs w:val="32"/>
        </w:rPr>
        <w:t xml:space="preserve">unding freeze </w:t>
      </w:r>
      <w:r w:rsidR="00F86CC4" w:rsidRPr="00AF58E3">
        <w:rPr>
          <w:szCs w:val="32"/>
        </w:rPr>
        <w:t xml:space="preserve">means </w:t>
      </w:r>
      <w:r w:rsidR="008741C9" w:rsidRPr="00AF58E3">
        <w:rPr>
          <w:szCs w:val="32"/>
        </w:rPr>
        <w:t xml:space="preserve">the </w:t>
      </w:r>
      <w:r w:rsidR="00DB34DA" w:rsidRPr="00AF58E3">
        <w:rPr>
          <w:szCs w:val="32"/>
        </w:rPr>
        <w:t xml:space="preserve">amount of money DSS was using to fund residential care was </w:t>
      </w:r>
      <w:r w:rsidR="00A7296F" w:rsidRPr="00AF58E3">
        <w:rPr>
          <w:b/>
          <w:bCs/>
          <w:szCs w:val="32"/>
        </w:rPr>
        <w:t>paused</w:t>
      </w:r>
      <w:r w:rsidR="00F86CC4" w:rsidRPr="00AF58E3">
        <w:rPr>
          <w:szCs w:val="32"/>
        </w:rPr>
        <w:t>.</w:t>
      </w:r>
    </w:p>
    <w:p w14:paraId="517C01EF" w14:textId="1F98EF76" w:rsidR="00AF58E3" w:rsidRPr="00AF58E3" w:rsidRDefault="00030C55" w:rsidP="00AF58E3">
      <w:pPr>
        <w:rPr>
          <w:szCs w:val="32"/>
        </w:rPr>
      </w:pPr>
      <w:r w:rsidRPr="00AF58E3">
        <w:rPr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3A7294F" wp14:editId="268BB9FB">
                <wp:simplePos x="0" y="0"/>
                <wp:positionH relativeFrom="column">
                  <wp:posOffset>1127760</wp:posOffset>
                </wp:positionH>
                <wp:positionV relativeFrom="paragraph">
                  <wp:posOffset>106680</wp:posOffset>
                </wp:positionV>
                <wp:extent cx="502920" cy="443230"/>
                <wp:effectExtent l="0" t="0" r="0" b="0"/>
                <wp:wrapNone/>
                <wp:docPr id="617335732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4323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9C66D" id="Multiplication Sign 1" o:spid="_x0000_s1026" style="position:absolute;margin-left:88.8pt;margin-top:8.4pt;width:39.6pt;height:34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2920,4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" path="m86325,145557l155252,67348r96208,84789l347668,67348r68927,78209l330294,221615r86301,76058l347668,375882,251460,291093r-96208,84789l86325,297673r86301,-76058l86325,145557xe" fillcolor="red" stroked="f" strokeweight="1pt">
                <v:stroke joinstyle="miter"/>
                <v:path arrowok="t" o:connecttype="custom" o:connectlocs="86325,145557;155252,67348;251460,152137;347668,67348;416595,145557;330294,221615;416595,297673;347668,375882;251460,291093;155252,375882;86325,297673;172626,221615;86325,145557" o:connectangles="0,0,0,0,0,0,0,0,0,0,0,0,0"/>
              </v:shape>
            </w:pict>
          </mc:Fallback>
        </mc:AlternateContent>
      </w:r>
    </w:p>
    <w:p w14:paraId="4A255FF7" w14:textId="77777777" w:rsidR="00AF58E3" w:rsidRPr="00AF58E3" w:rsidRDefault="00AF58E3" w:rsidP="00AF58E3">
      <w:pPr>
        <w:rPr>
          <w:szCs w:val="32"/>
        </w:rPr>
      </w:pPr>
    </w:p>
    <w:p w14:paraId="36814E18" w14:textId="41988229" w:rsidR="00F86CC4" w:rsidRPr="00AF58E3" w:rsidRDefault="00AF58E3" w:rsidP="00AF58E3">
      <w:pPr>
        <w:rPr>
          <w:szCs w:val="32"/>
        </w:rPr>
      </w:pPr>
      <w:r w:rsidRPr="00AF58E3">
        <w:rPr>
          <w:b/>
          <w:bCs/>
          <w:szCs w:val="32"/>
        </w:rPr>
        <w:t>Paused</w:t>
      </w:r>
      <w:r w:rsidRPr="00AF58E3">
        <w:rPr>
          <w:szCs w:val="32"/>
        </w:rPr>
        <w:t xml:space="preserve"> means to stop something for a short amount of time.</w:t>
      </w:r>
      <w:r w:rsidR="00F86CC4" w:rsidRPr="00AF58E3">
        <w:rPr>
          <w:szCs w:val="32"/>
        </w:rPr>
        <w:t xml:space="preserve"> </w:t>
      </w:r>
    </w:p>
    <w:p w14:paraId="2689A985" w14:textId="287C265C" w:rsidR="00E017FC" w:rsidRPr="00AF58E3" w:rsidRDefault="00E017FC" w:rsidP="00AF58E3">
      <w:pPr>
        <w:rPr>
          <w:szCs w:val="32"/>
        </w:rPr>
      </w:pPr>
    </w:p>
    <w:p w14:paraId="69C0DA9C" w14:textId="157072FB" w:rsidR="00891757" w:rsidRPr="00AF58E3" w:rsidRDefault="00891757" w:rsidP="00AF58E3">
      <w:pPr>
        <w:rPr>
          <w:szCs w:val="32"/>
        </w:rPr>
      </w:pPr>
    </w:p>
    <w:p w14:paraId="19E5FB1B" w14:textId="4B32F39B" w:rsidR="00C967EC" w:rsidRPr="00AF58E3" w:rsidRDefault="00030C55" w:rsidP="00AF58E3">
      <w:pPr>
        <w:rPr>
          <w:szCs w:val="32"/>
        </w:rPr>
      </w:pPr>
      <w:r w:rsidRPr="00AF58E3">
        <w:rPr>
          <w:szCs w:val="32"/>
        </w:rPr>
        <w:lastRenderedPageBreak/>
        <w:drawing>
          <wp:anchor distT="0" distB="0" distL="114300" distR="114300" simplePos="0" relativeHeight="251936768" behindDoc="0" locked="0" layoutInCell="1" allowOverlap="1" wp14:anchorId="30E5238A" wp14:editId="534F3363">
            <wp:simplePos x="0" y="0"/>
            <wp:positionH relativeFrom="column">
              <wp:posOffset>87630</wp:posOffset>
            </wp:positionH>
            <wp:positionV relativeFrom="paragraph">
              <wp:posOffset>-396240</wp:posOffset>
            </wp:positionV>
            <wp:extent cx="1447800" cy="1447800"/>
            <wp:effectExtent l="0" t="0" r="0" b="0"/>
            <wp:wrapNone/>
            <wp:docPr id="1007313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136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E3" w:rsidRPr="00AF58E3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0C45C73D" wp14:editId="6010F6E3">
                <wp:simplePos x="0" y="0"/>
                <wp:positionH relativeFrom="margin">
                  <wp:posOffset>2225675</wp:posOffset>
                </wp:positionH>
                <wp:positionV relativeFrom="paragraph">
                  <wp:posOffset>-137795</wp:posOffset>
                </wp:positionV>
                <wp:extent cx="3505200" cy="853440"/>
                <wp:effectExtent l="0" t="0" r="0" b="3810"/>
                <wp:wrapNone/>
                <wp:docPr id="960771573" name="Rectangle 9607715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85344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8DBB5" id="Rectangle 960771573" o:spid="_x0000_s1026" alt="&quot;&quot;" style="position:absolute;margin-left:175.25pt;margin-top:-10.85pt;width:276pt;height:67.2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" fillcolor="#cce5bd" stroked="f" strokeweight="1pt">
                <w10:wrap anchorx="margin"/>
              </v:rect>
            </w:pict>
          </mc:Fallback>
        </mc:AlternateContent>
      </w:r>
      <w:r w:rsidR="00891757" w:rsidRPr="00AF58E3">
        <w:rPr>
          <w:b/>
          <w:bCs/>
          <w:szCs w:val="32"/>
        </w:rPr>
        <w:t>NASC</w:t>
      </w:r>
      <w:r w:rsidR="00891757" w:rsidRPr="00AF58E3">
        <w:rPr>
          <w:szCs w:val="32"/>
        </w:rPr>
        <w:t xml:space="preserve"> </w:t>
      </w:r>
      <w:r w:rsidR="00510294" w:rsidRPr="00AF58E3">
        <w:rPr>
          <w:szCs w:val="32"/>
        </w:rPr>
        <w:t xml:space="preserve">means </w:t>
      </w:r>
      <w:r w:rsidR="00891757" w:rsidRPr="00AF58E3">
        <w:rPr>
          <w:szCs w:val="32"/>
        </w:rPr>
        <w:t xml:space="preserve">Needs Assessment Service Coordination </w:t>
      </w:r>
      <w:r w:rsidR="00226163">
        <w:rPr>
          <w:szCs w:val="32"/>
        </w:rPr>
        <w:t>agency</w:t>
      </w:r>
      <w:r w:rsidR="007C25A7" w:rsidRPr="00AF58E3">
        <w:rPr>
          <w:szCs w:val="32"/>
        </w:rPr>
        <w:t>.</w:t>
      </w:r>
    </w:p>
    <w:p w14:paraId="657574B0" w14:textId="6CA45D9E" w:rsidR="00A45DC1" w:rsidRPr="00AF58E3" w:rsidRDefault="00A45DC1" w:rsidP="00AF58E3">
      <w:pPr>
        <w:ind w:left="0"/>
        <w:rPr>
          <w:b/>
          <w:bCs/>
          <w:szCs w:val="32"/>
        </w:rPr>
      </w:pPr>
    </w:p>
    <w:p w14:paraId="7081D335" w14:textId="77777777" w:rsidR="00AF58E3" w:rsidRPr="00AF58E3" w:rsidRDefault="00AF58E3" w:rsidP="00AF58E3">
      <w:pPr>
        <w:ind w:left="0"/>
        <w:rPr>
          <w:b/>
          <w:bCs/>
          <w:szCs w:val="32"/>
        </w:rPr>
      </w:pPr>
    </w:p>
    <w:p w14:paraId="76928FEC" w14:textId="6C577FDC" w:rsidR="00FE4F11" w:rsidRPr="00AF58E3" w:rsidRDefault="00A45DC1" w:rsidP="00AF58E3">
      <w:pPr>
        <w:rPr>
          <w:b/>
          <w:bCs/>
          <w:szCs w:val="32"/>
        </w:rPr>
      </w:pPr>
      <w:r w:rsidRPr="00AF58E3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01746173" wp14:editId="2D7D6832">
                <wp:simplePos x="0" y="0"/>
                <wp:positionH relativeFrom="margin">
                  <wp:posOffset>2240280</wp:posOffset>
                </wp:positionH>
                <wp:positionV relativeFrom="paragraph">
                  <wp:posOffset>-65405</wp:posOffset>
                </wp:positionV>
                <wp:extent cx="3505200" cy="3535680"/>
                <wp:effectExtent l="0" t="0" r="0" b="7620"/>
                <wp:wrapNone/>
                <wp:docPr id="532130207" name="Rectangle 532130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53568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A5A4C" id="Rectangle 532130207" o:spid="_x0000_s1026" alt="&quot;&quot;" style="position:absolute;margin-left:176.4pt;margin-top:-5.15pt;width:276pt;height:278.4pt;z-index:-25146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" fillcolor="#cce5bd" stroked="f" strokeweight="1pt">
                <w10:wrap anchorx="margin"/>
              </v:rect>
            </w:pict>
          </mc:Fallback>
        </mc:AlternateContent>
      </w:r>
      <w:r w:rsidR="00ED7C57" w:rsidRPr="00AF58E3">
        <w:rPr>
          <w:rFonts w:ascii="Times New Roman" w:hAnsi="Times New Roman" w:cs="Times New Roman"/>
          <w:noProof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852800" behindDoc="0" locked="0" layoutInCell="1" allowOverlap="1" wp14:anchorId="1A10ED68" wp14:editId="7E356468">
            <wp:simplePos x="0" y="0"/>
            <wp:positionH relativeFrom="margin">
              <wp:align>left</wp:align>
            </wp:positionH>
            <wp:positionV relativeFrom="paragraph">
              <wp:posOffset>7294</wp:posOffset>
            </wp:positionV>
            <wp:extent cx="1959429" cy="474182"/>
            <wp:effectExtent l="0" t="0" r="3175" b="0"/>
            <wp:wrapNone/>
            <wp:docPr id="1363" name="Picture 1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23" cy="47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757" w:rsidRPr="00AF58E3">
        <w:rPr>
          <w:b/>
          <w:bCs/>
          <w:szCs w:val="32"/>
        </w:rPr>
        <w:t xml:space="preserve">EGL </w:t>
      </w:r>
      <w:r w:rsidR="00891757" w:rsidRPr="00AF58E3">
        <w:rPr>
          <w:szCs w:val="32"/>
        </w:rPr>
        <w:t>is Enabling Good Lives</w:t>
      </w:r>
      <w:r w:rsidR="00DA2DF6" w:rsidRPr="00AF58E3">
        <w:rPr>
          <w:szCs w:val="32"/>
        </w:rPr>
        <w:t>.</w:t>
      </w:r>
      <w:r w:rsidR="005F615C" w:rsidRPr="00AF58E3">
        <w:rPr>
          <w:szCs w:val="32"/>
        </w:rPr>
        <w:t xml:space="preserve"> </w:t>
      </w:r>
      <w:r w:rsidR="00891757" w:rsidRPr="00AF58E3">
        <w:rPr>
          <w:b/>
          <w:bCs/>
          <w:szCs w:val="32"/>
        </w:rPr>
        <w:t xml:space="preserve"> </w:t>
      </w:r>
      <w:r w:rsidR="00FE4F11" w:rsidRPr="00AF58E3">
        <w:rPr>
          <w:noProof/>
          <w:szCs w:val="32"/>
        </w:rPr>
        <w:t xml:space="preserve"> </w:t>
      </w:r>
    </w:p>
    <w:p w14:paraId="6FA8391B" w14:textId="174F0950" w:rsidR="00FE4F11" w:rsidRPr="00AF58E3" w:rsidRDefault="00C61248" w:rsidP="00AF58E3">
      <w:pPr>
        <w:rPr>
          <w:rFonts w:ascii="Times New Roman" w:hAnsi="Times New Roman" w:cs="Times New Roman"/>
          <w:szCs w:val="32"/>
          <w:lang w:eastAsia="en-NZ"/>
        </w:rPr>
      </w:pPr>
      <w:r w:rsidRPr="00AF58E3">
        <w:rPr>
          <w:bCs/>
          <w:noProof/>
          <w:szCs w:val="32"/>
          <w:lang w:eastAsia="en-NZ"/>
        </w:rPr>
        <w:drawing>
          <wp:anchor distT="0" distB="0" distL="114300" distR="114300" simplePos="0" relativeHeight="251851776" behindDoc="0" locked="0" layoutInCell="1" allowOverlap="1" wp14:anchorId="7275F8A0" wp14:editId="7179B9A0">
            <wp:simplePos x="0" y="0"/>
            <wp:positionH relativeFrom="margin">
              <wp:posOffset>137160</wp:posOffset>
            </wp:positionH>
            <wp:positionV relativeFrom="paragraph">
              <wp:posOffset>290195</wp:posOffset>
            </wp:positionV>
            <wp:extent cx="1309370" cy="1310640"/>
            <wp:effectExtent l="0" t="0" r="5080" b="3810"/>
            <wp:wrapThrough wrapText="bothSides">
              <wp:wrapPolygon edited="0">
                <wp:start x="0" y="0"/>
                <wp:lineTo x="0" y="21349"/>
                <wp:lineTo x="21370" y="21349"/>
                <wp:lineTo x="21370" y="0"/>
                <wp:lineTo x="0" y="0"/>
              </wp:wrapPolygon>
            </wp:wrapThrough>
            <wp:docPr id="1357" name="Picture 1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3C210" w14:textId="7A5B300B" w:rsidR="00FE4F11" w:rsidRPr="00AF58E3" w:rsidRDefault="00FE4F11" w:rsidP="00AF58E3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</w:p>
    <w:p w14:paraId="5C58A006" w14:textId="77777777" w:rsidR="00FE4F11" w:rsidRPr="00AF58E3" w:rsidRDefault="00FE4F11" w:rsidP="00AF58E3">
      <w:pPr>
        <w:rPr>
          <w:rFonts w:eastAsia="Times New Roman" w:cs="Arial"/>
          <w:color w:val="000000"/>
          <w:szCs w:val="32"/>
          <w:lang w:eastAsia="en-NZ"/>
        </w:rPr>
      </w:pPr>
      <w:r w:rsidRPr="00AF58E3">
        <w:rPr>
          <w:rFonts w:eastAsia="Times New Roman" w:cs="Arial"/>
          <w:color w:val="000000"/>
          <w:szCs w:val="32"/>
          <w:lang w:eastAsia="en-NZ"/>
        </w:rPr>
        <w:t>Enabling Good Lives is about having:</w:t>
      </w:r>
    </w:p>
    <w:p w14:paraId="45CB91D6" w14:textId="4F081F68" w:rsidR="00A45DC1" w:rsidRPr="00AF58E3" w:rsidRDefault="00A45DC1" w:rsidP="00AF58E3">
      <w:pPr>
        <w:rPr>
          <w:rFonts w:ascii="Times New Roman" w:eastAsia="Times New Roman" w:hAnsi="Times New Roman" w:cs="Times New Roman"/>
          <w:szCs w:val="32"/>
          <w:lang w:eastAsia="en-NZ"/>
        </w:rPr>
      </w:pPr>
    </w:p>
    <w:p w14:paraId="4EFFF992" w14:textId="1B372E70" w:rsidR="00FE4F11" w:rsidRPr="00AF58E3" w:rsidRDefault="00FE4F11" w:rsidP="00AF58E3">
      <w:pPr>
        <w:pStyle w:val="Listtoplevel"/>
        <w:spacing w:before="0"/>
        <w:rPr>
          <w:szCs w:val="32"/>
        </w:rPr>
      </w:pPr>
      <w:r w:rsidRPr="00AF58E3">
        <w:rPr>
          <w:szCs w:val="32"/>
        </w:rPr>
        <w:t>choice and control in your life</w:t>
      </w:r>
    </w:p>
    <w:p w14:paraId="6B46BD27" w14:textId="2BF6AEC2" w:rsidR="00A45DC1" w:rsidRPr="00AF58E3" w:rsidRDefault="00C61248" w:rsidP="00AF58E3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  <w:r w:rsidRPr="00AF58E3">
        <w:rPr>
          <w:szCs w:val="32"/>
        </w:rPr>
        <w:drawing>
          <wp:anchor distT="0" distB="0" distL="114300" distR="114300" simplePos="0" relativeHeight="251850752" behindDoc="0" locked="0" layoutInCell="1" allowOverlap="1" wp14:anchorId="72987B0E" wp14:editId="1CE38EF6">
            <wp:simplePos x="0" y="0"/>
            <wp:positionH relativeFrom="margin">
              <wp:posOffset>213360</wp:posOffset>
            </wp:positionH>
            <wp:positionV relativeFrom="paragraph">
              <wp:posOffset>255270</wp:posOffset>
            </wp:positionV>
            <wp:extent cx="1322070" cy="975360"/>
            <wp:effectExtent l="0" t="0" r="0" b="0"/>
            <wp:wrapThrough wrapText="bothSides">
              <wp:wrapPolygon edited="0">
                <wp:start x="0" y="0"/>
                <wp:lineTo x="0" y="21094"/>
                <wp:lineTo x="21164" y="21094"/>
                <wp:lineTo x="21164" y="0"/>
                <wp:lineTo x="0" y="0"/>
              </wp:wrapPolygon>
            </wp:wrapThrough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62563" w14:textId="6FC67801" w:rsidR="00FE4F11" w:rsidRPr="00AF58E3" w:rsidRDefault="00FE4F11" w:rsidP="00AF58E3">
      <w:pPr>
        <w:pStyle w:val="Listtoplevel"/>
        <w:spacing w:before="0"/>
        <w:rPr>
          <w:szCs w:val="32"/>
        </w:rPr>
      </w:pPr>
      <w:r w:rsidRPr="00AF58E3">
        <w:rPr>
          <w:szCs w:val="32"/>
        </w:rPr>
        <w:t>the support you need and want</w:t>
      </w:r>
    </w:p>
    <w:p w14:paraId="30EF2FAD" w14:textId="77777777" w:rsidR="00A45DC1" w:rsidRPr="00AF58E3" w:rsidRDefault="00A45DC1" w:rsidP="00AF58E3">
      <w:pPr>
        <w:pStyle w:val="Listtoplevel"/>
        <w:numPr>
          <w:ilvl w:val="0"/>
          <w:numId w:val="0"/>
        </w:numPr>
        <w:spacing w:before="0"/>
        <w:ind w:left="4253"/>
        <w:rPr>
          <w:szCs w:val="32"/>
        </w:rPr>
      </w:pPr>
    </w:p>
    <w:p w14:paraId="65A52E84" w14:textId="13D36C52" w:rsidR="00FE4F11" w:rsidRPr="00AF58E3" w:rsidRDefault="00FE4F11" w:rsidP="00AF58E3">
      <w:pPr>
        <w:pStyle w:val="Listtoplevel"/>
        <w:spacing w:before="0"/>
        <w:rPr>
          <w:szCs w:val="32"/>
        </w:rPr>
      </w:pPr>
      <w:r w:rsidRPr="00AF58E3">
        <w:rPr>
          <w:szCs w:val="32"/>
        </w:rPr>
        <w:t xml:space="preserve">a good life. </w:t>
      </w:r>
    </w:p>
    <w:p w14:paraId="0CF658D8" w14:textId="1A62402B" w:rsidR="00FE4F11" w:rsidRPr="00AF58E3" w:rsidRDefault="00C61248" w:rsidP="00AF58E3">
      <w:pPr>
        <w:rPr>
          <w:rFonts w:eastAsia="Times New Roman" w:cs="Arial"/>
          <w:color w:val="000000"/>
          <w:szCs w:val="32"/>
          <w:lang w:eastAsia="en-NZ"/>
        </w:rPr>
      </w:pPr>
      <w:r w:rsidRPr="00AF58E3">
        <w:rPr>
          <w:noProof/>
          <w:szCs w:val="32"/>
        </w:rPr>
        <w:drawing>
          <wp:anchor distT="0" distB="0" distL="114300" distR="114300" simplePos="0" relativeHeight="251886592" behindDoc="0" locked="0" layoutInCell="1" allowOverlap="1" wp14:anchorId="55A616BA" wp14:editId="2EB56964">
            <wp:simplePos x="0" y="0"/>
            <wp:positionH relativeFrom="margin">
              <wp:posOffset>137160</wp:posOffset>
            </wp:positionH>
            <wp:positionV relativeFrom="paragraph">
              <wp:posOffset>182245</wp:posOffset>
            </wp:positionV>
            <wp:extent cx="1495425" cy="1356360"/>
            <wp:effectExtent l="0" t="0" r="9525" b="0"/>
            <wp:wrapNone/>
            <wp:docPr id="95498712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4517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7FF17" w14:textId="70A23899" w:rsidR="00EE16A8" w:rsidRPr="00AF58E3" w:rsidRDefault="00510294" w:rsidP="00AF58E3">
      <w:pPr>
        <w:rPr>
          <w:rFonts w:eastAsia="Times New Roman" w:cs="Arial"/>
          <w:b/>
          <w:bCs/>
          <w:color w:val="000000"/>
          <w:szCs w:val="32"/>
          <w:lang w:eastAsia="en-NZ"/>
        </w:rPr>
      </w:pPr>
      <w:r w:rsidRPr="00AF58E3"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7741510" wp14:editId="290D12F8">
                <wp:simplePos x="0" y="0"/>
                <wp:positionH relativeFrom="margin">
                  <wp:posOffset>2252980</wp:posOffset>
                </wp:positionH>
                <wp:positionV relativeFrom="paragraph">
                  <wp:posOffset>255905</wp:posOffset>
                </wp:positionV>
                <wp:extent cx="3491865" cy="768350"/>
                <wp:effectExtent l="0" t="0" r="0" b="0"/>
                <wp:wrapNone/>
                <wp:docPr id="1795663729" name="Rectangle 1795663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768350"/>
                        </a:xfrm>
                        <a:prstGeom prst="rect">
                          <a:avLst/>
                        </a:prstGeom>
                        <a:solidFill>
                          <a:srgbClr val="CCE5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893CE" id="Rectangle 1795663729" o:spid="_x0000_s1026" alt="&quot;&quot;" style="position:absolute;margin-left:177.4pt;margin-top:20.15pt;width:274.95pt;height:60.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" fillcolor="#cce5bd" stroked="f" strokeweight="1pt">
                <w10:wrap anchorx="margin"/>
              </v:rect>
            </w:pict>
          </mc:Fallback>
        </mc:AlternateContent>
      </w:r>
    </w:p>
    <w:p w14:paraId="5F779D65" w14:textId="758A8A1B" w:rsidR="00A12C4D" w:rsidRPr="00AF58E3" w:rsidRDefault="00A12C4D" w:rsidP="00AF58E3">
      <w:pPr>
        <w:rPr>
          <w:rFonts w:eastAsia="Times New Roman" w:cs="Arial"/>
          <w:color w:val="000000"/>
          <w:szCs w:val="32"/>
          <w:lang w:eastAsia="en-NZ"/>
        </w:rPr>
      </w:pPr>
      <w:r w:rsidRPr="00AF58E3">
        <w:rPr>
          <w:rFonts w:eastAsia="Times New Roman" w:cs="Arial"/>
          <w:b/>
          <w:bCs/>
          <w:color w:val="000000"/>
          <w:szCs w:val="32"/>
          <w:lang w:eastAsia="en-NZ"/>
        </w:rPr>
        <w:t xml:space="preserve">Budget </w:t>
      </w:r>
      <w:r w:rsidRPr="00AF58E3">
        <w:rPr>
          <w:rFonts w:eastAsia="Times New Roman" w:cs="Arial"/>
          <w:color w:val="000000"/>
          <w:szCs w:val="32"/>
          <w:lang w:eastAsia="en-NZ"/>
        </w:rPr>
        <w:t xml:space="preserve">is the amount of money used for something. </w:t>
      </w:r>
    </w:p>
    <w:p w14:paraId="351B6230" w14:textId="006C1B5A" w:rsidR="00496B4D" w:rsidRPr="00AF58E3" w:rsidRDefault="00496B4D" w:rsidP="00AF58E3">
      <w:pPr>
        <w:rPr>
          <w:szCs w:val="32"/>
        </w:rPr>
      </w:pPr>
    </w:p>
    <w:p w14:paraId="4E61F49B" w14:textId="77777777" w:rsidR="00496B4D" w:rsidRPr="00AF58E3" w:rsidRDefault="00496B4D" w:rsidP="00AF58E3">
      <w:pPr>
        <w:rPr>
          <w:szCs w:val="32"/>
        </w:rPr>
      </w:pPr>
      <w:r w:rsidRPr="00AF58E3">
        <w:rPr>
          <w:szCs w:val="32"/>
        </w:rPr>
        <w:br w:type="page"/>
      </w:r>
    </w:p>
    <w:p w14:paraId="596B8FC6" w14:textId="2150CC75" w:rsidR="00C967EC" w:rsidRDefault="004D4E6D" w:rsidP="00C967EC">
      <w:pPr>
        <w:pStyle w:val="Heading1"/>
      </w:pPr>
      <w:bookmarkStart w:id="1" w:name="_Disability_Support_Services"/>
      <w:bookmarkStart w:id="2" w:name="_Information_about_the"/>
      <w:bookmarkEnd w:id="1"/>
      <w:bookmarkEnd w:id="2"/>
      <w:r>
        <w:lastRenderedPageBreak/>
        <w:t>I</w:t>
      </w:r>
      <w:r w:rsidR="00C967EC">
        <w:t xml:space="preserve">nformation about the funding freeze </w:t>
      </w:r>
    </w:p>
    <w:p w14:paraId="4E406D7D" w14:textId="1BC727A7" w:rsidR="00C967EC" w:rsidRPr="00510294" w:rsidRDefault="00C967EC" w:rsidP="00510294">
      <w:pPr>
        <w:rPr>
          <w:sz w:val="28"/>
          <w:szCs w:val="20"/>
        </w:rPr>
      </w:pPr>
    </w:p>
    <w:p w14:paraId="78381061" w14:textId="37298BBB" w:rsidR="00C967EC" w:rsidRPr="00510294" w:rsidRDefault="00911AD6" w:rsidP="00510294">
      <w:pPr>
        <w:rPr>
          <w:sz w:val="28"/>
          <w:szCs w:val="20"/>
        </w:rPr>
      </w:pPr>
      <w:r w:rsidRPr="00510294">
        <w:rPr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FE246DF" wp14:editId="2D6E922D">
                <wp:simplePos x="0" y="0"/>
                <wp:positionH relativeFrom="margin">
                  <wp:align>left</wp:align>
                </wp:positionH>
                <wp:positionV relativeFrom="paragraph">
                  <wp:posOffset>271476</wp:posOffset>
                </wp:positionV>
                <wp:extent cx="2038350" cy="833438"/>
                <wp:effectExtent l="0" t="0" r="0" b="5080"/>
                <wp:wrapNone/>
                <wp:docPr id="220749536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833438"/>
                          <a:chOff x="0" y="0"/>
                          <a:chExt cx="2210877" cy="897973"/>
                        </a:xfrm>
                      </wpg:grpSpPr>
                      <pic:pic xmlns:pic="http://schemas.openxmlformats.org/drawingml/2006/picture">
                        <pic:nvPicPr>
                          <pic:cNvPr id="1683030435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1709216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962" y="47708"/>
                            <a:ext cx="12249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14787757" id="Group 19" o:spid="_x0000_s1026" alt="&quot;&quot;" style="position:absolute;margin-left:0;margin-top:21.4pt;width:160.5pt;height:65.65pt;z-index:251898880;mso-position-horizontal:left;mso-position-horizontal-relative:margin;mso-width-relative:margin;mso-height-relative:margin" coordsize="22108,89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G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rkAAAAAUmdodGxvbmcAAAP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&quot;&quot;" style="position:absolute;width:858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">
                  <v:imagedata r:id="rId35" o:title=""/>
                </v:shape>
                <v:shape id="Picture 17" o:spid="_x0000_s1028" type="#_x0000_t75" alt="&quot;&quot;" style="position:absolute;left:9859;top:477;width:12249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">
                  <v:imagedata r:id="rId36" o:title=""/>
                </v:shape>
                <w10:wrap anchorx="margin"/>
              </v:group>
            </w:pict>
          </mc:Fallback>
        </mc:AlternateContent>
      </w:r>
    </w:p>
    <w:p w14:paraId="1808C2AB" w14:textId="322CBC27" w:rsidR="004C5A95" w:rsidRDefault="004C5A95" w:rsidP="00510294">
      <w:r>
        <w:t xml:space="preserve">The funding freeze happened after the </w:t>
      </w:r>
      <w:r w:rsidRPr="005C2C88">
        <w:t>2024 review</w:t>
      </w:r>
      <w:r>
        <w:t xml:space="preserve"> of Disability Support Services. </w:t>
      </w:r>
    </w:p>
    <w:p w14:paraId="2320E607" w14:textId="5B00E3BE" w:rsidR="004C5A95" w:rsidRPr="00510294" w:rsidRDefault="004C5A95" w:rsidP="00510294">
      <w:pPr>
        <w:rPr>
          <w:sz w:val="28"/>
          <w:szCs w:val="20"/>
        </w:rPr>
      </w:pPr>
    </w:p>
    <w:p w14:paraId="40254E18" w14:textId="587AAE2D" w:rsidR="004C5A95" w:rsidRPr="00510294" w:rsidRDefault="004C5A95" w:rsidP="00510294">
      <w:pPr>
        <w:rPr>
          <w:sz w:val="28"/>
          <w:szCs w:val="20"/>
        </w:rPr>
      </w:pPr>
    </w:p>
    <w:p w14:paraId="7231C75B" w14:textId="76DB7BC2" w:rsidR="004C5A95" w:rsidRDefault="00510294" w:rsidP="00510294">
      <w:r w:rsidRPr="00510294">
        <w:rPr>
          <w:noProof/>
          <w:sz w:val="28"/>
          <w:szCs w:val="20"/>
        </w:rPr>
        <w:drawing>
          <wp:anchor distT="0" distB="0" distL="114300" distR="114300" simplePos="0" relativeHeight="251899904" behindDoc="0" locked="0" layoutInCell="1" allowOverlap="1" wp14:anchorId="2BA269B1" wp14:editId="586C2B79">
            <wp:simplePos x="0" y="0"/>
            <wp:positionH relativeFrom="margin">
              <wp:posOffset>0</wp:posOffset>
            </wp:positionH>
            <wp:positionV relativeFrom="paragraph">
              <wp:posOffset>27305</wp:posOffset>
            </wp:positionV>
            <wp:extent cx="1259206" cy="1310640"/>
            <wp:effectExtent l="0" t="0" r="0" b="3810"/>
            <wp:wrapNone/>
            <wp:docPr id="1267153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3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04" cy="13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95">
        <w:t>More information about the review is available on the Disability Support website here:</w:t>
      </w:r>
    </w:p>
    <w:p w14:paraId="7AB9E9B0" w14:textId="0F8DB388" w:rsidR="004C5A95" w:rsidRPr="00510294" w:rsidRDefault="004C5A95" w:rsidP="00510294">
      <w:pPr>
        <w:rPr>
          <w:sz w:val="28"/>
          <w:szCs w:val="20"/>
        </w:rPr>
      </w:pPr>
    </w:p>
    <w:p w14:paraId="4946FA0D" w14:textId="3F7FDD69" w:rsidR="004C5A95" w:rsidRPr="005C2C88" w:rsidRDefault="00000000" w:rsidP="00510294">
      <w:pPr>
        <w:rPr>
          <w:b/>
          <w:bCs/>
          <w:color w:val="000000" w:themeColor="text1"/>
        </w:rPr>
      </w:pPr>
      <w:hyperlink r:id="rId38" w:history="1">
        <w:r w:rsidR="004C5A95" w:rsidRPr="005C2C88">
          <w:rPr>
            <w:rStyle w:val="Hyperlink"/>
            <w:b/>
            <w:bCs/>
            <w:color w:val="000000" w:themeColor="text1"/>
            <w:u w:val="none"/>
          </w:rPr>
          <w:t>tinyurl.com/szfhvmm9</w:t>
        </w:r>
      </w:hyperlink>
      <w:r w:rsidR="004C5A95" w:rsidRPr="005C2C88">
        <w:rPr>
          <w:b/>
          <w:bCs/>
          <w:color w:val="000000" w:themeColor="text1"/>
        </w:rPr>
        <w:t xml:space="preserve"> </w:t>
      </w:r>
    </w:p>
    <w:p w14:paraId="3F5AD7A0" w14:textId="793AE9A0" w:rsidR="00C967EC" w:rsidRPr="00510294" w:rsidRDefault="003D4F20" w:rsidP="00510294">
      <w:pPr>
        <w:ind w:left="0"/>
        <w:rPr>
          <w:sz w:val="28"/>
          <w:szCs w:val="20"/>
        </w:rPr>
      </w:pPr>
      <w:r w:rsidRPr="003D4F20">
        <w:rPr>
          <w:sz w:val="28"/>
          <w:szCs w:val="20"/>
        </w:rPr>
        <w:drawing>
          <wp:anchor distT="0" distB="0" distL="114300" distR="114300" simplePos="0" relativeHeight="251952128" behindDoc="0" locked="0" layoutInCell="1" allowOverlap="1" wp14:anchorId="6D8A3D0C" wp14:editId="1BAABAAA">
            <wp:simplePos x="0" y="0"/>
            <wp:positionH relativeFrom="column">
              <wp:posOffset>-182880</wp:posOffset>
            </wp:positionH>
            <wp:positionV relativeFrom="paragraph">
              <wp:posOffset>239395</wp:posOffset>
            </wp:positionV>
            <wp:extent cx="1614485" cy="1614485"/>
            <wp:effectExtent l="0" t="0" r="5080" b="0"/>
            <wp:wrapNone/>
            <wp:docPr id="25946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368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14485" cy="161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EDB78" w14:textId="377C2434" w:rsidR="00510294" w:rsidRPr="00510294" w:rsidRDefault="00510294" w:rsidP="00510294">
      <w:pPr>
        <w:ind w:left="0"/>
        <w:rPr>
          <w:sz w:val="28"/>
          <w:szCs w:val="20"/>
        </w:rPr>
      </w:pPr>
    </w:p>
    <w:p w14:paraId="7774AFE6" w14:textId="49185CE5" w:rsidR="001D40F0" w:rsidRDefault="001D40F0" w:rsidP="00510294">
      <w:r>
        <w:t xml:space="preserve">The funding freeze did not </w:t>
      </w:r>
      <w:r w:rsidR="00EC4C93">
        <w:t>affect</w:t>
      </w:r>
      <w:r>
        <w:t xml:space="preserve"> the </w:t>
      </w:r>
      <w:r w:rsidR="006168F4">
        <w:t>number</w:t>
      </w:r>
      <w:r>
        <w:t xml:space="preserve"> of people who </w:t>
      </w:r>
      <w:r w:rsidR="00EC4C93">
        <w:t>could</w:t>
      </w:r>
      <w:r>
        <w:t xml:space="preserve"> access residential care. </w:t>
      </w:r>
    </w:p>
    <w:p w14:paraId="4E2D0D36" w14:textId="60E21B8F" w:rsidR="00E017FC" w:rsidRPr="00510294" w:rsidRDefault="00E017FC" w:rsidP="00510294">
      <w:pPr>
        <w:rPr>
          <w:sz w:val="28"/>
          <w:szCs w:val="20"/>
        </w:rPr>
      </w:pPr>
    </w:p>
    <w:p w14:paraId="6DE38C87" w14:textId="1C022FE3" w:rsidR="006168F4" w:rsidRPr="00510294" w:rsidRDefault="006168F4" w:rsidP="00510294">
      <w:pPr>
        <w:rPr>
          <w:sz w:val="28"/>
          <w:szCs w:val="20"/>
        </w:rPr>
      </w:pPr>
    </w:p>
    <w:p w14:paraId="1CC1F6BA" w14:textId="1AF3DE46" w:rsidR="006168F4" w:rsidRDefault="003D4F20" w:rsidP="00510294">
      <w:r w:rsidRPr="00D35B74">
        <w:drawing>
          <wp:anchor distT="0" distB="0" distL="114300" distR="114300" simplePos="0" relativeHeight="251950080" behindDoc="0" locked="0" layoutInCell="1" allowOverlap="1" wp14:anchorId="0F46D7C8" wp14:editId="244C2F45">
            <wp:simplePos x="0" y="0"/>
            <wp:positionH relativeFrom="column">
              <wp:posOffset>-182880</wp:posOffset>
            </wp:positionH>
            <wp:positionV relativeFrom="paragraph">
              <wp:posOffset>170815</wp:posOffset>
            </wp:positionV>
            <wp:extent cx="1614170" cy="1614170"/>
            <wp:effectExtent l="0" t="0" r="5080" b="5080"/>
            <wp:wrapNone/>
            <wp:docPr id="1522709983" name="Picture 1" descr="A couple of people standing in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09983" name="Picture 1" descr="A couple of people standing in a hous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E6D">
        <w:t>Disabled</w:t>
      </w:r>
      <w:r w:rsidR="006168F4">
        <w:t xml:space="preserve"> people still:</w:t>
      </w:r>
    </w:p>
    <w:p w14:paraId="60923442" w14:textId="77777777" w:rsidR="00510294" w:rsidRPr="00510294" w:rsidRDefault="00510294" w:rsidP="00510294">
      <w:pPr>
        <w:rPr>
          <w:sz w:val="28"/>
          <w:szCs w:val="20"/>
        </w:rPr>
      </w:pPr>
    </w:p>
    <w:p w14:paraId="6A466CF7" w14:textId="494A5711" w:rsidR="006168F4" w:rsidRDefault="006168F4" w:rsidP="00510294">
      <w:pPr>
        <w:pStyle w:val="Listtoplevel"/>
        <w:spacing w:before="0"/>
      </w:pPr>
      <w:r>
        <w:t xml:space="preserve">had access to residential care services </w:t>
      </w:r>
    </w:p>
    <w:p w14:paraId="185941C2" w14:textId="77777777" w:rsidR="00510294" w:rsidRPr="00510294" w:rsidRDefault="00510294" w:rsidP="00510294">
      <w:pPr>
        <w:pStyle w:val="Listtoplevel"/>
        <w:numPr>
          <w:ilvl w:val="0"/>
          <w:numId w:val="0"/>
        </w:numPr>
        <w:spacing w:before="0"/>
        <w:ind w:left="4253"/>
        <w:rPr>
          <w:sz w:val="28"/>
          <w:szCs w:val="18"/>
        </w:rPr>
      </w:pPr>
    </w:p>
    <w:p w14:paraId="20D688F8" w14:textId="62023EA5" w:rsidR="001D40F0" w:rsidRDefault="006168F4" w:rsidP="00510294">
      <w:pPr>
        <w:pStyle w:val="Listtoplevel"/>
        <w:spacing w:before="0"/>
      </w:pPr>
      <w:r>
        <w:t xml:space="preserve">left residential care services. </w:t>
      </w:r>
      <w:r w:rsidR="001D40F0">
        <w:br w:type="page"/>
      </w:r>
    </w:p>
    <w:p w14:paraId="5A4E08AC" w14:textId="77777777" w:rsidR="00510294" w:rsidRDefault="00517F49" w:rsidP="00517F49">
      <w:pPr>
        <w:pStyle w:val="Heading1"/>
      </w:pPr>
      <w:bookmarkStart w:id="3" w:name="_What_lifting_the"/>
      <w:bookmarkEnd w:id="3"/>
      <w:r>
        <w:lastRenderedPageBreak/>
        <w:t xml:space="preserve">What lifting the funding freeze means </w:t>
      </w:r>
    </w:p>
    <w:p w14:paraId="35AB7800" w14:textId="161C64A7" w:rsidR="00124EA8" w:rsidRDefault="00517F49" w:rsidP="00517F49">
      <w:pPr>
        <w:pStyle w:val="Heading1"/>
      </w:pPr>
      <w:r>
        <w:t xml:space="preserve">for disabled people </w:t>
      </w:r>
    </w:p>
    <w:p w14:paraId="1F61E701" w14:textId="77777777" w:rsidR="00517F49" w:rsidRDefault="00517F49" w:rsidP="00D67451"/>
    <w:p w14:paraId="1FD28B9A" w14:textId="15F003B2" w:rsidR="00517F49" w:rsidRDefault="002562A8" w:rsidP="00D67451">
      <w:r>
        <w:rPr>
          <w:noProof/>
        </w:rPr>
        <w:drawing>
          <wp:anchor distT="0" distB="0" distL="114300" distR="114300" simplePos="0" relativeHeight="251908096" behindDoc="0" locked="0" layoutInCell="1" allowOverlap="1" wp14:anchorId="076D6A21" wp14:editId="0D792DB0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1554480" cy="1554480"/>
            <wp:effectExtent l="0" t="0" r="0" b="7620"/>
            <wp:wrapNone/>
            <wp:docPr id="54188914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8914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A9A78" w14:textId="251B610F" w:rsidR="00517F49" w:rsidRDefault="00517F49" w:rsidP="00D67451">
      <w:r>
        <w:t>Disabled people will not see any changes straight away</w:t>
      </w:r>
      <w:r w:rsidR="009355DE">
        <w:t xml:space="preserve">. </w:t>
      </w:r>
    </w:p>
    <w:p w14:paraId="197C31F0" w14:textId="3CBE9C4F" w:rsidR="0084437A" w:rsidRDefault="0084437A" w:rsidP="00D67451"/>
    <w:p w14:paraId="76DF2501" w14:textId="2D5382D4" w:rsidR="0084437A" w:rsidRDefault="0084437A" w:rsidP="00D67451"/>
    <w:p w14:paraId="1B9C87F5" w14:textId="775DC9DD" w:rsidR="0084437A" w:rsidRDefault="003D4F20" w:rsidP="0084437A">
      <w:r w:rsidRPr="00AF58E3">
        <w:rPr>
          <w:szCs w:val="32"/>
        </w:rPr>
        <w:drawing>
          <wp:anchor distT="0" distB="0" distL="114300" distR="114300" simplePos="0" relativeHeight="251954176" behindDoc="0" locked="0" layoutInCell="1" allowOverlap="1" wp14:anchorId="5A3ACB26" wp14:editId="72717F5F">
            <wp:simplePos x="0" y="0"/>
            <wp:positionH relativeFrom="column">
              <wp:posOffset>198120</wp:posOffset>
            </wp:positionH>
            <wp:positionV relativeFrom="paragraph">
              <wp:posOffset>497840</wp:posOffset>
            </wp:positionV>
            <wp:extent cx="1554480" cy="1554480"/>
            <wp:effectExtent l="0" t="0" r="7620" b="0"/>
            <wp:wrapNone/>
            <wp:docPr id="1796934844" name="Picture 1" descr="Two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34844" name="Picture 1" descr="Two people sitting at a 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E6D">
        <w:t>D</w:t>
      </w:r>
      <w:r w:rsidR="0084437A">
        <w:t>ecision</w:t>
      </w:r>
      <w:r w:rsidR="00B260E4">
        <w:t>s</w:t>
      </w:r>
      <w:r w:rsidR="0084437A">
        <w:t xml:space="preserve"> </w:t>
      </w:r>
      <w:r w:rsidR="00B260E4">
        <w:t xml:space="preserve">about who can get </w:t>
      </w:r>
      <w:r w:rsidR="0084437A">
        <w:t xml:space="preserve">residential care </w:t>
      </w:r>
      <w:r w:rsidR="00B260E4">
        <w:t xml:space="preserve">funding </w:t>
      </w:r>
      <w:r w:rsidR="0084437A">
        <w:t>will still be</w:t>
      </w:r>
      <w:r w:rsidR="004D4E6D">
        <w:t xml:space="preserve"> made by</w:t>
      </w:r>
      <w:r w:rsidR="0084437A">
        <w:t>:</w:t>
      </w:r>
    </w:p>
    <w:p w14:paraId="1CBDA5BF" w14:textId="1F64C171" w:rsidR="0084437A" w:rsidRDefault="0084437A" w:rsidP="0084437A">
      <w:pPr>
        <w:pStyle w:val="Listtoplevel"/>
      </w:pPr>
      <w:r>
        <w:t xml:space="preserve">NASCs </w:t>
      </w:r>
      <w:r w:rsidR="00E23D22">
        <w:t>services</w:t>
      </w:r>
      <w:r>
        <w:t xml:space="preserve"> </w:t>
      </w:r>
    </w:p>
    <w:p w14:paraId="5405A7C0" w14:textId="0FD7FAFF" w:rsidR="00B260E4" w:rsidRDefault="0084437A" w:rsidP="00B260E4">
      <w:pPr>
        <w:pStyle w:val="Listtoplevel"/>
      </w:pPr>
      <w:r>
        <w:t>EGL sites.</w:t>
      </w:r>
    </w:p>
    <w:p w14:paraId="26A68792" w14:textId="77777777" w:rsidR="00E23D22" w:rsidRDefault="00E23D22" w:rsidP="00B260E4">
      <w:pPr>
        <w:pStyle w:val="Listtoplevel"/>
        <w:numPr>
          <w:ilvl w:val="0"/>
          <w:numId w:val="0"/>
        </w:numPr>
        <w:ind w:left="3686"/>
      </w:pPr>
    </w:p>
    <w:p w14:paraId="1D8BEBB0" w14:textId="77777777" w:rsidR="00E23D22" w:rsidRDefault="00E23D22" w:rsidP="00B260E4">
      <w:pPr>
        <w:pStyle w:val="Listtoplevel"/>
        <w:numPr>
          <w:ilvl w:val="0"/>
          <w:numId w:val="0"/>
        </w:numPr>
        <w:ind w:left="3686"/>
      </w:pPr>
    </w:p>
    <w:p w14:paraId="18FF83BE" w14:textId="77777777" w:rsidR="00E23D22" w:rsidRDefault="00E23D22" w:rsidP="00B260E4">
      <w:pPr>
        <w:pStyle w:val="Listtoplevel"/>
        <w:numPr>
          <w:ilvl w:val="0"/>
          <w:numId w:val="0"/>
        </w:numPr>
        <w:ind w:left="3686"/>
      </w:pPr>
    </w:p>
    <w:p w14:paraId="1A6FCEF4" w14:textId="77777777" w:rsidR="00E23D22" w:rsidRDefault="00E23D22" w:rsidP="00B260E4">
      <w:pPr>
        <w:pStyle w:val="Listtoplevel"/>
        <w:numPr>
          <w:ilvl w:val="0"/>
          <w:numId w:val="0"/>
        </w:numPr>
        <w:ind w:left="3686"/>
      </w:pPr>
    </w:p>
    <w:p w14:paraId="4E437C29" w14:textId="77777777" w:rsidR="00E23D22" w:rsidRDefault="00E23D22" w:rsidP="00B260E4">
      <w:pPr>
        <w:pStyle w:val="Listtoplevel"/>
        <w:numPr>
          <w:ilvl w:val="0"/>
          <w:numId w:val="0"/>
        </w:numPr>
        <w:ind w:left="3686"/>
      </w:pPr>
    </w:p>
    <w:p w14:paraId="1C48BB7F" w14:textId="6992F99E" w:rsidR="008A37E8" w:rsidRDefault="000E224F" w:rsidP="00B260E4">
      <w:pPr>
        <w:pStyle w:val="Listtoplevel"/>
        <w:numPr>
          <w:ilvl w:val="0"/>
          <w:numId w:val="0"/>
        </w:numPr>
        <w:ind w:left="3686"/>
      </w:pPr>
      <w:r>
        <w:lastRenderedPageBreak/>
        <w:drawing>
          <wp:anchor distT="0" distB="0" distL="114300" distR="114300" simplePos="0" relativeHeight="251910144" behindDoc="0" locked="0" layoutInCell="1" allowOverlap="1" wp14:anchorId="064EA45D" wp14:editId="03C52777">
            <wp:simplePos x="0" y="0"/>
            <wp:positionH relativeFrom="margin">
              <wp:posOffset>0</wp:posOffset>
            </wp:positionH>
            <wp:positionV relativeFrom="paragraph">
              <wp:posOffset>-146050</wp:posOffset>
            </wp:positionV>
            <wp:extent cx="1524000" cy="1524000"/>
            <wp:effectExtent l="0" t="0" r="0" b="0"/>
            <wp:wrapNone/>
            <wp:docPr id="1722944612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44612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22" w:rsidRPr="00E23D22">
        <w:t xml:space="preserve"> </w:t>
      </w:r>
      <w:r w:rsidR="00E23D22">
        <w:t xml:space="preserve">NASC / EGL site </w:t>
      </w:r>
      <w:r w:rsidR="0045713D">
        <w:t xml:space="preserve">will </w:t>
      </w:r>
      <w:r w:rsidR="00300DF7">
        <w:t xml:space="preserve">also </w:t>
      </w:r>
      <w:r w:rsidR="0045713D">
        <w:t>still make the decision:</w:t>
      </w:r>
    </w:p>
    <w:p w14:paraId="22228B99" w14:textId="510745A3" w:rsidR="0045713D" w:rsidRDefault="00A64CCA" w:rsidP="0045713D">
      <w:pPr>
        <w:pStyle w:val="Listtoplevel"/>
      </w:pPr>
      <w:r>
        <w:t xml:space="preserve">if </w:t>
      </w:r>
      <w:r w:rsidR="0045713D">
        <w:t xml:space="preserve">someone can have DSS support </w:t>
      </w:r>
    </w:p>
    <w:p w14:paraId="3ADB54D0" w14:textId="0E41969D" w:rsidR="0045713D" w:rsidRDefault="000E224F" w:rsidP="0045713D">
      <w:pPr>
        <w:pStyle w:val="Listtoplevel"/>
      </w:pPr>
      <w:r>
        <w:drawing>
          <wp:anchor distT="0" distB="0" distL="114300" distR="114300" simplePos="0" relativeHeight="251909120" behindDoc="0" locked="0" layoutInCell="1" allowOverlap="1" wp14:anchorId="678166FF" wp14:editId="65CE5347">
            <wp:simplePos x="0" y="0"/>
            <wp:positionH relativeFrom="margin">
              <wp:align>left</wp:align>
            </wp:positionH>
            <wp:positionV relativeFrom="paragraph">
              <wp:posOffset>577427</wp:posOffset>
            </wp:positionV>
            <wp:extent cx="1696548" cy="1701800"/>
            <wp:effectExtent l="0" t="0" r="0" b="0"/>
            <wp:wrapNone/>
            <wp:docPr id="91880761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0761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48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CCA">
        <w:t xml:space="preserve">about </w:t>
      </w:r>
      <w:r w:rsidR="005A6E29">
        <w:t>what kind of DSS support someone can have like:</w:t>
      </w:r>
    </w:p>
    <w:p w14:paraId="14C1CAF7" w14:textId="7154E9FD" w:rsidR="005A6E29" w:rsidRDefault="00F56A41" w:rsidP="005A6E29">
      <w:pPr>
        <w:pStyle w:val="Listsecondlevel"/>
      </w:pPr>
      <w:r>
        <w:t xml:space="preserve">going into </w:t>
      </w:r>
      <w:r w:rsidR="005A6E29">
        <w:t xml:space="preserve">residential care </w:t>
      </w:r>
    </w:p>
    <w:p w14:paraId="73A6779A" w14:textId="1A072334" w:rsidR="005A6E29" w:rsidRPr="005A6E29" w:rsidRDefault="00F56A41" w:rsidP="005A6E29">
      <w:pPr>
        <w:pStyle w:val="Listparagraph2"/>
        <w:rPr>
          <w:lang w:eastAsia="en-US"/>
        </w:rPr>
      </w:pPr>
      <w:r>
        <w:rPr>
          <w:lang w:eastAsia="en-US"/>
        </w:rPr>
        <w:t xml:space="preserve">support at </w:t>
      </w:r>
      <w:r w:rsidR="005A6E29">
        <w:rPr>
          <w:lang w:eastAsia="en-US"/>
        </w:rPr>
        <w:t>hom</w:t>
      </w:r>
      <w:r w:rsidR="00781A4D">
        <w:rPr>
          <w:lang w:eastAsia="en-US"/>
        </w:rPr>
        <w:t>e.</w:t>
      </w:r>
    </w:p>
    <w:p w14:paraId="0E277B22" w14:textId="5C8DEE66" w:rsidR="00124EA8" w:rsidRDefault="00124EA8" w:rsidP="00D67451"/>
    <w:p w14:paraId="47ACD9C5" w14:textId="504526F6" w:rsidR="007F530A" w:rsidRDefault="007F530A" w:rsidP="00D67451"/>
    <w:p w14:paraId="0DF3868B" w14:textId="6BDC051B" w:rsidR="007F530A" w:rsidRDefault="00623A15" w:rsidP="00D67451">
      <w:r>
        <w:rPr>
          <w:noProof/>
        </w:rPr>
        <w:drawing>
          <wp:anchor distT="0" distB="0" distL="114300" distR="114300" simplePos="0" relativeHeight="251911168" behindDoc="0" locked="0" layoutInCell="1" allowOverlap="1" wp14:anchorId="134496AE" wp14:editId="7A4F44E8">
            <wp:simplePos x="0" y="0"/>
            <wp:positionH relativeFrom="margin">
              <wp:posOffset>-75565</wp:posOffset>
            </wp:positionH>
            <wp:positionV relativeFrom="paragraph">
              <wp:posOffset>80645</wp:posOffset>
            </wp:positionV>
            <wp:extent cx="1771925" cy="1786467"/>
            <wp:effectExtent l="0" t="0" r="0" b="4445"/>
            <wp:wrapNone/>
            <wp:docPr id="10043526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526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25" cy="17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29">
        <w:t>NASC / EGL site</w:t>
      </w:r>
      <w:r w:rsidR="00BA10D8">
        <w:t>s</w:t>
      </w:r>
      <w:r w:rsidR="00696329">
        <w:t xml:space="preserve"> </w:t>
      </w:r>
      <w:r w:rsidR="00BA10D8">
        <w:t xml:space="preserve">will work to </w:t>
      </w:r>
      <w:r w:rsidR="00A64CCA">
        <w:t>get</w:t>
      </w:r>
      <w:r w:rsidR="00BA10D8">
        <w:t xml:space="preserve"> access to support with:</w:t>
      </w:r>
    </w:p>
    <w:p w14:paraId="196426CA" w14:textId="6E6E7736" w:rsidR="00BA10D8" w:rsidRDefault="00BA10D8" w:rsidP="00BA10D8">
      <w:pPr>
        <w:pStyle w:val="Listtoplevel"/>
      </w:pPr>
      <w:r>
        <w:t xml:space="preserve">disabled people </w:t>
      </w:r>
    </w:p>
    <w:p w14:paraId="1DBCE13E" w14:textId="49347620" w:rsidR="00BA10D8" w:rsidRDefault="00BA10D8" w:rsidP="00BA10D8">
      <w:pPr>
        <w:pStyle w:val="Listtoplevel"/>
      </w:pPr>
      <w:r>
        <w:t xml:space="preserve">whānau of disabled people. </w:t>
      </w:r>
    </w:p>
    <w:p w14:paraId="0B8BAF4A" w14:textId="5D504293" w:rsidR="00AB080D" w:rsidRDefault="00E23D22" w:rsidP="00AB080D">
      <w:r>
        <w:rPr>
          <w:noProof/>
        </w:rPr>
        <w:drawing>
          <wp:anchor distT="0" distB="0" distL="114300" distR="114300" simplePos="0" relativeHeight="251912192" behindDoc="0" locked="0" layoutInCell="1" allowOverlap="1" wp14:anchorId="61F01626" wp14:editId="36867638">
            <wp:simplePos x="0" y="0"/>
            <wp:positionH relativeFrom="margin">
              <wp:posOffset>-137160</wp:posOffset>
            </wp:positionH>
            <wp:positionV relativeFrom="paragraph">
              <wp:posOffset>403225</wp:posOffset>
            </wp:positionV>
            <wp:extent cx="2006600" cy="1283325"/>
            <wp:effectExtent l="0" t="0" r="0" b="0"/>
            <wp:wrapNone/>
            <wp:docPr id="53659159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9159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5C9E6" w14:textId="61F2D06A" w:rsidR="00AB080D" w:rsidRDefault="00AB080D">
      <w:pPr>
        <w:spacing w:line="240" w:lineRule="auto"/>
        <w:ind w:left="0"/>
      </w:pPr>
    </w:p>
    <w:p w14:paraId="6CD27137" w14:textId="58C67D0E" w:rsidR="005C2C88" w:rsidRPr="00D67451" w:rsidRDefault="00AB080D" w:rsidP="00D67451">
      <w:r>
        <w:t>Contact your NASC / EGL site if you have any questions about your</w:t>
      </w:r>
      <w:r w:rsidR="00E23D22">
        <w:t xml:space="preserve"> su</w:t>
      </w:r>
      <w:r>
        <w:t xml:space="preserve">pport </w:t>
      </w:r>
      <w:r w:rsidR="00E23D22">
        <w:t>/ services.</w:t>
      </w:r>
    </w:p>
    <w:p w14:paraId="1BAB86BE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3DDB475" w14:textId="77777777" w:rsidR="00627D0E" w:rsidRDefault="000129A2" w:rsidP="00124EA8">
      <w:pPr>
        <w:pStyle w:val="Heading1"/>
      </w:pPr>
      <w:bookmarkStart w:id="4" w:name="_What_lifting_the_1"/>
      <w:bookmarkEnd w:id="4"/>
      <w:r>
        <w:lastRenderedPageBreak/>
        <w:t xml:space="preserve">What lifting the funding freeze means </w:t>
      </w:r>
    </w:p>
    <w:p w14:paraId="1E5CF421" w14:textId="649B461D" w:rsidR="00124EA8" w:rsidRDefault="000129A2" w:rsidP="00124EA8">
      <w:pPr>
        <w:pStyle w:val="Heading1"/>
      </w:pPr>
      <w:r>
        <w:t>for NASC / EGL sites</w:t>
      </w:r>
    </w:p>
    <w:p w14:paraId="6F0E45F1" w14:textId="39654C66" w:rsidR="00124EA8" w:rsidRDefault="00124EA8" w:rsidP="00124EA8"/>
    <w:p w14:paraId="119E11FC" w14:textId="46B3061F" w:rsidR="00124EA8" w:rsidRPr="00124EA8" w:rsidRDefault="00124EA8" w:rsidP="00124EA8"/>
    <w:p w14:paraId="549BD448" w14:textId="5CFEBF02" w:rsidR="00C074E3" w:rsidRDefault="003D4F20" w:rsidP="004567B0">
      <w:pPr>
        <w:rPr>
          <w:rStyle w:val="CheckboxesChar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913216" behindDoc="0" locked="0" layoutInCell="1" allowOverlap="1" wp14:anchorId="35F5E92D" wp14:editId="5568A495">
            <wp:simplePos x="0" y="0"/>
            <wp:positionH relativeFrom="margin">
              <wp:posOffset>67945</wp:posOffset>
            </wp:positionH>
            <wp:positionV relativeFrom="paragraph">
              <wp:posOffset>21590</wp:posOffset>
            </wp:positionV>
            <wp:extent cx="1303866" cy="1898663"/>
            <wp:effectExtent l="0" t="0" r="0" b="6350"/>
            <wp:wrapNone/>
            <wp:docPr id="11878048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048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66" cy="18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E7D">
        <w:rPr>
          <w:rStyle w:val="CheckboxesChar"/>
        </w:rPr>
        <w:t>NASC / EGL</w:t>
      </w:r>
      <w:r w:rsidR="000129A2">
        <w:rPr>
          <w:rStyle w:val="CheckboxesChar"/>
        </w:rPr>
        <w:t xml:space="preserve"> sites will still need to give</w:t>
      </w:r>
      <w:r w:rsidR="00C074E3">
        <w:rPr>
          <w:rStyle w:val="CheckboxesChar"/>
        </w:rPr>
        <w:t>:</w:t>
      </w:r>
    </w:p>
    <w:p w14:paraId="1357652A" w14:textId="54DF69F3" w:rsidR="00C074E3" w:rsidRDefault="000129A2" w:rsidP="00C074E3">
      <w:pPr>
        <w:pStyle w:val="Listtoplevel"/>
        <w:rPr>
          <w:rStyle w:val="CheckboxesChar"/>
        </w:rPr>
      </w:pPr>
      <w:r>
        <w:rPr>
          <w:rStyle w:val="CheckboxesChar"/>
        </w:rPr>
        <w:t>support</w:t>
      </w:r>
    </w:p>
    <w:p w14:paraId="63734EF5" w14:textId="6F308089" w:rsidR="00D852B6" w:rsidRDefault="000129A2" w:rsidP="00C074E3">
      <w:pPr>
        <w:pStyle w:val="Listtoplevel"/>
        <w:rPr>
          <w:rStyle w:val="CheckboxesChar"/>
        </w:rPr>
      </w:pPr>
      <w:r>
        <w:rPr>
          <w:rStyle w:val="CheckboxesChar"/>
        </w:rPr>
        <w:t>services</w:t>
      </w:r>
      <w:r w:rsidR="00C074E3">
        <w:rPr>
          <w:rStyle w:val="CheckboxesChar"/>
        </w:rPr>
        <w:t>.</w:t>
      </w:r>
      <w:r>
        <w:rPr>
          <w:rStyle w:val="CheckboxesChar"/>
        </w:rPr>
        <w:t xml:space="preserve">  </w:t>
      </w:r>
    </w:p>
    <w:p w14:paraId="03399227" w14:textId="7CCE2F71" w:rsidR="000129A2" w:rsidRDefault="000129A2" w:rsidP="004567B0">
      <w:pPr>
        <w:rPr>
          <w:rStyle w:val="CheckboxesChar"/>
        </w:rPr>
      </w:pPr>
    </w:p>
    <w:p w14:paraId="03B4E68A" w14:textId="5EA29AB9" w:rsidR="00C074E3" w:rsidRDefault="00996B46" w:rsidP="004567B0">
      <w:pPr>
        <w:rPr>
          <w:rStyle w:val="CheckboxesChar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3CF2F22E" wp14:editId="46CCEB1D">
            <wp:simplePos x="0" y="0"/>
            <wp:positionH relativeFrom="margin">
              <wp:posOffset>60960</wp:posOffset>
            </wp:positionH>
            <wp:positionV relativeFrom="paragraph">
              <wp:posOffset>104775</wp:posOffset>
            </wp:positionV>
            <wp:extent cx="1371600" cy="1371600"/>
            <wp:effectExtent l="0" t="0" r="0" b="0"/>
            <wp:wrapNone/>
            <wp:docPr id="142661324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132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675D5" w14:textId="28F874B9" w:rsidR="004567B0" w:rsidRDefault="00C074E3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will be for </w:t>
      </w:r>
      <w:r>
        <w:rPr>
          <w:rStyle w:val="CheckboxesChar"/>
        </w:rPr>
        <w:t>those who need them the most.</w:t>
      </w:r>
    </w:p>
    <w:p w14:paraId="09D256C3" w14:textId="77777777" w:rsidR="00C074E3" w:rsidRDefault="00C074E3" w:rsidP="004567B0">
      <w:pPr>
        <w:rPr>
          <w:rFonts w:eastAsia="Times New Roman"/>
          <w:shd w:val="clear" w:color="auto" w:fill="FFFFFF"/>
          <w:lang w:eastAsia="en-GB"/>
        </w:rPr>
      </w:pPr>
    </w:p>
    <w:p w14:paraId="5A306BEB" w14:textId="77777777" w:rsidR="00C074E3" w:rsidRDefault="00C074E3" w:rsidP="004567B0">
      <w:pPr>
        <w:rPr>
          <w:rFonts w:eastAsia="Times New Roman"/>
          <w:shd w:val="clear" w:color="auto" w:fill="FFFFFF"/>
          <w:lang w:eastAsia="en-GB"/>
        </w:rPr>
      </w:pPr>
    </w:p>
    <w:p w14:paraId="68206A2F" w14:textId="65571E40" w:rsidR="00E22381" w:rsidRDefault="00262D9F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38A80373" wp14:editId="0FF58A5D">
            <wp:simplePos x="0" y="0"/>
            <wp:positionH relativeFrom="margin">
              <wp:align>left</wp:align>
            </wp:positionH>
            <wp:positionV relativeFrom="paragraph">
              <wp:posOffset>533717</wp:posOffset>
            </wp:positionV>
            <wp:extent cx="1771925" cy="1786467"/>
            <wp:effectExtent l="0" t="0" r="0" b="4445"/>
            <wp:wrapNone/>
            <wp:docPr id="49484779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526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25" cy="17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A2">
        <w:rPr>
          <w:rFonts w:eastAsia="Times New Roman"/>
          <w:shd w:val="clear" w:color="auto" w:fill="FFFFFF"/>
          <w:lang w:eastAsia="en-GB"/>
        </w:rPr>
        <w:t>After the funding freeze is lifted NASCs will be able to work with more</w:t>
      </w:r>
      <w:r w:rsidR="00E22381">
        <w:rPr>
          <w:rFonts w:eastAsia="Times New Roman"/>
          <w:shd w:val="clear" w:color="auto" w:fill="FFFFFF"/>
          <w:lang w:eastAsia="en-GB"/>
        </w:rPr>
        <w:t>:</w:t>
      </w:r>
    </w:p>
    <w:p w14:paraId="59AB6513" w14:textId="06E6D37F" w:rsidR="00E22381" w:rsidRDefault="000129A2" w:rsidP="00E223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disabled people </w:t>
      </w:r>
    </w:p>
    <w:p w14:paraId="27D5315E" w14:textId="202A2856" w:rsidR="000129A2" w:rsidRDefault="000129A2" w:rsidP="00E2238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whānau</w:t>
      </w:r>
      <w:r w:rsidR="00C074E3">
        <w:rPr>
          <w:shd w:val="clear" w:color="auto" w:fill="FFFFFF"/>
          <w:lang w:eastAsia="en-GB"/>
        </w:rPr>
        <w:t xml:space="preserve"> / family</w:t>
      </w:r>
      <w:r>
        <w:rPr>
          <w:shd w:val="clear" w:color="auto" w:fill="FFFFFF"/>
          <w:lang w:eastAsia="en-GB"/>
        </w:rPr>
        <w:t xml:space="preserve"> of disabled people. </w:t>
      </w:r>
    </w:p>
    <w:p w14:paraId="1291EFAA" w14:textId="6C5B9ABF" w:rsidR="000129A2" w:rsidRDefault="00C83ADA" w:rsidP="004567B0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5974A15F" wp14:editId="7C59F4AE">
            <wp:simplePos x="0" y="0"/>
            <wp:positionH relativeFrom="margin">
              <wp:posOffset>12879</wp:posOffset>
            </wp:positionH>
            <wp:positionV relativeFrom="paragraph">
              <wp:posOffset>309003</wp:posOffset>
            </wp:positionV>
            <wp:extent cx="1696548" cy="1701800"/>
            <wp:effectExtent l="0" t="0" r="0" b="0"/>
            <wp:wrapNone/>
            <wp:docPr id="11623287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07618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48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9A2">
        <w:rPr>
          <w:rFonts w:eastAsia="Times New Roman"/>
          <w:shd w:val="clear" w:color="auto" w:fill="FFFFFF"/>
          <w:lang w:eastAsia="en-GB"/>
        </w:rPr>
        <w:t>They will assist in fi</w:t>
      </w:r>
      <w:r w:rsidR="008E2236">
        <w:rPr>
          <w:rFonts w:eastAsia="Times New Roman"/>
          <w:shd w:val="clear" w:color="auto" w:fill="FFFFFF"/>
          <w:lang w:eastAsia="en-GB"/>
        </w:rPr>
        <w:t>n</w:t>
      </w:r>
      <w:r w:rsidR="000129A2">
        <w:rPr>
          <w:rFonts w:eastAsia="Times New Roman"/>
          <w:shd w:val="clear" w:color="auto" w:fill="FFFFFF"/>
          <w:lang w:eastAsia="en-GB"/>
        </w:rPr>
        <w:t>ding the best options</w:t>
      </w:r>
      <w:r w:rsidR="00A365DE">
        <w:rPr>
          <w:rFonts w:eastAsia="Times New Roman"/>
          <w:shd w:val="clear" w:color="auto" w:fill="FFFFFF"/>
          <w:lang w:eastAsia="en-GB"/>
        </w:rPr>
        <w:t xml:space="preserve"> for people</w:t>
      </w:r>
      <w:r w:rsidR="000129A2">
        <w:rPr>
          <w:rFonts w:eastAsia="Times New Roman"/>
          <w:shd w:val="clear" w:color="auto" w:fill="FFFFFF"/>
          <w:lang w:eastAsia="en-GB"/>
        </w:rPr>
        <w:t xml:space="preserve"> such as:</w:t>
      </w:r>
    </w:p>
    <w:p w14:paraId="1FD336AA" w14:textId="5AEDB592" w:rsidR="000129A2" w:rsidRDefault="000129A2" w:rsidP="000129A2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community based support </w:t>
      </w:r>
    </w:p>
    <w:p w14:paraId="72AE140D" w14:textId="1BE81ABA" w:rsidR="00BD34B6" w:rsidRPr="00E22381" w:rsidRDefault="000129A2" w:rsidP="00136D46">
      <w:pPr>
        <w:pStyle w:val="Listtoplevel"/>
        <w:rPr>
          <w:rFonts w:eastAsia="Times New Roman"/>
          <w:shd w:val="clear" w:color="auto" w:fill="FFFFFF"/>
          <w:lang w:eastAsia="en-GB"/>
        </w:rPr>
      </w:pPr>
      <w:r w:rsidRPr="00E22381">
        <w:rPr>
          <w:shd w:val="clear" w:color="auto" w:fill="FFFFFF"/>
          <w:lang w:eastAsia="en-GB"/>
        </w:rPr>
        <w:t xml:space="preserve">residential care. </w:t>
      </w:r>
      <w:bookmarkStart w:id="5" w:name="_Will_there_be"/>
      <w:bookmarkEnd w:id="5"/>
    </w:p>
    <w:p w14:paraId="7DDF8A0D" w14:textId="4DE8A7C2" w:rsidR="00C074E3" w:rsidRDefault="00C074E3" w:rsidP="00D441E1">
      <w:pPr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</w:p>
    <w:p w14:paraId="2069416C" w14:textId="77777777" w:rsidR="00D441E1" w:rsidRDefault="00D441E1" w:rsidP="00D441E1">
      <w:pPr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</w:p>
    <w:p w14:paraId="322A0D0F" w14:textId="77777777" w:rsidR="003D4F20" w:rsidRDefault="003D4F20" w:rsidP="00D441E1">
      <w:pPr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</w:p>
    <w:p w14:paraId="3CC29EBC" w14:textId="77777777" w:rsidR="006273AE" w:rsidRDefault="00E22381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</w:t>
      </w:r>
      <w:r w:rsidR="00A365DE">
        <w:rPr>
          <w:shd w:val="clear" w:color="auto" w:fill="FFFFFF"/>
          <w:lang w:eastAsia="en-GB"/>
        </w:rPr>
        <w:t xml:space="preserve">ill there be changes to </w:t>
      </w:r>
    </w:p>
    <w:p w14:paraId="79DF1622" w14:textId="730FB5E9" w:rsidR="00124EA8" w:rsidRDefault="00A365DE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NASC / EGL budgets?</w:t>
      </w:r>
    </w:p>
    <w:p w14:paraId="7E6110B5" w14:textId="168026A8" w:rsidR="00124EA8" w:rsidRDefault="00124EA8" w:rsidP="00124EA8">
      <w:pPr>
        <w:rPr>
          <w:lang w:eastAsia="en-GB"/>
        </w:rPr>
      </w:pPr>
    </w:p>
    <w:p w14:paraId="6CCAE16B" w14:textId="379BE793" w:rsidR="00124EA8" w:rsidRPr="00124EA8" w:rsidRDefault="006273AE" w:rsidP="00124EA8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9255E57" wp14:editId="6CA4619E">
                <wp:simplePos x="0" y="0"/>
                <wp:positionH relativeFrom="margin">
                  <wp:posOffset>-198120</wp:posOffset>
                </wp:positionH>
                <wp:positionV relativeFrom="paragraph">
                  <wp:posOffset>314960</wp:posOffset>
                </wp:positionV>
                <wp:extent cx="2026920" cy="1045210"/>
                <wp:effectExtent l="0" t="0" r="0" b="2540"/>
                <wp:wrapNone/>
                <wp:docPr id="106081845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20" cy="1045210"/>
                          <a:chOff x="0" y="0"/>
                          <a:chExt cx="2361777" cy="1278043"/>
                        </a:xfrm>
                      </wpg:grpSpPr>
                      <pic:pic xmlns:pic="http://schemas.openxmlformats.org/drawingml/2006/picture">
                        <pic:nvPicPr>
                          <pic:cNvPr id="1383224305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2590037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267" y="118533"/>
                            <a:ext cx="115951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B60AA" id="Group 30" o:spid="_x0000_s1026" alt="&quot;&quot;" style="position:absolute;margin-left:-15.6pt;margin-top:24.8pt;width:159.6pt;height:82.3pt;z-index:251920384;mso-position-horizontal-relative:margin;mso-width-relative:margin;mso-height-relative:margin" coordsize="23617,127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&quot;&quot;" style="position:absolute;width:11239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">
                  <v:imagedata r:id="rId50" o:title=""/>
                </v:shape>
                <v:shape id="Picture 29" o:spid="_x0000_s1028" type="#_x0000_t75" alt="&quot;&quot;" style="position:absolute;left:12022;top:1185;width:11595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">
                  <v:imagedata r:id="rId51" o:title=""/>
                </v:shape>
                <w10:wrap anchorx="margin"/>
              </v:group>
            </w:pict>
          </mc:Fallback>
        </mc:AlternateContent>
      </w:r>
    </w:p>
    <w:p w14:paraId="20774E99" w14:textId="6408907D" w:rsidR="00124EA8" w:rsidRDefault="00A365DE" w:rsidP="00A365DE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NASC / EGL site budgets will be confirmed after the Government </w:t>
      </w:r>
      <w:r w:rsidR="00086962">
        <w:rPr>
          <w:rFonts w:eastAsia="Times New Roman"/>
          <w:shd w:val="clear" w:color="auto" w:fill="FFFFFF"/>
          <w:lang w:eastAsia="en-GB"/>
        </w:rPr>
        <w:t xml:space="preserve">puts out their </w:t>
      </w:r>
      <w:r>
        <w:rPr>
          <w:rFonts w:eastAsia="Times New Roman"/>
          <w:shd w:val="clear" w:color="auto" w:fill="FFFFFF"/>
          <w:lang w:eastAsia="en-GB"/>
        </w:rPr>
        <w:t xml:space="preserve">Budget in May 2025. </w:t>
      </w:r>
      <w:r w:rsidR="00124EA8">
        <w:rPr>
          <w:rFonts w:eastAsia="Times New Roman"/>
          <w:shd w:val="clear" w:color="auto" w:fill="FFFFFF"/>
          <w:lang w:eastAsia="en-GB"/>
        </w:rPr>
        <w:t xml:space="preserve"> </w:t>
      </w:r>
    </w:p>
    <w:p w14:paraId="5F9E3634" w14:textId="1ECA38A2" w:rsidR="00A365DE" w:rsidRDefault="00A365DE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C0F0C44" w14:textId="121DE0A2" w:rsidR="00124EA8" w:rsidRDefault="00A365DE" w:rsidP="00124EA8">
      <w:pPr>
        <w:pStyle w:val="Heading1"/>
        <w:rPr>
          <w:shd w:val="clear" w:color="auto" w:fill="FFFFFF"/>
          <w:lang w:eastAsia="en-GB"/>
        </w:rPr>
      </w:pPr>
      <w:bookmarkStart w:id="6" w:name="_More_information"/>
      <w:bookmarkEnd w:id="6"/>
      <w:r>
        <w:rPr>
          <w:shd w:val="clear" w:color="auto" w:fill="FFFFFF"/>
          <w:lang w:eastAsia="en-GB"/>
        </w:rPr>
        <w:lastRenderedPageBreak/>
        <w:t>More information</w:t>
      </w:r>
    </w:p>
    <w:p w14:paraId="08564787" w14:textId="392F7791" w:rsidR="00124EA8" w:rsidRPr="00124EA8" w:rsidRDefault="00E608CC" w:rsidP="00124EA8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2423FEF1" wp14:editId="52ADEDCA">
            <wp:simplePos x="0" y="0"/>
            <wp:positionH relativeFrom="column">
              <wp:posOffset>-243840</wp:posOffset>
            </wp:positionH>
            <wp:positionV relativeFrom="paragraph">
              <wp:posOffset>339725</wp:posOffset>
            </wp:positionV>
            <wp:extent cx="2194560" cy="3129204"/>
            <wp:effectExtent l="19050" t="19050" r="15240" b="14605"/>
            <wp:wrapNone/>
            <wp:docPr id="808848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129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A9B5" w14:textId="6426A25B" w:rsidR="00124EA8" w:rsidRDefault="00124EA8" w:rsidP="00124EA8">
      <w:pPr>
        <w:rPr>
          <w:rFonts w:eastAsia="Times New Roman"/>
          <w:shd w:val="clear" w:color="auto" w:fill="FFFFFF"/>
          <w:lang w:eastAsia="en-GB"/>
        </w:rPr>
      </w:pPr>
    </w:p>
    <w:p w14:paraId="603F017F" w14:textId="0D4AF12C" w:rsidR="00E608CC" w:rsidRDefault="000E1453" w:rsidP="00A365DE">
      <w:r>
        <w:t>There is an Easy Read factsheet called</w:t>
      </w:r>
      <w:r w:rsidR="00E608CC">
        <w:t>:</w:t>
      </w:r>
    </w:p>
    <w:p w14:paraId="09138F69" w14:textId="77777777" w:rsidR="00E608CC" w:rsidRDefault="00E608CC" w:rsidP="00A365DE"/>
    <w:p w14:paraId="04EAA4B1" w14:textId="6F93FB22" w:rsidR="000E1453" w:rsidRDefault="000E1453" w:rsidP="00A365DE">
      <w:r>
        <w:rPr>
          <w:b/>
          <w:bCs/>
        </w:rPr>
        <w:t xml:space="preserve">Community Group Home Pricing Model </w:t>
      </w:r>
      <w:r>
        <w:t xml:space="preserve">on the DSS </w:t>
      </w:r>
    </w:p>
    <w:p w14:paraId="41847BBE" w14:textId="77777777" w:rsidR="00E608CC" w:rsidRDefault="00E608CC" w:rsidP="00A365DE"/>
    <w:p w14:paraId="4371A091" w14:textId="77777777" w:rsidR="006F1E96" w:rsidRDefault="006F1E96" w:rsidP="00A365DE"/>
    <w:p w14:paraId="1F08E73E" w14:textId="77777777" w:rsidR="006F1E96" w:rsidRPr="00341BE3" w:rsidRDefault="006F1E96" w:rsidP="006F1E96">
      <w:r>
        <w:t>You can find this factsheet on our website:</w:t>
      </w:r>
    </w:p>
    <w:p w14:paraId="09539BD9" w14:textId="77777777" w:rsidR="000E1453" w:rsidRDefault="000E1453" w:rsidP="00A365DE"/>
    <w:p w14:paraId="4EB756F1" w14:textId="77777777" w:rsidR="000E1453" w:rsidRDefault="000E1453" w:rsidP="000E1453">
      <w:hyperlink r:id="rId53" w:history="1">
        <w:r w:rsidRPr="00A365DE">
          <w:rPr>
            <w:rStyle w:val="Hyperlink"/>
            <w:b/>
            <w:bCs/>
            <w:color w:val="000000" w:themeColor="text1"/>
            <w:u w:val="none"/>
          </w:rPr>
          <w:t>www.disabilitysupport.govt.nz/cgh</w:t>
        </w:r>
      </w:hyperlink>
      <w:r>
        <w:t xml:space="preserve"> </w:t>
      </w:r>
    </w:p>
    <w:p w14:paraId="5FC1CC33" w14:textId="2419287E" w:rsidR="000E1453" w:rsidRPr="000E1453" w:rsidRDefault="000E1453" w:rsidP="00A365DE"/>
    <w:p w14:paraId="3C7D107E" w14:textId="698AD947" w:rsidR="000E1453" w:rsidRDefault="0057066D" w:rsidP="00A365DE">
      <w:r>
        <w:rPr>
          <w:b/>
          <w:bCs/>
          <w:noProof/>
        </w:rPr>
        <w:drawing>
          <wp:anchor distT="0" distB="0" distL="114300" distR="114300" simplePos="0" relativeHeight="251926528" behindDoc="0" locked="0" layoutInCell="1" allowOverlap="1" wp14:anchorId="229423A3" wp14:editId="0927B2B5">
            <wp:simplePos x="0" y="0"/>
            <wp:positionH relativeFrom="margin">
              <wp:align>left</wp:align>
            </wp:positionH>
            <wp:positionV relativeFrom="paragraph">
              <wp:posOffset>11303</wp:posOffset>
            </wp:positionV>
            <wp:extent cx="1371600" cy="1371600"/>
            <wp:effectExtent l="0" t="0" r="0" b="0"/>
            <wp:wrapNone/>
            <wp:docPr id="158719133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6235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0EFC3" w14:textId="09825F33" w:rsidR="00A365DE" w:rsidRDefault="000E1453" w:rsidP="00A365DE">
      <w:pPr>
        <w:rPr>
          <w:color w:val="000000" w:themeColor="text1"/>
        </w:rPr>
      </w:pPr>
      <w:r>
        <w:rPr>
          <w:color w:val="000000" w:themeColor="text1"/>
        </w:rPr>
        <w:t xml:space="preserve">This factsheet has information on the new way DSS will fund residential providers. </w:t>
      </w:r>
    </w:p>
    <w:p w14:paraId="23BDAA3C" w14:textId="1E0FCBF1" w:rsidR="008C4409" w:rsidRDefault="008C4409" w:rsidP="00A365DE">
      <w:pPr>
        <w:rPr>
          <w:color w:val="000000" w:themeColor="text1"/>
        </w:rPr>
      </w:pPr>
    </w:p>
    <w:p w14:paraId="1834E463" w14:textId="5F0F8D8D" w:rsidR="008C4409" w:rsidRDefault="00D441E1" w:rsidP="00A365DE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6343A9E2" wp14:editId="35250E0D">
            <wp:simplePos x="0" y="0"/>
            <wp:positionH relativeFrom="margin">
              <wp:posOffset>106785</wp:posOffset>
            </wp:positionH>
            <wp:positionV relativeFrom="paragraph">
              <wp:posOffset>66040</wp:posOffset>
            </wp:positionV>
            <wp:extent cx="1264920" cy="1316465"/>
            <wp:effectExtent l="0" t="0" r="0" b="0"/>
            <wp:wrapNone/>
            <wp:docPr id="139628060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3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E993E" w14:textId="5BAC0D51" w:rsidR="008C4409" w:rsidRPr="000E1453" w:rsidRDefault="008C4409" w:rsidP="00A365DE">
      <w:pPr>
        <w:rPr>
          <w:color w:val="000000" w:themeColor="text1"/>
        </w:rPr>
      </w:pPr>
      <w:r>
        <w:rPr>
          <w:color w:val="000000" w:themeColor="text1"/>
        </w:rPr>
        <w:t xml:space="preserve">The factsheet is also available on the DSS website in alternate formats. </w:t>
      </w:r>
    </w:p>
    <w:p w14:paraId="12983031" w14:textId="3DE6029A" w:rsidR="00090942" w:rsidRPr="00E02C06" w:rsidRDefault="0098180B" w:rsidP="006205D8">
      <w:pPr>
        <w:spacing w:line="240" w:lineRule="auto"/>
        <w:ind w:left="0"/>
      </w:pPr>
      <w:r>
        <w:br w:type="page"/>
      </w:r>
      <w:bookmarkStart w:id="7" w:name="_Hlk53559738"/>
    </w:p>
    <w:bookmarkEnd w:id="7"/>
    <w:p w14:paraId="737D8DC8" w14:textId="6E69A3D5" w:rsidR="00316DBA" w:rsidRPr="00E370BB" w:rsidRDefault="00D441E1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012698">
        <w:rPr>
          <w:rFonts w:cs="Arial"/>
          <w:noProof/>
          <w:szCs w:val="32"/>
          <w:lang w:val="en-NZ"/>
        </w:rPr>
        <w:lastRenderedPageBreak/>
        <w:drawing>
          <wp:anchor distT="0" distB="0" distL="114300" distR="114300" simplePos="0" relativeHeight="251943936" behindDoc="0" locked="0" layoutInCell="1" allowOverlap="1" wp14:anchorId="1673E197" wp14:editId="39985621">
            <wp:simplePos x="0" y="0"/>
            <wp:positionH relativeFrom="margin">
              <wp:posOffset>-106679</wp:posOffset>
            </wp:positionH>
            <wp:positionV relativeFrom="paragraph">
              <wp:posOffset>121921</wp:posOffset>
            </wp:positionV>
            <wp:extent cx="1706880" cy="593268"/>
            <wp:effectExtent l="0" t="0" r="7620" b="0"/>
            <wp:wrapNone/>
            <wp:docPr id="1887438585" name="Picture 6" descr="A black and white logo of the Ministry of Social Develo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4521" name="Picture 6" descr="A black and white logo of the Ministry of Social Develo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6" t="3436" r="1858" b="-3436"/>
                    <a:stretch/>
                  </pic:blipFill>
                  <pic:spPr bwMode="auto">
                    <a:xfrm>
                      <a:off x="0" y="0"/>
                      <a:ext cx="1715724" cy="5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720E74D1" wp14:editId="0675867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4B8A4AE" id="Rectangle: Rounded Corners 24" o:spid="_x0000_s1026" style="position:absolute;margin-left:-27pt;margin-top:-21pt;width:490.9pt;height:660.75pt;z-index:-25148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>This information has been written by</w:t>
      </w:r>
      <w:r w:rsidR="00E370BB">
        <w:rPr>
          <w:rFonts w:eastAsia="Times New Roman" w:cs="Arial"/>
          <w:sz w:val="28"/>
          <w:szCs w:val="28"/>
          <w:lang w:eastAsia="en-NZ"/>
        </w:rPr>
        <w:t xml:space="preserve"> Disability Support Services – Ministry of Social Development.</w:t>
      </w:r>
    </w:p>
    <w:p w14:paraId="32B5248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A46EDB0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43FD7802" wp14:editId="0158350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it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3E195DF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6B34945C" wp14:editId="007F5710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BAB1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 xml:space="preserve">The ideas in this document are not the ideas of People First New Zealand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Ngā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Tāngata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Tuatahi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>.</w:t>
      </w:r>
    </w:p>
    <w:p w14:paraId="1E4817D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3344" behindDoc="0" locked="0" layoutInCell="1" allowOverlap="1" wp14:anchorId="52E6B70D" wp14:editId="2EB8E6A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6FFD9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3520DE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3DEB8014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9488" behindDoc="0" locked="0" layoutInCell="1" allowOverlap="1" wp14:anchorId="162DDAF2" wp14:editId="336A5D6B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E9D451A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270B50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8464" behindDoc="1" locked="0" layoutInCell="1" allowOverlap="1" wp14:anchorId="2C02E1AC" wp14:editId="2FF70AE9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78DD014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51866AFD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CC34B4C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B2C5ED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42560" behindDoc="0" locked="0" layoutInCell="1" allowOverlap="1" wp14:anchorId="3EEB25B9" wp14:editId="43110F28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503FAC88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40512" behindDoc="0" locked="0" layoutInCell="1" allowOverlap="1" wp14:anchorId="1C77BC0C" wp14:editId="128EAFDF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C75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3F4EC1C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4B6BDED5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450636E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B03227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41536" behindDoc="0" locked="0" layoutInCell="1" allowOverlap="1" wp14:anchorId="1E46F24F" wp14:editId="06FDBF9E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624E0F3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7AA7E9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12C7E10B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9112995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4274F0A7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63"/>
      <w:footerReference w:type="default" r:id="rId64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EC174" w14:textId="77777777" w:rsidR="00121BA1" w:rsidRDefault="00121BA1">
      <w:pPr>
        <w:spacing w:line="240" w:lineRule="auto"/>
      </w:pPr>
      <w:r>
        <w:separator/>
      </w:r>
    </w:p>
  </w:endnote>
  <w:endnote w:type="continuationSeparator" w:id="0">
    <w:p w14:paraId="4B3C5018" w14:textId="77777777" w:rsidR="00121BA1" w:rsidRDefault="00121B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BECFEAE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F313E1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5BBF28B7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F89CE3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8DEB0" w14:textId="77777777" w:rsidR="00121BA1" w:rsidRDefault="00121BA1">
      <w:pPr>
        <w:spacing w:line="240" w:lineRule="auto"/>
      </w:pPr>
      <w:r>
        <w:separator/>
      </w:r>
    </w:p>
  </w:footnote>
  <w:footnote w:type="continuationSeparator" w:id="0">
    <w:p w14:paraId="3DFB31D4" w14:textId="77777777" w:rsidR="00121BA1" w:rsidRDefault="00121B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7057D"/>
    <w:rsid w:val="000013CC"/>
    <w:rsid w:val="00002417"/>
    <w:rsid w:val="00003385"/>
    <w:rsid w:val="000041EE"/>
    <w:rsid w:val="00005DB6"/>
    <w:rsid w:val="000064D2"/>
    <w:rsid w:val="000129A2"/>
    <w:rsid w:val="00020045"/>
    <w:rsid w:val="000227B4"/>
    <w:rsid w:val="0003092A"/>
    <w:rsid w:val="00030C55"/>
    <w:rsid w:val="00034890"/>
    <w:rsid w:val="00040E6B"/>
    <w:rsid w:val="0004557B"/>
    <w:rsid w:val="0007330B"/>
    <w:rsid w:val="00074409"/>
    <w:rsid w:val="00085E05"/>
    <w:rsid w:val="00086962"/>
    <w:rsid w:val="00086DD3"/>
    <w:rsid w:val="0009079F"/>
    <w:rsid w:val="00090942"/>
    <w:rsid w:val="000A1477"/>
    <w:rsid w:val="000A19A1"/>
    <w:rsid w:val="000A3C46"/>
    <w:rsid w:val="000D2B45"/>
    <w:rsid w:val="000D2CBC"/>
    <w:rsid w:val="000E1453"/>
    <w:rsid w:val="000E224F"/>
    <w:rsid w:val="001124DD"/>
    <w:rsid w:val="00121BA1"/>
    <w:rsid w:val="00122416"/>
    <w:rsid w:val="00124EA8"/>
    <w:rsid w:val="00131807"/>
    <w:rsid w:val="00136586"/>
    <w:rsid w:val="00147670"/>
    <w:rsid w:val="00150090"/>
    <w:rsid w:val="001614CD"/>
    <w:rsid w:val="00174ECE"/>
    <w:rsid w:val="001754F4"/>
    <w:rsid w:val="001A05F8"/>
    <w:rsid w:val="001B4DD5"/>
    <w:rsid w:val="001C2C77"/>
    <w:rsid w:val="001C49DC"/>
    <w:rsid w:val="001D223E"/>
    <w:rsid w:val="001D40F0"/>
    <w:rsid w:val="001E3429"/>
    <w:rsid w:val="001F3064"/>
    <w:rsid w:val="0020087B"/>
    <w:rsid w:val="00200F34"/>
    <w:rsid w:val="00201791"/>
    <w:rsid w:val="00226163"/>
    <w:rsid w:val="00226C0D"/>
    <w:rsid w:val="00226F54"/>
    <w:rsid w:val="00234EE5"/>
    <w:rsid w:val="00235EAC"/>
    <w:rsid w:val="002562A8"/>
    <w:rsid w:val="00257D60"/>
    <w:rsid w:val="00261BF8"/>
    <w:rsid w:val="00262D9F"/>
    <w:rsid w:val="00264F2D"/>
    <w:rsid w:val="00266B9F"/>
    <w:rsid w:val="00274426"/>
    <w:rsid w:val="00284D0D"/>
    <w:rsid w:val="00296588"/>
    <w:rsid w:val="002B2F41"/>
    <w:rsid w:val="002C2243"/>
    <w:rsid w:val="002E43FB"/>
    <w:rsid w:val="00300DF7"/>
    <w:rsid w:val="00311D46"/>
    <w:rsid w:val="00315307"/>
    <w:rsid w:val="00315A2D"/>
    <w:rsid w:val="00316DBA"/>
    <w:rsid w:val="00321FF7"/>
    <w:rsid w:val="00323EB3"/>
    <w:rsid w:val="00326DE8"/>
    <w:rsid w:val="0035761E"/>
    <w:rsid w:val="003631C1"/>
    <w:rsid w:val="00371C85"/>
    <w:rsid w:val="003831EB"/>
    <w:rsid w:val="003A1297"/>
    <w:rsid w:val="003B6B5C"/>
    <w:rsid w:val="003C2AEF"/>
    <w:rsid w:val="003C674E"/>
    <w:rsid w:val="003D4F20"/>
    <w:rsid w:val="003D631D"/>
    <w:rsid w:val="003F07F7"/>
    <w:rsid w:val="003F5628"/>
    <w:rsid w:val="004002D2"/>
    <w:rsid w:val="004078E5"/>
    <w:rsid w:val="00426BE4"/>
    <w:rsid w:val="00447BF9"/>
    <w:rsid w:val="004535B5"/>
    <w:rsid w:val="004567B0"/>
    <w:rsid w:val="0045713D"/>
    <w:rsid w:val="004576D6"/>
    <w:rsid w:val="00462D48"/>
    <w:rsid w:val="004639F4"/>
    <w:rsid w:val="0047559D"/>
    <w:rsid w:val="00496B4D"/>
    <w:rsid w:val="004A101F"/>
    <w:rsid w:val="004A32B7"/>
    <w:rsid w:val="004C5A95"/>
    <w:rsid w:val="004C6DAA"/>
    <w:rsid w:val="004D4E6D"/>
    <w:rsid w:val="004F03F4"/>
    <w:rsid w:val="004F56C0"/>
    <w:rsid w:val="005035A9"/>
    <w:rsid w:val="0050390B"/>
    <w:rsid w:val="00503AD5"/>
    <w:rsid w:val="005071C9"/>
    <w:rsid w:val="00510007"/>
    <w:rsid w:val="00510294"/>
    <w:rsid w:val="00517F49"/>
    <w:rsid w:val="00522E5E"/>
    <w:rsid w:val="00527E7D"/>
    <w:rsid w:val="00536AEC"/>
    <w:rsid w:val="00551ECF"/>
    <w:rsid w:val="00570380"/>
    <w:rsid w:val="0057066D"/>
    <w:rsid w:val="0057138A"/>
    <w:rsid w:val="0057391B"/>
    <w:rsid w:val="00577D24"/>
    <w:rsid w:val="005921AD"/>
    <w:rsid w:val="005A6E29"/>
    <w:rsid w:val="005B1071"/>
    <w:rsid w:val="005C2C88"/>
    <w:rsid w:val="005D6A90"/>
    <w:rsid w:val="005F615C"/>
    <w:rsid w:val="005F7F0B"/>
    <w:rsid w:val="0060011B"/>
    <w:rsid w:val="006021DF"/>
    <w:rsid w:val="006168F4"/>
    <w:rsid w:val="006205D8"/>
    <w:rsid w:val="00621884"/>
    <w:rsid w:val="00623A15"/>
    <w:rsid w:val="006259A7"/>
    <w:rsid w:val="00626952"/>
    <w:rsid w:val="006273AE"/>
    <w:rsid w:val="00627D0E"/>
    <w:rsid w:val="00630E26"/>
    <w:rsid w:val="006451DC"/>
    <w:rsid w:val="0064667B"/>
    <w:rsid w:val="00651409"/>
    <w:rsid w:val="00675F7C"/>
    <w:rsid w:val="00683296"/>
    <w:rsid w:val="00696329"/>
    <w:rsid w:val="006B45FC"/>
    <w:rsid w:val="006B6488"/>
    <w:rsid w:val="006B71C2"/>
    <w:rsid w:val="006C5C26"/>
    <w:rsid w:val="006D12ED"/>
    <w:rsid w:val="006D182F"/>
    <w:rsid w:val="006D1C6F"/>
    <w:rsid w:val="006D3C54"/>
    <w:rsid w:val="006E050D"/>
    <w:rsid w:val="006F0EFD"/>
    <w:rsid w:val="006F1E96"/>
    <w:rsid w:val="007012DC"/>
    <w:rsid w:val="00705CA3"/>
    <w:rsid w:val="0072165B"/>
    <w:rsid w:val="00732EB7"/>
    <w:rsid w:val="00734C63"/>
    <w:rsid w:val="00736E4E"/>
    <w:rsid w:val="00737BEB"/>
    <w:rsid w:val="00746B42"/>
    <w:rsid w:val="007567C7"/>
    <w:rsid w:val="00760DC8"/>
    <w:rsid w:val="007643ED"/>
    <w:rsid w:val="0076794B"/>
    <w:rsid w:val="00780912"/>
    <w:rsid w:val="00781A4D"/>
    <w:rsid w:val="00782891"/>
    <w:rsid w:val="007829EC"/>
    <w:rsid w:val="007A2D52"/>
    <w:rsid w:val="007A718E"/>
    <w:rsid w:val="007B05F3"/>
    <w:rsid w:val="007C25A7"/>
    <w:rsid w:val="007C7233"/>
    <w:rsid w:val="007C7764"/>
    <w:rsid w:val="007E7233"/>
    <w:rsid w:val="007F530A"/>
    <w:rsid w:val="00833C4C"/>
    <w:rsid w:val="00840E1C"/>
    <w:rsid w:val="0084437A"/>
    <w:rsid w:val="0085781B"/>
    <w:rsid w:val="00863CF7"/>
    <w:rsid w:val="00863D53"/>
    <w:rsid w:val="00864451"/>
    <w:rsid w:val="008700A5"/>
    <w:rsid w:val="008741C9"/>
    <w:rsid w:val="008848CB"/>
    <w:rsid w:val="00887F23"/>
    <w:rsid w:val="00891757"/>
    <w:rsid w:val="008A37E8"/>
    <w:rsid w:val="008B434D"/>
    <w:rsid w:val="008C4409"/>
    <w:rsid w:val="008D1E1F"/>
    <w:rsid w:val="008D437D"/>
    <w:rsid w:val="008E2236"/>
    <w:rsid w:val="008E3137"/>
    <w:rsid w:val="00900360"/>
    <w:rsid w:val="00907C7D"/>
    <w:rsid w:val="00911AD6"/>
    <w:rsid w:val="009257D6"/>
    <w:rsid w:val="009355DE"/>
    <w:rsid w:val="009411B0"/>
    <w:rsid w:val="0094516C"/>
    <w:rsid w:val="00950A76"/>
    <w:rsid w:val="0097057D"/>
    <w:rsid w:val="00974E0B"/>
    <w:rsid w:val="009764C4"/>
    <w:rsid w:val="0098180B"/>
    <w:rsid w:val="00996B46"/>
    <w:rsid w:val="009A591F"/>
    <w:rsid w:val="009C0B0E"/>
    <w:rsid w:val="009C5E91"/>
    <w:rsid w:val="009E16D4"/>
    <w:rsid w:val="009E178F"/>
    <w:rsid w:val="009F21C2"/>
    <w:rsid w:val="00A12915"/>
    <w:rsid w:val="00A12C4D"/>
    <w:rsid w:val="00A1608E"/>
    <w:rsid w:val="00A16CD6"/>
    <w:rsid w:val="00A229C7"/>
    <w:rsid w:val="00A276DB"/>
    <w:rsid w:val="00A3288F"/>
    <w:rsid w:val="00A34A0C"/>
    <w:rsid w:val="00A3612B"/>
    <w:rsid w:val="00A365DE"/>
    <w:rsid w:val="00A45DC1"/>
    <w:rsid w:val="00A54DF5"/>
    <w:rsid w:val="00A63EB7"/>
    <w:rsid w:val="00A64CCA"/>
    <w:rsid w:val="00A67570"/>
    <w:rsid w:val="00A7296F"/>
    <w:rsid w:val="00A80441"/>
    <w:rsid w:val="00AA24BD"/>
    <w:rsid w:val="00AB080D"/>
    <w:rsid w:val="00AC2B14"/>
    <w:rsid w:val="00AC7F0D"/>
    <w:rsid w:val="00AD6617"/>
    <w:rsid w:val="00AF58E3"/>
    <w:rsid w:val="00B129F5"/>
    <w:rsid w:val="00B21DE3"/>
    <w:rsid w:val="00B260E4"/>
    <w:rsid w:val="00B354A6"/>
    <w:rsid w:val="00B50B0B"/>
    <w:rsid w:val="00B66F8C"/>
    <w:rsid w:val="00B81A2E"/>
    <w:rsid w:val="00B94B49"/>
    <w:rsid w:val="00BA10D8"/>
    <w:rsid w:val="00BA2AFC"/>
    <w:rsid w:val="00BA7FB4"/>
    <w:rsid w:val="00BB7148"/>
    <w:rsid w:val="00BC7E04"/>
    <w:rsid w:val="00BD34B6"/>
    <w:rsid w:val="00BF405D"/>
    <w:rsid w:val="00BF5DDC"/>
    <w:rsid w:val="00BF5EE8"/>
    <w:rsid w:val="00C074E3"/>
    <w:rsid w:val="00C155B8"/>
    <w:rsid w:val="00C1606C"/>
    <w:rsid w:val="00C200AE"/>
    <w:rsid w:val="00C214FE"/>
    <w:rsid w:val="00C52F28"/>
    <w:rsid w:val="00C61248"/>
    <w:rsid w:val="00C80E8A"/>
    <w:rsid w:val="00C83ADA"/>
    <w:rsid w:val="00C87879"/>
    <w:rsid w:val="00C93109"/>
    <w:rsid w:val="00C967EC"/>
    <w:rsid w:val="00CC747F"/>
    <w:rsid w:val="00CD470C"/>
    <w:rsid w:val="00D0031E"/>
    <w:rsid w:val="00D16E7A"/>
    <w:rsid w:val="00D21220"/>
    <w:rsid w:val="00D40241"/>
    <w:rsid w:val="00D441E1"/>
    <w:rsid w:val="00D46CF2"/>
    <w:rsid w:val="00D476BC"/>
    <w:rsid w:val="00D531D8"/>
    <w:rsid w:val="00D56564"/>
    <w:rsid w:val="00D652D9"/>
    <w:rsid w:val="00D67451"/>
    <w:rsid w:val="00D841A5"/>
    <w:rsid w:val="00D852B6"/>
    <w:rsid w:val="00D90ACA"/>
    <w:rsid w:val="00D95D45"/>
    <w:rsid w:val="00DA2DF6"/>
    <w:rsid w:val="00DB1AB5"/>
    <w:rsid w:val="00DB34DA"/>
    <w:rsid w:val="00DC5D2A"/>
    <w:rsid w:val="00DC62FF"/>
    <w:rsid w:val="00DD5565"/>
    <w:rsid w:val="00DE2BA9"/>
    <w:rsid w:val="00DF2E18"/>
    <w:rsid w:val="00E00E90"/>
    <w:rsid w:val="00E017FC"/>
    <w:rsid w:val="00E0259E"/>
    <w:rsid w:val="00E02C06"/>
    <w:rsid w:val="00E11890"/>
    <w:rsid w:val="00E17BF8"/>
    <w:rsid w:val="00E22381"/>
    <w:rsid w:val="00E23D22"/>
    <w:rsid w:val="00E25EA4"/>
    <w:rsid w:val="00E301CA"/>
    <w:rsid w:val="00E370BB"/>
    <w:rsid w:val="00E4025B"/>
    <w:rsid w:val="00E422EA"/>
    <w:rsid w:val="00E42664"/>
    <w:rsid w:val="00E4293C"/>
    <w:rsid w:val="00E44D61"/>
    <w:rsid w:val="00E53546"/>
    <w:rsid w:val="00E56A37"/>
    <w:rsid w:val="00E608CC"/>
    <w:rsid w:val="00E70E61"/>
    <w:rsid w:val="00E757C5"/>
    <w:rsid w:val="00E80B54"/>
    <w:rsid w:val="00E84458"/>
    <w:rsid w:val="00E90045"/>
    <w:rsid w:val="00E91B22"/>
    <w:rsid w:val="00EA15E2"/>
    <w:rsid w:val="00EA3D0D"/>
    <w:rsid w:val="00EA3F93"/>
    <w:rsid w:val="00EA567F"/>
    <w:rsid w:val="00EC0CAC"/>
    <w:rsid w:val="00EC4C93"/>
    <w:rsid w:val="00EC5F32"/>
    <w:rsid w:val="00ED02AD"/>
    <w:rsid w:val="00ED7C57"/>
    <w:rsid w:val="00EE16A8"/>
    <w:rsid w:val="00EE62E4"/>
    <w:rsid w:val="00EF4A04"/>
    <w:rsid w:val="00EF64DF"/>
    <w:rsid w:val="00F01B8B"/>
    <w:rsid w:val="00F129D4"/>
    <w:rsid w:val="00F1788A"/>
    <w:rsid w:val="00F20BCC"/>
    <w:rsid w:val="00F24B16"/>
    <w:rsid w:val="00F30590"/>
    <w:rsid w:val="00F30923"/>
    <w:rsid w:val="00F32135"/>
    <w:rsid w:val="00F32DCE"/>
    <w:rsid w:val="00F40E55"/>
    <w:rsid w:val="00F502AA"/>
    <w:rsid w:val="00F5429A"/>
    <w:rsid w:val="00F56A41"/>
    <w:rsid w:val="00F66C23"/>
    <w:rsid w:val="00F80A66"/>
    <w:rsid w:val="00F86CC4"/>
    <w:rsid w:val="00F87859"/>
    <w:rsid w:val="00F958E9"/>
    <w:rsid w:val="00FA3AE8"/>
    <w:rsid w:val="00FA6D87"/>
    <w:rsid w:val="00FA72A0"/>
    <w:rsid w:val="00FC1BD7"/>
    <w:rsid w:val="00FC63B6"/>
    <w:rsid w:val="00FD45F0"/>
    <w:rsid w:val="00FE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68F24"/>
  <w15:chartTrackingRefBased/>
  <w15:docId w15:val="{64E1EF45-EBD9-43A9-BC90-AA28013A0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42664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8"/>
      <w:szCs w:val="58"/>
      <w:lang w:val="en-NZ" w:eastAsia="en-GB"/>
    </w:rPr>
  </w:style>
  <w:style w:type="character" w:customStyle="1" w:styleId="TitleChar">
    <w:name w:val="Title Char"/>
    <w:basedOn w:val="DefaultParagraphFont"/>
    <w:link w:val="Title"/>
    <w:rsid w:val="00E42664"/>
    <w:rPr>
      <w:rFonts w:ascii="Arial" w:eastAsiaTheme="majorEastAsia" w:hAnsi="Arial" w:cstheme="majorBidi"/>
      <w:b/>
      <w:color w:val="000000" w:themeColor="text1"/>
      <w:spacing w:val="-10"/>
      <w:kern w:val="28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C2C8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12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22.png"/><Relationship Id="rId47" Type="http://schemas.openxmlformats.org/officeDocument/2006/relationships/image" Target="media/image28.png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7" Type="http://schemas.openxmlformats.org/officeDocument/2006/relationships/image" Target="media/image18.jpeg"/><Relationship Id="rId40" Type="http://schemas.openxmlformats.org/officeDocument/2006/relationships/image" Target="media/image20.png"/><Relationship Id="rId45" Type="http://schemas.openxmlformats.org/officeDocument/2006/relationships/image" Target="media/image26.jpeg"/><Relationship Id="rId53" Type="http://schemas.openxmlformats.org/officeDocument/2006/relationships/hyperlink" Target="https://www.disabilitysupport.govt.nz/cgh" TargetMode="External"/><Relationship Id="rId58" Type="http://schemas.openxmlformats.org/officeDocument/2006/relationships/image" Target="media/image3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35" Type="http://schemas.openxmlformats.org/officeDocument/2006/relationships/image" Target="media/image24.png"/><Relationship Id="rId43" Type="http://schemas.openxmlformats.org/officeDocument/2006/relationships/image" Target="media/image23.jpeg"/><Relationship Id="rId48" Type="http://schemas.openxmlformats.org/officeDocument/2006/relationships/image" Target="media/image29.jpeg"/><Relationship Id="rId56" Type="http://schemas.openxmlformats.org/officeDocument/2006/relationships/image" Target="media/image36.pn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8" Type="http://schemas.openxmlformats.org/officeDocument/2006/relationships/hyperlink" Target="https://tinyurl.com/szfhvmm9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36" Type="http://schemas.openxmlformats.org/officeDocument/2006/relationships/image" Target="media/image25.jpeg"/><Relationship Id="rId49" Type="http://schemas.openxmlformats.org/officeDocument/2006/relationships/image" Target="media/image30.png"/><Relationship Id="rId57" Type="http://schemas.openxmlformats.org/officeDocument/2006/relationships/image" Target="media/image3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aar%20Zaheer\Dropbox\Easy%20Read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1F5B5-535D-4A3E-97E8-1F6847A4A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</Template>
  <TotalTime>635</TotalTime>
  <Pages>11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Aamina Qureshi</dc:creator>
  <cp:keywords/>
  <dc:description/>
  <cp:lastModifiedBy>Kathryn Parrish</cp:lastModifiedBy>
  <cp:revision>25</cp:revision>
  <dcterms:created xsi:type="dcterms:W3CDTF">2025-05-19T09:13:00Z</dcterms:created>
  <dcterms:modified xsi:type="dcterms:W3CDTF">2025-05-19T20:43:00Z</dcterms:modified>
</cp:coreProperties>
</file>