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9A9108" w14:textId="77005291" w:rsidR="00F87859" w:rsidRDefault="00D8243C" w:rsidP="00F87859">
      <w:pPr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7CA6C52F" wp14:editId="4B5D3452">
            <wp:simplePos x="0" y="0"/>
            <wp:positionH relativeFrom="margin">
              <wp:posOffset>-222250</wp:posOffset>
            </wp:positionH>
            <wp:positionV relativeFrom="paragraph">
              <wp:posOffset>-358775</wp:posOffset>
            </wp:positionV>
            <wp:extent cx="3516630" cy="1136015"/>
            <wp:effectExtent l="0" t="0" r="7620" b="6985"/>
            <wp:wrapNone/>
            <wp:docPr id="41" name="Picture 41" descr="Logo for Ministry of Social Development - Te Manatū Whakahiato Ora. Black text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Ministry of Social Development - Te Manatū Whakahiato Ora. Black text on a white background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4366AFEE" wp14:editId="778C223D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AC548" w14:textId="779DACEF" w:rsidR="00F87859" w:rsidRDefault="00F87859" w:rsidP="00F87859">
      <w:pPr>
        <w:rPr>
          <w:rFonts w:cs="Arial"/>
          <w:szCs w:val="32"/>
        </w:rPr>
      </w:pPr>
    </w:p>
    <w:p w14:paraId="0D2F5225" w14:textId="7529433F" w:rsidR="00F87859" w:rsidRDefault="00EA4F7A" w:rsidP="00F87859">
      <w:pPr>
        <w:spacing w:after="240"/>
        <w:jc w:val="center"/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93088" behindDoc="0" locked="0" layoutInCell="1" allowOverlap="1" wp14:anchorId="280B887E" wp14:editId="4BE3D734">
            <wp:simplePos x="0" y="0"/>
            <wp:positionH relativeFrom="margin">
              <wp:posOffset>-166370</wp:posOffset>
            </wp:positionH>
            <wp:positionV relativeFrom="paragraph">
              <wp:posOffset>147955</wp:posOffset>
            </wp:positionV>
            <wp:extent cx="2728595" cy="819150"/>
            <wp:effectExtent l="0" t="0" r="0" b="0"/>
            <wp:wrapNone/>
            <wp:docPr id="252366078" name="Picture 252366078" descr="Logo for Disability Support Services. Green text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66078" name="Picture 252366078" descr="Logo for Disability Support Services. Green text on a white background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859">
        <w:rPr>
          <w:rFonts w:cs="Arial"/>
          <w:szCs w:val="32"/>
        </w:rPr>
        <w:t xml:space="preserve"> </w:t>
      </w:r>
    </w:p>
    <w:p w14:paraId="6B6F1A00" w14:textId="69441D69" w:rsidR="00F87859" w:rsidRDefault="00F87859" w:rsidP="00F87859">
      <w:pPr>
        <w:rPr>
          <w:rFonts w:cs="Arial"/>
          <w:szCs w:val="32"/>
        </w:rPr>
      </w:pPr>
    </w:p>
    <w:p w14:paraId="2045538F" w14:textId="408C2682" w:rsidR="00F87859" w:rsidRDefault="00F87859" w:rsidP="00F87859">
      <w:pPr>
        <w:rPr>
          <w:rFonts w:cs="Arial"/>
          <w:szCs w:val="32"/>
        </w:rPr>
      </w:pPr>
    </w:p>
    <w:p w14:paraId="1EA35B9C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7BFE2E29" w14:textId="5C8C1B0C" w:rsidR="00887F23" w:rsidRDefault="00163247" w:rsidP="00F87859">
      <w:pPr>
        <w:pStyle w:val="Title"/>
      </w:pPr>
      <w:r>
        <w:t>What is quality and safeguarding?</w:t>
      </w:r>
    </w:p>
    <w:p w14:paraId="613DC777" w14:textId="77777777" w:rsidR="00887F23" w:rsidRDefault="00323EB3" w:rsidP="00F87859">
      <w:pPr>
        <w:pStyle w:val="Title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16F237A" wp14:editId="24014C96">
            <wp:simplePos x="0" y="0"/>
            <wp:positionH relativeFrom="margin">
              <wp:align>center</wp:align>
            </wp:positionH>
            <wp:positionV relativeFrom="paragraph">
              <wp:posOffset>273326</wp:posOffset>
            </wp:positionV>
            <wp:extent cx="3204375" cy="3204375"/>
            <wp:effectExtent l="0" t="0" r="0" b="0"/>
            <wp:wrapNone/>
            <wp:docPr id="5" name="Picture 5" descr="Four people gathered together behind a shield. They are holding on to each other and hugg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our people gathered together behind a shield. They are holding on to each other and hugging.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375" cy="320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A01B7" w14:textId="77777777" w:rsidR="00887F23" w:rsidRDefault="00887F23" w:rsidP="00F87859">
      <w:pPr>
        <w:pStyle w:val="Title"/>
      </w:pPr>
    </w:p>
    <w:p w14:paraId="72C08904" w14:textId="77777777" w:rsidR="00887F23" w:rsidRDefault="00887F23" w:rsidP="00F87859">
      <w:pPr>
        <w:pStyle w:val="Title"/>
      </w:pPr>
    </w:p>
    <w:p w14:paraId="5F555FDA" w14:textId="77777777" w:rsidR="00887F23" w:rsidRDefault="00887F23" w:rsidP="00F87859">
      <w:pPr>
        <w:pStyle w:val="Title"/>
      </w:pPr>
    </w:p>
    <w:p w14:paraId="694B22B5" w14:textId="138D2EC9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2D2BC9">
        <w:t>March</w:t>
      </w:r>
      <w:r w:rsidR="00163247">
        <w:t xml:space="preserve"> 202</w:t>
      </w:r>
      <w:r w:rsidR="00896AD1">
        <w:t>5</w:t>
      </w:r>
    </w:p>
    <w:p w14:paraId="027F64E8" w14:textId="4BA8F218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0F47C1">
        <w:rPr>
          <w:noProof/>
          <w:lang w:val="en-NZ" w:eastAsia="en-NZ"/>
        </w:rPr>
        <w:lastRenderedPageBreak/>
        <w:t>What is this document about?</w:t>
      </w:r>
    </w:p>
    <w:p w14:paraId="6C4EC204" w14:textId="77777777" w:rsidR="00D852B6" w:rsidRDefault="00D852B6" w:rsidP="00124EA8"/>
    <w:p w14:paraId="01D1574A" w14:textId="77777777" w:rsidR="003334F5" w:rsidRDefault="003334F5" w:rsidP="00124EA8"/>
    <w:p w14:paraId="5BE66807" w14:textId="7148A489" w:rsidR="003334F5" w:rsidRDefault="003334F5" w:rsidP="00124EA8">
      <w:r>
        <w:rPr>
          <w:noProof/>
        </w:rPr>
        <w:drawing>
          <wp:anchor distT="0" distB="0" distL="114300" distR="114300" simplePos="0" relativeHeight="251693056" behindDoc="0" locked="0" layoutInCell="1" allowOverlap="1" wp14:anchorId="3FE95BA9" wp14:editId="2F70FF9D">
            <wp:simplePos x="0" y="0"/>
            <wp:positionH relativeFrom="margin">
              <wp:align>left</wp:align>
            </wp:positionH>
            <wp:positionV relativeFrom="paragraph">
              <wp:posOffset>7261</wp:posOffset>
            </wp:positionV>
            <wp:extent cx="1424427" cy="131048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This Easy Read document is from </w:t>
      </w:r>
      <w:r w:rsidR="00D8243C">
        <w:t xml:space="preserve">Disability Support Services at </w:t>
      </w:r>
      <w:r w:rsidRPr="003334F5">
        <w:t xml:space="preserve">Ministry of </w:t>
      </w:r>
      <w:r w:rsidR="00D8243C">
        <w:t>Social Development</w:t>
      </w:r>
      <w:r>
        <w:t>.</w:t>
      </w:r>
    </w:p>
    <w:p w14:paraId="032E65C9" w14:textId="77777777" w:rsidR="003334F5" w:rsidRDefault="003334F5" w:rsidP="00124EA8"/>
    <w:p w14:paraId="7100837D" w14:textId="39C665AA" w:rsidR="003334F5" w:rsidRDefault="003334F5" w:rsidP="00124EA8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0B36F2B1" wp14:editId="57E95F10">
                <wp:simplePos x="0" y="0"/>
                <wp:positionH relativeFrom="margin">
                  <wp:align>right</wp:align>
                </wp:positionH>
                <wp:positionV relativeFrom="paragraph">
                  <wp:posOffset>268163</wp:posOffset>
                </wp:positionV>
                <wp:extent cx="3474638" cy="3514477"/>
                <wp:effectExtent l="0" t="0" r="0" b="0"/>
                <wp:wrapNone/>
                <wp:docPr id="184360122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638" cy="351447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143C012" id="Rectangle 1" o:spid="_x0000_s1026" alt="&quot;&quot;" style="position:absolute;margin-left:222.4pt;margin-top:21.1pt;width:273.6pt;height:276.75pt;z-index:-251500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" fillcolor="#c5e0b3 [1305]" stroked="f" strokeweight="1pt">
                <w10:wrap anchorx="margin"/>
              </v:rect>
            </w:pict>
          </mc:Fallback>
        </mc:AlternateContent>
      </w:r>
    </w:p>
    <w:p w14:paraId="059B8522" w14:textId="296F825C" w:rsidR="003334F5" w:rsidRDefault="00D8243C" w:rsidP="003334F5">
      <w:r w:rsidRPr="00257CA8">
        <w:rPr>
          <w:noProof/>
        </w:rPr>
        <w:drawing>
          <wp:anchor distT="0" distB="0" distL="114300" distR="114300" simplePos="0" relativeHeight="251991040" behindDoc="0" locked="0" layoutInCell="1" allowOverlap="1" wp14:anchorId="2A154A86" wp14:editId="1FCE3127">
            <wp:simplePos x="0" y="0"/>
            <wp:positionH relativeFrom="margin">
              <wp:align>left</wp:align>
            </wp:positionH>
            <wp:positionV relativeFrom="paragraph">
              <wp:posOffset>259245</wp:posOffset>
            </wp:positionV>
            <wp:extent cx="2018555" cy="652007"/>
            <wp:effectExtent l="0" t="0" r="1270" b="0"/>
            <wp:wrapNone/>
            <wp:docPr id="1602773884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773884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18" cy="65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F5">
        <w:t>In this document:</w:t>
      </w:r>
    </w:p>
    <w:p w14:paraId="3A4F1E2D" w14:textId="25041A3E" w:rsidR="003334F5" w:rsidRDefault="00D8243C" w:rsidP="003334F5">
      <w:pPr>
        <w:pStyle w:val="Listtoplevel"/>
      </w:pPr>
      <w:r w:rsidRPr="00257CA8">
        <w:drawing>
          <wp:anchor distT="0" distB="0" distL="114300" distR="114300" simplePos="0" relativeHeight="251814912" behindDoc="0" locked="0" layoutInCell="1" allowOverlap="1" wp14:anchorId="36580F64" wp14:editId="680EEE05">
            <wp:simplePos x="0" y="0"/>
            <wp:positionH relativeFrom="margin">
              <wp:align>left</wp:align>
            </wp:positionH>
            <wp:positionV relativeFrom="paragraph">
              <wp:posOffset>998248</wp:posOffset>
            </wp:positionV>
            <wp:extent cx="2039681" cy="612250"/>
            <wp:effectExtent l="0" t="0" r="0" b="0"/>
            <wp:wrapNone/>
            <wp:docPr id="1189772184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72184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986" cy="6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MSD</w:t>
      </w:r>
      <w:r w:rsidR="003334F5">
        <w:t xml:space="preserve"> means </w:t>
      </w:r>
      <w:r>
        <w:t>Ministry of Social Development</w:t>
      </w:r>
    </w:p>
    <w:p w14:paraId="58B1F0FA" w14:textId="3195FCC2" w:rsidR="00D8243C" w:rsidRDefault="00D8243C" w:rsidP="003334F5">
      <w:pPr>
        <w:pStyle w:val="Listtoplevel"/>
      </w:pPr>
      <w:r>
        <w:drawing>
          <wp:anchor distT="0" distB="0" distL="114300" distR="114300" simplePos="0" relativeHeight="251846656" behindDoc="0" locked="0" layoutInCell="1" allowOverlap="1" wp14:anchorId="0387091F" wp14:editId="5A2E4497">
            <wp:simplePos x="0" y="0"/>
            <wp:positionH relativeFrom="margin">
              <wp:align>left</wp:align>
            </wp:positionH>
            <wp:positionV relativeFrom="paragraph">
              <wp:posOffset>707997</wp:posOffset>
            </wp:positionV>
            <wp:extent cx="1400175" cy="1664401"/>
            <wp:effectExtent l="0" t="0" r="0" b="0"/>
            <wp:wrapNone/>
            <wp:docPr id="31015727" name="Picture 310157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5727" name="Picture 310157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664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DSS means Disability Support Services</w:t>
      </w:r>
    </w:p>
    <w:p w14:paraId="7E294063" w14:textId="60039744" w:rsidR="003334F5" w:rsidRDefault="003334F5" w:rsidP="003334F5">
      <w:pPr>
        <w:pStyle w:val="Listtoplevel"/>
      </w:pPr>
      <w:r>
        <w:t xml:space="preserve">the words </w:t>
      </w:r>
      <w:r w:rsidRPr="00257CA8">
        <w:t>we / our</w:t>
      </w:r>
      <w:r>
        <w:rPr>
          <w:b/>
          <w:bCs/>
        </w:rPr>
        <w:t xml:space="preserve"> </w:t>
      </w:r>
      <w:r>
        <w:t xml:space="preserve">mean </w:t>
      </w:r>
      <w:r w:rsidR="00D8243C">
        <w:t>Disability Support Services</w:t>
      </w:r>
      <w:r>
        <w:t>.</w:t>
      </w:r>
    </w:p>
    <w:p w14:paraId="79085860" w14:textId="77777777" w:rsidR="003334F5" w:rsidRDefault="003334F5" w:rsidP="003334F5"/>
    <w:p w14:paraId="5CA466BC" w14:textId="78D6788F" w:rsidR="003334F5" w:rsidRDefault="00036C40" w:rsidP="003334F5">
      <w:r>
        <w:rPr>
          <w:noProof/>
        </w:rPr>
        <w:drawing>
          <wp:anchor distT="0" distB="0" distL="114300" distR="114300" simplePos="0" relativeHeight="251852800" behindDoc="0" locked="0" layoutInCell="1" allowOverlap="1" wp14:anchorId="28F7B017" wp14:editId="26534CA0">
            <wp:simplePos x="0" y="0"/>
            <wp:positionH relativeFrom="margin">
              <wp:align>left</wp:align>
            </wp:positionH>
            <wp:positionV relativeFrom="paragraph">
              <wp:posOffset>48784</wp:posOffset>
            </wp:positionV>
            <wp:extent cx="1485900" cy="1485900"/>
            <wp:effectExtent l="0" t="0" r="0" b="0"/>
            <wp:wrapNone/>
            <wp:docPr id="2101147311" name="Picture 21011473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47311" name="Picture 21011473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456" cy="1486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5805D" w14:textId="1B9365B4" w:rsidR="003334F5" w:rsidRDefault="003334F5" w:rsidP="003334F5">
      <w:r>
        <w:t xml:space="preserve">At </w:t>
      </w:r>
      <w:r w:rsidR="00C96554">
        <w:t>DSS</w:t>
      </w:r>
      <w:r>
        <w:t xml:space="preserve"> we do something called </w:t>
      </w:r>
      <w:r w:rsidRPr="003334F5">
        <w:rPr>
          <w:b/>
          <w:bCs/>
        </w:rPr>
        <w:t>quality and safeguarding</w:t>
      </w:r>
      <w:r>
        <w:t xml:space="preserve">.  </w:t>
      </w:r>
    </w:p>
    <w:p w14:paraId="1410ECBD" w14:textId="12A778B1" w:rsidR="003334F5" w:rsidRDefault="003334F5" w:rsidP="003334F5"/>
    <w:p w14:paraId="63D58536" w14:textId="0CF80024" w:rsidR="003334F5" w:rsidRDefault="003334F5" w:rsidP="003334F5"/>
    <w:p w14:paraId="524FE665" w14:textId="6964B0F0" w:rsidR="003334F5" w:rsidRDefault="00D8243C" w:rsidP="003334F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6C825570" wp14:editId="401BBFD8">
                <wp:simplePos x="0" y="0"/>
                <wp:positionH relativeFrom="margin">
                  <wp:posOffset>2255216</wp:posOffset>
                </wp:positionH>
                <wp:positionV relativeFrom="paragraph">
                  <wp:posOffset>-80010</wp:posOffset>
                </wp:positionV>
                <wp:extent cx="3474085" cy="1066800"/>
                <wp:effectExtent l="0" t="0" r="0" b="0"/>
                <wp:wrapNone/>
                <wp:docPr id="207916749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1066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C5FF1B5" id="Rectangle 1" o:spid="_x0000_s1026" alt="&quot;&quot;" style="position:absolute;margin-left:177.6pt;margin-top:-6.3pt;width:273.55pt;height:84pt;z-index:-25149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" fillcolor="#c5e0b3 [1305]" stroked="f" strokeweight="1pt">
                <w10:wrap anchorx="margin"/>
              </v:rect>
            </w:pict>
          </mc:Fallback>
        </mc:AlternateContent>
      </w:r>
      <w:r w:rsidR="00036C40">
        <w:rPr>
          <w:noProof/>
        </w:rPr>
        <w:drawing>
          <wp:anchor distT="0" distB="0" distL="114300" distR="114300" simplePos="0" relativeHeight="251848704" behindDoc="0" locked="0" layoutInCell="1" allowOverlap="1" wp14:anchorId="56BA4774" wp14:editId="4FD62F14">
            <wp:simplePos x="0" y="0"/>
            <wp:positionH relativeFrom="margin">
              <wp:posOffset>0</wp:posOffset>
            </wp:positionH>
            <wp:positionV relativeFrom="paragraph">
              <wp:posOffset>65405</wp:posOffset>
            </wp:positionV>
            <wp:extent cx="1817503" cy="971550"/>
            <wp:effectExtent l="0" t="0" r="0" b="0"/>
            <wp:wrapNone/>
            <wp:docPr id="2077722545" name="Picture 20777225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722545" name="Picture 20777225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503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F5">
        <w:t xml:space="preserve">There is more information about </w:t>
      </w:r>
      <w:r w:rsidR="003334F5">
        <w:br/>
      </w:r>
      <w:r w:rsidR="003334F5" w:rsidRPr="003334F5">
        <w:rPr>
          <w:b/>
          <w:bCs/>
        </w:rPr>
        <w:t>quality</w:t>
      </w:r>
      <w:r w:rsidR="003334F5">
        <w:t xml:space="preserve"> on </w:t>
      </w:r>
      <w:r w:rsidR="003334F5" w:rsidRPr="003F6A97">
        <w:rPr>
          <w:b/>
          <w:bCs/>
        </w:rPr>
        <w:t xml:space="preserve">pages </w:t>
      </w:r>
      <w:r w:rsidR="00FF1C93">
        <w:rPr>
          <w:b/>
          <w:bCs/>
        </w:rPr>
        <w:t>4</w:t>
      </w:r>
      <w:r w:rsidR="003334F5" w:rsidRPr="003F6A97">
        <w:rPr>
          <w:b/>
          <w:bCs/>
        </w:rPr>
        <w:t xml:space="preserve"> to </w:t>
      </w:r>
      <w:r w:rsidR="00FF1C93">
        <w:rPr>
          <w:b/>
          <w:bCs/>
        </w:rPr>
        <w:t>9</w:t>
      </w:r>
      <w:r w:rsidR="00C128C5">
        <w:t xml:space="preserve"> of this document</w:t>
      </w:r>
      <w:r w:rsidR="003334F5">
        <w:t>.</w:t>
      </w:r>
    </w:p>
    <w:p w14:paraId="66F81631" w14:textId="77777777" w:rsidR="00D8243C" w:rsidRDefault="00D8243C" w:rsidP="003334F5"/>
    <w:p w14:paraId="5F7FED71" w14:textId="7257B9AC" w:rsidR="00D8243C" w:rsidRDefault="00126B92" w:rsidP="003334F5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08987717" wp14:editId="4F68DA2D">
                <wp:simplePos x="0" y="0"/>
                <wp:positionH relativeFrom="margin">
                  <wp:posOffset>2266950</wp:posOffset>
                </wp:positionH>
                <wp:positionV relativeFrom="paragraph">
                  <wp:posOffset>274320</wp:posOffset>
                </wp:positionV>
                <wp:extent cx="3474085" cy="1085850"/>
                <wp:effectExtent l="0" t="0" r="0" b="0"/>
                <wp:wrapNone/>
                <wp:docPr id="126460605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1085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2F91D01" id="Rectangle 1" o:spid="_x0000_s1026" alt="&quot;&quot;" style="position:absolute;margin-left:178.5pt;margin-top:21.6pt;width:273.55pt;height:85.5pt;z-index:-25149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" fillcolor="#c5e0b3 [1305]" stroked="f" strokeweight="1pt">
                <w10:wrap anchorx="margin"/>
              </v:rect>
            </w:pict>
          </mc:Fallback>
        </mc:AlternateContent>
      </w:r>
    </w:p>
    <w:p w14:paraId="53A55897" w14:textId="414E4271" w:rsidR="003334F5" w:rsidRDefault="00246F4F" w:rsidP="003334F5">
      <w:r>
        <w:rPr>
          <w:noProof/>
        </w:rPr>
        <w:drawing>
          <wp:anchor distT="0" distB="0" distL="114300" distR="114300" simplePos="0" relativeHeight="251850752" behindDoc="0" locked="0" layoutInCell="1" allowOverlap="1" wp14:anchorId="679C750E" wp14:editId="0C5808EC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1764109" cy="942975"/>
            <wp:effectExtent l="0" t="0" r="7620" b="0"/>
            <wp:wrapNone/>
            <wp:docPr id="1234911127" name="Picture 1234911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722545" name="Picture 20777225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109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F5">
        <w:t xml:space="preserve">There is more information about </w:t>
      </w:r>
      <w:r w:rsidR="003334F5">
        <w:br/>
      </w:r>
      <w:r w:rsidR="003334F5" w:rsidRPr="003334F5">
        <w:rPr>
          <w:b/>
          <w:bCs/>
        </w:rPr>
        <w:t>safeguarding</w:t>
      </w:r>
      <w:r w:rsidR="003334F5">
        <w:t xml:space="preserve"> on </w:t>
      </w:r>
      <w:r w:rsidR="003334F5" w:rsidRPr="003F6A97">
        <w:rPr>
          <w:b/>
          <w:bCs/>
        </w:rPr>
        <w:t xml:space="preserve">pages </w:t>
      </w:r>
      <w:r w:rsidR="00FF1C93">
        <w:rPr>
          <w:b/>
          <w:bCs/>
        </w:rPr>
        <w:t>10</w:t>
      </w:r>
      <w:r w:rsidR="003334F5" w:rsidRPr="003F6A97">
        <w:rPr>
          <w:b/>
          <w:bCs/>
        </w:rPr>
        <w:t xml:space="preserve"> to </w:t>
      </w:r>
      <w:r w:rsidR="00054459" w:rsidRPr="003F6A97">
        <w:rPr>
          <w:b/>
          <w:bCs/>
        </w:rPr>
        <w:t>1</w:t>
      </w:r>
      <w:r w:rsidR="00FF1C93">
        <w:rPr>
          <w:b/>
          <w:bCs/>
        </w:rPr>
        <w:t>3</w:t>
      </w:r>
      <w:r w:rsidR="00C128C5">
        <w:t xml:space="preserve"> of this document</w:t>
      </w:r>
      <w:r w:rsidR="003334F5">
        <w:t>.</w:t>
      </w:r>
    </w:p>
    <w:p w14:paraId="7D76DE51" w14:textId="77777777" w:rsidR="003334F5" w:rsidRDefault="003334F5" w:rsidP="003334F5"/>
    <w:p w14:paraId="16A160FE" w14:textId="77777777" w:rsidR="003334F5" w:rsidRDefault="003334F5" w:rsidP="003334F5"/>
    <w:p w14:paraId="121D4084" w14:textId="2EC52BCB" w:rsidR="004D5430" w:rsidRDefault="00D078BE" w:rsidP="003334F5">
      <w:r>
        <w:rPr>
          <w:noProof/>
        </w:rPr>
        <w:drawing>
          <wp:anchor distT="0" distB="0" distL="114300" distR="114300" simplePos="0" relativeHeight="251855872" behindDoc="0" locked="0" layoutInCell="1" allowOverlap="1" wp14:anchorId="78AA8360" wp14:editId="70BDFC24">
            <wp:simplePos x="0" y="0"/>
            <wp:positionH relativeFrom="margin">
              <wp:posOffset>628650</wp:posOffset>
            </wp:positionH>
            <wp:positionV relativeFrom="paragraph">
              <wp:posOffset>545465</wp:posOffset>
            </wp:positionV>
            <wp:extent cx="752475" cy="752475"/>
            <wp:effectExtent l="0" t="0" r="9525" b="9525"/>
            <wp:wrapNone/>
            <wp:docPr id="2105278605" name="Picture 21052786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278605" name="Picture 21052786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05A5697B" wp14:editId="0A8C9497">
            <wp:simplePos x="0" y="0"/>
            <wp:positionH relativeFrom="margin">
              <wp:align>left</wp:align>
            </wp:positionH>
            <wp:positionV relativeFrom="paragraph">
              <wp:posOffset>5301</wp:posOffset>
            </wp:positionV>
            <wp:extent cx="1905000" cy="1911938"/>
            <wp:effectExtent l="0" t="0" r="0" b="0"/>
            <wp:wrapNone/>
            <wp:docPr id="2138559611" name="Picture 21385596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559611" name="Picture 21385596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832" cy="191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F5">
        <w:t xml:space="preserve">This document talks about how quality and safeguarding </w:t>
      </w:r>
      <w:proofErr w:type="gramStart"/>
      <w:r>
        <w:t>makes</w:t>
      </w:r>
      <w:proofErr w:type="gramEnd"/>
      <w:r w:rsidR="003334F5">
        <w:t xml:space="preserve"> </w:t>
      </w:r>
      <w:r w:rsidR="00C96554">
        <w:t>DSS</w:t>
      </w:r>
      <w:r w:rsidR="003334F5">
        <w:t xml:space="preserve"> </w:t>
      </w:r>
      <w:r>
        <w:t xml:space="preserve">work </w:t>
      </w:r>
      <w:r w:rsidR="003334F5">
        <w:t>better for everyone.</w:t>
      </w:r>
    </w:p>
    <w:p w14:paraId="16DA6541" w14:textId="77777777" w:rsidR="00B14EE9" w:rsidRDefault="00B14EE9" w:rsidP="003334F5"/>
    <w:p w14:paraId="3F8C7D57" w14:textId="774AEA44" w:rsidR="00B14EE9" w:rsidRDefault="00B14EE9" w:rsidP="003334F5"/>
    <w:p w14:paraId="0029D7A1" w14:textId="40FF9B57" w:rsidR="00D8243C" w:rsidRDefault="00D8243C">
      <w:pPr>
        <w:spacing w:line="240" w:lineRule="auto"/>
        <w:ind w:left="0"/>
      </w:pPr>
      <w:r>
        <w:br w:type="page"/>
      </w:r>
    </w:p>
    <w:p w14:paraId="5406EFFD" w14:textId="100A2BB7" w:rsidR="00B14EE9" w:rsidRDefault="00D8243C" w:rsidP="003334F5">
      <w:r>
        <w:rPr>
          <w:noProof/>
        </w:rPr>
        <w:lastRenderedPageBreak/>
        <w:drawing>
          <wp:anchor distT="0" distB="0" distL="114300" distR="114300" simplePos="0" relativeHeight="251986944" behindDoc="0" locked="0" layoutInCell="1" allowOverlap="1" wp14:anchorId="4F3804C7" wp14:editId="33B3EC0A">
            <wp:simplePos x="0" y="0"/>
            <wp:positionH relativeFrom="margin">
              <wp:align>left</wp:align>
            </wp:positionH>
            <wp:positionV relativeFrom="paragraph">
              <wp:posOffset>10860</wp:posOffset>
            </wp:positionV>
            <wp:extent cx="1552903" cy="2226889"/>
            <wp:effectExtent l="19050" t="19050" r="9525" b="21590"/>
            <wp:wrapNone/>
            <wp:docPr id="102609946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09946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811" cy="22296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EE9">
        <w:t>There are 2 other Easy Read documents about quality and safeguarding</w:t>
      </w:r>
      <w:r w:rsidR="003F6A97">
        <w:t>:</w:t>
      </w:r>
    </w:p>
    <w:p w14:paraId="7100C463" w14:textId="35802232" w:rsidR="00B14EE9" w:rsidRDefault="00C96554" w:rsidP="003F6A97">
      <w:pPr>
        <w:pStyle w:val="ListParagraph"/>
        <w:numPr>
          <w:ilvl w:val="0"/>
          <w:numId w:val="14"/>
        </w:numPr>
        <w:ind w:left="4253" w:hanging="567"/>
      </w:pPr>
      <w:r>
        <w:rPr>
          <w:noProof/>
        </w:rPr>
        <w:drawing>
          <wp:anchor distT="0" distB="0" distL="114300" distR="114300" simplePos="0" relativeHeight="251985920" behindDoc="0" locked="0" layoutInCell="1" allowOverlap="1" wp14:anchorId="59BFA809" wp14:editId="1230F2F3">
            <wp:simplePos x="0" y="0"/>
            <wp:positionH relativeFrom="margin">
              <wp:align>left</wp:align>
            </wp:positionH>
            <wp:positionV relativeFrom="paragraph">
              <wp:posOffset>1344405</wp:posOffset>
            </wp:positionV>
            <wp:extent cx="1544736" cy="2182511"/>
            <wp:effectExtent l="19050" t="19050" r="17780" b="27305"/>
            <wp:wrapNone/>
            <wp:docPr id="69123613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23613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" b="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45" cy="219227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EE9" w:rsidRPr="003F6A97">
        <w:rPr>
          <w:b/>
          <w:bCs/>
        </w:rPr>
        <w:t xml:space="preserve">How Ministry of </w:t>
      </w:r>
      <w:r w:rsidR="00963193">
        <w:rPr>
          <w:b/>
          <w:bCs/>
        </w:rPr>
        <w:t>Social Development</w:t>
      </w:r>
      <w:r w:rsidR="00B14EE9" w:rsidRPr="003F6A97">
        <w:rPr>
          <w:b/>
          <w:bCs/>
        </w:rPr>
        <w:t xml:space="preserve"> checks quality and safety</w:t>
      </w:r>
      <w:r w:rsidR="00B14EE9">
        <w:t xml:space="preserve"> </w:t>
      </w:r>
    </w:p>
    <w:p w14:paraId="0ADD9519" w14:textId="68326B39" w:rsidR="00B14EE9" w:rsidRDefault="003F6A97" w:rsidP="00E13F08">
      <w:pPr>
        <w:pStyle w:val="ListParagraph"/>
        <w:numPr>
          <w:ilvl w:val="0"/>
          <w:numId w:val="14"/>
        </w:numPr>
        <w:ind w:left="4253" w:hanging="567"/>
      </w:pPr>
      <w:r w:rsidRPr="003F6A97">
        <w:rPr>
          <w:b/>
          <w:bCs/>
        </w:rPr>
        <w:t>How everyone can take part in quality and safeguarding</w:t>
      </w:r>
      <w:r>
        <w:t xml:space="preserve"> </w:t>
      </w:r>
    </w:p>
    <w:p w14:paraId="5EC761BB" w14:textId="77777777" w:rsidR="003F6A97" w:rsidRDefault="003F6A97" w:rsidP="003334F5"/>
    <w:p w14:paraId="2554E4BB" w14:textId="77777777" w:rsidR="003F6A97" w:rsidRDefault="003F6A97" w:rsidP="003334F5"/>
    <w:p w14:paraId="0A113DE5" w14:textId="1197879D" w:rsidR="003F6A97" w:rsidRDefault="00BC054E" w:rsidP="003334F5">
      <w:r>
        <w:rPr>
          <w:noProof/>
        </w:rPr>
        <w:drawing>
          <wp:anchor distT="0" distB="0" distL="114300" distR="114300" simplePos="0" relativeHeight="251988992" behindDoc="0" locked="0" layoutInCell="1" allowOverlap="1" wp14:anchorId="580C291F" wp14:editId="699540EF">
            <wp:simplePos x="0" y="0"/>
            <wp:positionH relativeFrom="margin">
              <wp:align>left</wp:align>
            </wp:positionH>
            <wp:positionV relativeFrom="paragraph">
              <wp:posOffset>698085</wp:posOffset>
            </wp:positionV>
            <wp:extent cx="1535409" cy="1598212"/>
            <wp:effectExtent l="0" t="0" r="8255" b="2540"/>
            <wp:wrapNone/>
            <wp:docPr id="572549980" name="Picture 5725499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49980" name="Picture 5725499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09" cy="1598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A97">
        <w:t xml:space="preserve">You can find the Easy Read documents on the </w:t>
      </w:r>
      <w:r w:rsidR="00C96554">
        <w:t>DSS</w:t>
      </w:r>
      <w:r w:rsidR="003F6A97">
        <w:t xml:space="preserve"> </w:t>
      </w:r>
      <w:r w:rsidR="003F6A97" w:rsidRPr="00C96554">
        <w:rPr>
          <w:b/>
          <w:bCs/>
        </w:rPr>
        <w:t>website</w:t>
      </w:r>
      <w:r w:rsidR="003F6A97">
        <w:t xml:space="preserve"> at:</w:t>
      </w:r>
    </w:p>
    <w:p w14:paraId="188D6001" w14:textId="77777777" w:rsidR="003F6A97" w:rsidRPr="003F6A97" w:rsidRDefault="003F6A97" w:rsidP="003334F5">
      <w:pPr>
        <w:rPr>
          <w:b/>
          <w:bCs/>
          <w:color w:val="FF0000"/>
        </w:rPr>
      </w:pPr>
    </w:p>
    <w:p w14:paraId="2E302206" w14:textId="38480CDF" w:rsidR="00B14EE9" w:rsidRPr="00C96554" w:rsidRDefault="004A5F44" w:rsidP="003334F5">
      <w:pPr>
        <w:rPr>
          <w:b/>
          <w:bCs/>
          <w:color w:val="000000" w:themeColor="text1"/>
        </w:rPr>
      </w:pPr>
      <w:hyperlink r:id="rId22" w:history="1">
        <w:r w:rsidR="00C96554" w:rsidRPr="00C96554">
          <w:rPr>
            <w:rStyle w:val="Hyperlink"/>
            <w:b/>
            <w:bCs/>
            <w:color w:val="000000" w:themeColor="text1"/>
            <w:u w:val="none"/>
          </w:rPr>
          <w:t>www.disabilitysupport.govt.nz</w:t>
        </w:r>
      </w:hyperlink>
    </w:p>
    <w:p w14:paraId="49B8186E" w14:textId="77777777" w:rsidR="00C96554" w:rsidRPr="003F6A97" w:rsidRDefault="00C96554" w:rsidP="003334F5">
      <w:pPr>
        <w:rPr>
          <w:b/>
          <w:bCs/>
          <w:color w:val="FF0000"/>
        </w:rPr>
      </w:pPr>
    </w:p>
    <w:p w14:paraId="2EF0D548" w14:textId="77777777" w:rsidR="00B14EE9" w:rsidRDefault="00B14EE9" w:rsidP="003334F5"/>
    <w:p w14:paraId="07EC0C78" w14:textId="77777777" w:rsidR="00B14EE9" w:rsidRDefault="00B14EE9" w:rsidP="003334F5"/>
    <w:p w14:paraId="418DF0C9" w14:textId="77777777" w:rsidR="004D5430" w:rsidRDefault="004D5430">
      <w:pPr>
        <w:spacing w:line="240" w:lineRule="auto"/>
        <w:ind w:left="0"/>
      </w:pPr>
      <w:r>
        <w:br w:type="page"/>
      </w:r>
    </w:p>
    <w:p w14:paraId="6AC845FF" w14:textId="4522D4C8" w:rsidR="003334F5" w:rsidRDefault="004D5430" w:rsidP="004D5430">
      <w:pPr>
        <w:pStyle w:val="Heading1"/>
      </w:pPr>
      <w:r>
        <w:lastRenderedPageBreak/>
        <w:t>What is quality?</w:t>
      </w:r>
    </w:p>
    <w:p w14:paraId="44258603" w14:textId="77777777" w:rsidR="004D5430" w:rsidRDefault="004D5430" w:rsidP="004D5430"/>
    <w:p w14:paraId="502B3FEB" w14:textId="2228587A" w:rsidR="004D5430" w:rsidRDefault="00036C40" w:rsidP="004D5430">
      <w:r>
        <w:rPr>
          <w:noProof/>
        </w:rPr>
        <w:drawing>
          <wp:anchor distT="0" distB="0" distL="114300" distR="114300" simplePos="0" relativeHeight="251857920" behindDoc="0" locked="0" layoutInCell="1" allowOverlap="1" wp14:anchorId="41479D06" wp14:editId="1840F1CB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1473654" cy="1200647"/>
            <wp:effectExtent l="0" t="0" r="0" b="0"/>
            <wp:wrapNone/>
            <wp:docPr id="581608357" name="Picture 5816083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08357" name="Picture 5816083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654" cy="1200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F9CCE" w14:textId="0C9E399D" w:rsidR="004D5430" w:rsidRDefault="00AA3C34" w:rsidP="004D5430">
      <w:r>
        <w:t>DSS</w:t>
      </w:r>
      <w:r w:rsidR="004D5430">
        <w:t xml:space="preserve"> </w:t>
      </w:r>
      <w:r w:rsidR="004D5430" w:rsidRPr="004D5430">
        <w:rPr>
          <w:b/>
          <w:bCs/>
        </w:rPr>
        <w:t>contracts</w:t>
      </w:r>
      <w:r w:rsidR="004D5430">
        <w:t xml:space="preserve"> disability support providers to do disability support services. </w:t>
      </w:r>
    </w:p>
    <w:p w14:paraId="15810D15" w14:textId="77777777" w:rsidR="004D5430" w:rsidRDefault="004D5430" w:rsidP="004D5430"/>
    <w:p w14:paraId="27145A8D" w14:textId="4A58F391" w:rsidR="004D5430" w:rsidRDefault="0060689B" w:rsidP="004D5430"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182DA5C9" wp14:editId="057240F3">
                <wp:simplePos x="0" y="0"/>
                <wp:positionH relativeFrom="margin">
                  <wp:posOffset>2257425</wp:posOffset>
                </wp:positionH>
                <wp:positionV relativeFrom="paragraph">
                  <wp:posOffset>323519</wp:posOffset>
                </wp:positionV>
                <wp:extent cx="3474085" cy="1049048"/>
                <wp:effectExtent l="0" t="0" r="0" b="0"/>
                <wp:wrapNone/>
                <wp:docPr id="43878109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104904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9E7F26E" id="Rectangle 1" o:spid="_x0000_s1026" alt="&quot;&quot;" style="position:absolute;margin-left:177.75pt;margin-top:25.45pt;width:273.55pt;height:82.6pt;z-index:-25133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" fillcolor="#c5e0b3 [1305]" stroked="f" strokeweight="1pt">
                <w10:wrap anchorx="margin"/>
              </v:rect>
            </w:pict>
          </mc:Fallback>
        </mc:AlternateContent>
      </w:r>
      <w:r w:rsidR="00036C40">
        <w:rPr>
          <w:noProof/>
        </w:rPr>
        <w:drawing>
          <wp:anchor distT="0" distB="0" distL="114300" distR="114300" simplePos="0" relativeHeight="251859968" behindDoc="0" locked="0" layoutInCell="1" allowOverlap="1" wp14:anchorId="3D311D39" wp14:editId="01D30A5B">
            <wp:simplePos x="0" y="0"/>
            <wp:positionH relativeFrom="margin">
              <wp:align>left</wp:align>
            </wp:positionH>
            <wp:positionV relativeFrom="paragraph">
              <wp:posOffset>219904</wp:posOffset>
            </wp:positionV>
            <wp:extent cx="1319917" cy="1319917"/>
            <wp:effectExtent l="0" t="0" r="0" b="0"/>
            <wp:wrapNone/>
            <wp:docPr id="808410171" name="Picture 8084101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10171" name="Picture 8084101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302" cy="1321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08267" w14:textId="0301B977" w:rsidR="004D5430" w:rsidRDefault="004D5430" w:rsidP="004D5430">
      <w:r>
        <w:t xml:space="preserve">To </w:t>
      </w:r>
      <w:r w:rsidRPr="004D5430">
        <w:rPr>
          <w:b/>
          <w:bCs/>
        </w:rPr>
        <w:t>contract</w:t>
      </w:r>
      <w:r>
        <w:t xml:space="preserve"> means</w:t>
      </w:r>
      <w:r w:rsidR="00036C40">
        <w:t xml:space="preserve"> to </w:t>
      </w:r>
      <w:r w:rsidR="0060689B">
        <w:t>pay</w:t>
      </w:r>
      <w:r w:rsidR="00036C40">
        <w:t xml:space="preserve"> people from outside an organisation to do a job.</w:t>
      </w:r>
    </w:p>
    <w:p w14:paraId="12E75B70" w14:textId="77777777" w:rsidR="004D5430" w:rsidRDefault="004D5430" w:rsidP="004D5430"/>
    <w:p w14:paraId="61820ADB" w14:textId="22B3A278" w:rsidR="004D5430" w:rsidRDefault="004D5430" w:rsidP="004D5430"/>
    <w:p w14:paraId="4D371E2F" w14:textId="79FF352E" w:rsidR="004D5430" w:rsidRDefault="00830671" w:rsidP="004D5430">
      <w:r>
        <w:rPr>
          <w:noProof/>
        </w:rPr>
        <w:drawing>
          <wp:anchor distT="0" distB="0" distL="114300" distR="114300" simplePos="0" relativeHeight="251862016" behindDoc="0" locked="0" layoutInCell="1" allowOverlap="1" wp14:anchorId="0028D861" wp14:editId="7D11694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705302" cy="922351"/>
            <wp:effectExtent l="0" t="0" r="0" b="0"/>
            <wp:wrapNone/>
            <wp:docPr id="861067504" name="Picture 8610675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067504" name="Picture 8610675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770" cy="92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430">
        <w:t>Almost 50 thousand disabled people use disab</w:t>
      </w:r>
      <w:r>
        <w:t>ility</w:t>
      </w:r>
      <w:r w:rsidR="004D5430">
        <w:t xml:space="preserve"> support services each year. </w:t>
      </w:r>
    </w:p>
    <w:p w14:paraId="321E0F45" w14:textId="77777777" w:rsidR="00A25D09" w:rsidRDefault="00A25D09" w:rsidP="004D5430"/>
    <w:p w14:paraId="207CC08A" w14:textId="4F7D5D22" w:rsidR="00A25D09" w:rsidRDefault="00A25D09">
      <w:pPr>
        <w:spacing w:line="240" w:lineRule="auto"/>
        <w:ind w:left="0"/>
      </w:pPr>
      <w:r>
        <w:br w:type="page"/>
      </w:r>
    </w:p>
    <w:p w14:paraId="4A3FC299" w14:textId="6E4FA904" w:rsidR="00A25D09" w:rsidRDefault="00830671" w:rsidP="004D5430">
      <w:r>
        <w:rPr>
          <w:noProof/>
        </w:rPr>
        <w:lastRenderedPageBreak/>
        <w:drawing>
          <wp:anchor distT="0" distB="0" distL="114300" distR="114300" simplePos="0" relativeHeight="251864064" behindDoc="0" locked="0" layoutInCell="1" allowOverlap="1" wp14:anchorId="2558A172" wp14:editId="10FE0BA5">
            <wp:simplePos x="0" y="0"/>
            <wp:positionH relativeFrom="margin">
              <wp:align>left</wp:align>
            </wp:positionH>
            <wp:positionV relativeFrom="paragraph">
              <wp:posOffset>38983</wp:posOffset>
            </wp:positionV>
            <wp:extent cx="1349418" cy="1431235"/>
            <wp:effectExtent l="0" t="0" r="3175" b="0"/>
            <wp:wrapNone/>
            <wp:docPr id="1848359772" name="Picture 18483597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359772" name="Picture 18483597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418" cy="143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C34">
        <w:t>DSS</w:t>
      </w:r>
      <w:r w:rsidR="00A25D09">
        <w:t xml:space="preserve"> checks the </w:t>
      </w:r>
      <w:r w:rsidR="00A25D09" w:rsidRPr="00795D1E">
        <w:rPr>
          <w:b/>
          <w:bCs/>
        </w:rPr>
        <w:t>quality</w:t>
      </w:r>
      <w:r w:rsidR="00A25D09">
        <w:t xml:space="preserve"> of services to make sure:</w:t>
      </w:r>
    </w:p>
    <w:p w14:paraId="609B9E9A" w14:textId="2CFD4809" w:rsidR="00A25D09" w:rsidRDefault="00A25D09" w:rsidP="00A25D09">
      <w:pPr>
        <w:pStyle w:val="Listtoplevel"/>
      </w:pPr>
      <w:r>
        <w:t xml:space="preserve">people can get </w:t>
      </w:r>
      <w:r w:rsidR="00246F4F">
        <w:t>very good</w:t>
      </w:r>
      <w:r>
        <w:t xml:space="preserve"> quality disability supports</w:t>
      </w:r>
    </w:p>
    <w:p w14:paraId="00405F18" w14:textId="099B0015" w:rsidR="00A25D09" w:rsidRDefault="00830671" w:rsidP="00A25D09">
      <w:pPr>
        <w:pStyle w:val="Listtoplevel"/>
      </w:pPr>
      <w:r>
        <w:drawing>
          <wp:anchor distT="0" distB="0" distL="114300" distR="114300" simplePos="0" relativeHeight="251866112" behindDoc="0" locked="0" layoutInCell="1" allowOverlap="1" wp14:anchorId="0BC1453C" wp14:editId="07F9B0BE">
            <wp:simplePos x="0" y="0"/>
            <wp:positionH relativeFrom="margin">
              <wp:align>left</wp:align>
            </wp:positionH>
            <wp:positionV relativeFrom="paragraph">
              <wp:posOffset>304690</wp:posOffset>
            </wp:positionV>
            <wp:extent cx="1726480" cy="1137037"/>
            <wp:effectExtent l="0" t="0" r="7620" b="6350"/>
            <wp:wrapNone/>
            <wp:docPr id="1495698081" name="Picture 14956980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98081" name="Picture 14956980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480" cy="1137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D09">
        <w:t>disabled people and tāngata whaikaha Māori are kept safe from:</w:t>
      </w:r>
    </w:p>
    <w:p w14:paraId="2538BBB0" w14:textId="5DF3E2F9" w:rsidR="00A25D09" w:rsidRDefault="00830671" w:rsidP="00A25D09">
      <w:pPr>
        <w:pStyle w:val="Listsecondlevel"/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79FF6383" wp14:editId="37530BD5">
            <wp:simplePos x="0" y="0"/>
            <wp:positionH relativeFrom="margin">
              <wp:align>left</wp:align>
            </wp:positionH>
            <wp:positionV relativeFrom="paragraph">
              <wp:posOffset>311702</wp:posOffset>
            </wp:positionV>
            <wp:extent cx="1605441" cy="1168842"/>
            <wp:effectExtent l="0" t="0" r="0" b="0"/>
            <wp:wrapNone/>
            <wp:docPr id="386867395" name="Picture 3868673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67395" name="Picture 3868673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565" cy="1171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D09">
        <w:t>abuse</w:t>
      </w:r>
      <w:r w:rsidR="00246F4F">
        <w:t xml:space="preserve"> which is when someone treat</w:t>
      </w:r>
      <w:r w:rsidR="00C96554">
        <w:t>s</w:t>
      </w:r>
      <w:r w:rsidR="00246F4F">
        <w:t xml:space="preserve"> someone else badly</w:t>
      </w:r>
    </w:p>
    <w:p w14:paraId="3A1CF45A" w14:textId="01F90220" w:rsidR="00A25D09" w:rsidRDefault="00246F4F" w:rsidP="00A25D09">
      <w:pPr>
        <w:pStyle w:val="Listsecondlevel"/>
      </w:pPr>
      <w:r>
        <w:t>n</w:t>
      </w:r>
      <w:r w:rsidR="00A25D09">
        <w:t>eglect</w:t>
      </w:r>
      <w:r>
        <w:t xml:space="preserve"> which is when someone does not look after someone else when they should</w:t>
      </w:r>
      <w:r w:rsidR="00A25D09">
        <w:t>.</w:t>
      </w:r>
    </w:p>
    <w:p w14:paraId="173A60A8" w14:textId="32009A4F" w:rsidR="00A25D09" w:rsidRDefault="003F6A97" w:rsidP="004D5430">
      <w:r>
        <w:rPr>
          <w:noProof/>
        </w:rPr>
        <w:drawing>
          <wp:anchor distT="0" distB="0" distL="114300" distR="114300" simplePos="0" relativeHeight="251868160" behindDoc="0" locked="0" layoutInCell="1" allowOverlap="1" wp14:anchorId="7EA4C6D3" wp14:editId="35ABCF11">
            <wp:simplePos x="0" y="0"/>
            <wp:positionH relativeFrom="margin">
              <wp:posOffset>0</wp:posOffset>
            </wp:positionH>
            <wp:positionV relativeFrom="paragraph">
              <wp:posOffset>186690</wp:posOffset>
            </wp:positionV>
            <wp:extent cx="1463040" cy="1638862"/>
            <wp:effectExtent l="0" t="0" r="3810" b="0"/>
            <wp:wrapNone/>
            <wp:docPr id="533834660" name="Picture 5338346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34660" name="Picture 5338346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638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3054D" w14:textId="5886448C" w:rsidR="00A25D09" w:rsidRDefault="00795D1E" w:rsidP="004D5430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1DD7FD2D" wp14:editId="33F866DE">
                <wp:simplePos x="0" y="0"/>
                <wp:positionH relativeFrom="margin">
                  <wp:align>right</wp:align>
                </wp:positionH>
                <wp:positionV relativeFrom="paragraph">
                  <wp:posOffset>302177</wp:posOffset>
                </wp:positionV>
                <wp:extent cx="3474085" cy="731520"/>
                <wp:effectExtent l="0" t="0" r="0" b="0"/>
                <wp:wrapNone/>
                <wp:docPr id="56983154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731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0DB96FFC" id="Rectangle 1" o:spid="_x0000_s1026" alt="&quot;&quot;" style="position:absolute;margin-left:222.35pt;margin-top:23.8pt;width:273.55pt;height:57.6pt;z-index:-251494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" fillcolor="#c5e0b3 [1305]" stroked="f" strokeweight="1pt">
                <w10:wrap anchorx="margin"/>
              </v:rect>
            </w:pict>
          </mc:Fallback>
        </mc:AlternateContent>
      </w:r>
    </w:p>
    <w:p w14:paraId="497968AE" w14:textId="7AC37D18" w:rsidR="00795D1E" w:rsidRDefault="00795D1E" w:rsidP="004D5430">
      <w:r>
        <w:t xml:space="preserve">Here </w:t>
      </w:r>
      <w:r w:rsidRPr="00795D1E">
        <w:rPr>
          <w:b/>
          <w:bCs/>
        </w:rPr>
        <w:t>quality</w:t>
      </w:r>
      <w:r>
        <w:t xml:space="preserve"> means things a</w:t>
      </w:r>
      <w:r w:rsidR="00FA6F09">
        <w:t>re</w:t>
      </w:r>
      <w:r>
        <w:t xml:space="preserve"> very good for a long time. </w:t>
      </w:r>
    </w:p>
    <w:p w14:paraId="5B63DEF1" w14:textId="77777777" w:rsidR="00FA6F09" w:rsidRDefault="00FA6F09" w:rsidP="004D5430"/>
    <w:p w14:paraId="629C0BEF" w14:textId="77777777" w:rsidR="00FA6F09" w:rsidRDefault="00FA6F09" w:rsidP="004D5430"/>
    <w:p w14:paraId="451FAA85" w14:textId="77777777" w:rsidR="00FA6F09" w:rsidRDefault="00FA6F09" w:rsidP="004D5430"/>
    <w:p w14:paraId="4EDC1FC8" w14:textId="77777777" w:rsidR="00FA6F09" w:rsidRDefault="00FA6F09" w:rsidP="004D5430"/>
    <w:p w14:paraId="55CE7A8E" w14:textId="1FF86F4E" w:rsidR="00FA6F09" w:rsidRDefault="00830671" w:rsidP="004D5430">
      <w:r>
        <w:rPr>
          <w:noProof/>
        </w:rPr>
        <w:lastRenderedPageBreak/>
        <w:drawing>
          <wp:anchor distT="0" distB="0" distL="114300" distR="114300" simplePos="0" relativeHeight="251872256" behindDoc="0" locked="0" layoutInCell="1" allowOverlap="1" wp14:anchorId="264E99D8" wp14:editId="08E0D84F">
            <wp:simplePos x="0" y="0"/>
            <wp:positionH relativeFrom="margin">
              <wp:align>left</wp:align>
            </wp:positionH>
            <wp:positionV relativeFrom="paragraph">
              <wp:posOffset>-174321</wp:posOffset>
            </wp:positionV>
            <wp:extent cx="1582310" cy="1582310"/>
            <wp:effectExtent l="0" t="0" r="0" b="0"/>
            <wp:wrapNone/>
            <wp:docPr id="812166745" name="Picture 8121667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66745" name="Picture 8121667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484" cy="1583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F09">
        <w:t>High quality disability supports will</w:t>
      </w:r>
      <w:r w:rsidR="00614F00">
        <w:t xml:space="preserve"> make it more likely </w:t>
      </w:r>
      <w:r w:rsidR="00C96554">
        <w:t>that</w:t>
      </w:r>
      <w:r w:rsidR="00614F00">
        <w:t xml:space="preserve"> good </w:t>
      </w:r>
      <w:r w:rsidR="00614F00" w:rsidRPr="00614F00">
        <w:rPr>
          <w:b/>
          <w:bCs/>
        </w:rPr>
        <w:t>outcomes</w:t>
      </w:r>
      <w:r w:rsidR="00614F00">
        <w:t xml:space="preserve"> </w:t>
      </w:r>
      <w:r w:rsidR="00C96554">
        <w:t>will happen for</w:t>
      </w:r>
      <w:r w:rsidR="00614F00">
        <w:t>:</w:t>
      </w:r>
    </w:p>
    <w:p w14:paraId="1B044C57" w14:textId="58B97A6E" w:rsidR="00FA6F09" w:rsidRDefault="00FA6F09" w:rsidP="00FA6F09">
      <w:pPr>
        <w:pStyle w:val="Listtoplevel"/>
      </w:pPr>
      <w:r>
        <w:t>disabled people</w:t>
      </w:r>
    </w:p>
    <w:p w14:paraId="47ACDCAE" w14:textId="5E9AA8FF" w:rsidR="00FA6F09" w:rsidRDefault="00830671" w:rsidP="00FA6F09">
      <w:pPr>
        <w:pStyle w:val="Listtoplevel"/>
      </w:pPr>
      <w:r>
        <w:drawing>
          <wp:anchor distT="0" distB="0" distL="114300" distR="114300" simplePos="0" relativeHeight="251874304" behindDoc="0" locked="0" layoutInCell="1" allowOverlap="1" wp14:anchorId="063EC656" wp14:editId="66B6AB91">
            <wp:simplePos x="0" y="0"/>
            <wp:positionH relativeFrom="margin">
              <wp:align>left</wp:align>
            </wp:positionH>
            <wp:positionV relativeFrom="paragraph">
              <wp:posOffset>12783</wp:posOffset>
            </wp:positionV>
            <wp:extent cx="1447137" cy="1447137"/>
            <wp:effectExtent l="0" t="0" r="1270" b="1270"/>
            <wp:wrapNone/>
            <wp:docPr id="72394172" name="Picture 723941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4172" name="Picture 723941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37" cy="1447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F09">
        <w:t>tāngata whaikaha Māori</w:t>
      </w:r>
    </w:p>
    <w:p w14:paraId="3268ACA2" w14:textId="2F1DAE28" w:rsidR="00FA6F09" w:rsidRDefault="00FA6F09" w:rsidP="00FA6F09">
      <w:pPr>
        <w:pStyle w:val="Listtoplevel"/>
      </w:pPr>
      <w:r>
        <w:t>their whānau / family.</w:t>
      </w:r>
    </w:p>
    <w:p w14:paraId="0D7B18A6" w14:textId="77777777" w:rsidR="00FA6F09" w:rsidRDefault="00FA6F09" w:rsidP="00FA6F09"/>
    <w:p w14:paraId="0E2A5422" w14:textId="2501C95D" w:rsidR="00FA6F09" w:rsidRDefault="001171AB" w:rsidP="00FA6F09"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1B179D7E" wp14:editId="21F76004">
                <wp:simplePos x="0" y="0"/>
                <wp:positionH relativeFrom="margin">
                  <wp:align>right</wp:align>
                </wp:positionH>
                <wp:positionV relativeFrom="paragraph">
                  <wp:posOffset>318714</wp:posOffset>
                </wp:positionV>
                <wp:extent cx="3474085" cy="2115047"/>
                <wp:effectExtent l="0" t="0" r="0" b="0"/>
                <wp:wrapNone/>
                <wp:docPr id="183722761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211504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981DAC1" id="Rectangle 1" o:spid="_x0000_s1026" alt="&quot;&quot;" style="position:absolute;margin-left:222.35pt;margin-top:25.1pt;width:273.55pt;height:166.55pt;z-index:-251490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" fillcolor="#c5e0b3 [1305]" stroked="f" strokeweight="1pt">
                <w10:wrap anchorx="margin"/>
              </v:rect>
            </w:pict>
          </mc:Fallback>
        </mc:AlternateContent>
      </w:r>
    </w:p>
    <w:p w14:paraId="0B526075" w14:textId="71390C8C" w:rsidR="001171AB" w:rsidRDefault="001171AB" w:rsidP="001171AB">
      <w:r w:rsidRPr="002208D6">
        <w:rPr>
          <w:noProof/>
        </w:rPr>
        <w:drawing>
          <wp:anchor distT="0" distB="0" distL="114300" distR="114300" simplePos="0" relativeHeight="251824128" behindDoc="0" locked="0" layoutInCell="1" allowOverlap="1" wp14:anchorId="52254C72" wp14:editId="1059F91E">
            <wp:simplePos x="0" y="0"/>
            <wp:positionH relativeFrom="margin">
              <wp:align>left</wp:align>
            </wp:positionH>
            <wp:positionV relativeFrom="paragraph">
              <wp:posOffset>182494</wp:posOffset>
            </wp:positionV>
            <wp:extent cx="1563653" cy="1765190"/>
            <wp:effectExtent l="0" t="0" r="0" b="6985"/>
            <wp:wrapNone/>
            <wp:docPr id="1886780264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80264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800" cy="176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8D6">
        <w:rPr>
          <w:b/>
          <w:bCs/>
        </w:rPr>
        <w:t>Outcomes</w:t>
      </w:r>
      <w:r>
        <w:t xml:space="preserve"> are how things end up </w:t>
      </w:r>
      <w:r>
        <w:br/>
        <w:t>for people.</w:t>
      </w:r>
    </w:p>
    <w:p w14:paraId="724B1B27" w14:textId="77777777" w:rsidR="001171AB" w:rsidRDefault="001171AB" w:rsidP="001171AB"/>
    <w:p w14:paraId="465D9F47" w14:textId="77777777" w:rsidR="001171AB" w:rsidRDefault="001171AB" w:rsidP="001171AB"/>
    <w:p w14:paraId="10B4473B" w14:textId="7407CA99" w:rsidR="001171AB" w:rsidRDefault="001171AB" w:rsidP="001171AB">
      <w:r>
        <w:t>An outcome might be if people get better after medical treatment.</w:t>
      </w:r>
    </w:p>
    <w:p w14:paraId="20E29FBB" w14:textId="6F1D4D24" w:rsidR="00FA6F09" w:rsidRDefault="00FA6F09" w:rsidP="00FA6F09"/>
    <w:p w14:paraId="3B1F9FAE" w14:textId="6D3607E3" w:rsidR="00795D1E" w:rsidRDefault="00795D1E" w:rsidP="004D5430"/>
    <w:p w14:paraId="43666F87" w14:textId="4CD97BE3" w:rsidR="00B84DC1" w:rsidRDefault="00830671" w:rsidP="00B84DC1">
      <w:r>
        <w:rPr>
          <w:noProof/>
        </w:rPr>
        <w:drawing>
          <wp:anchor distT="0" distB="0" distL="114300" distR="114300" simplePos="0" relativeHeight="251876352" behindDoc="0" locked="0" layoutInCell="1" allowOverlap="1" wp14:anchorId="47B30D33" wp14:editId="2F5CA606">
            <wp:simplePos x="0" y="0"/>
            <wp:positionH relativeFrom="margin">
              <wp:align>left</wp:align>
            </wp:positionH>
            <wp:positionV relativeFrom="paragraph">
              <wp:posOffset>4417</wp:posOffset>
            </wp:positionV>
            <wp:extent cx="1803929" cy="1152940"/>
            <wp:effectExtent l="0" t="0" r="6350" b="0"/>
            <wp:wrapNone/>
            <wp:docPr id="837277604" name="Picture 8372776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277604" name="Picture 8372776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929" cy="115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DC1">
        <w:t>Having high quality disability supports means everyone gets the same good experience when using them.</w:t>
      </w:r>
    </w:p>
    <w:p w14:paraId="5116D656" w14:textId="77777777" w:rsidR="00B84DC1" w:rsidRDefault="00B84DC1" w:rsidP="00B84DC1"/>
    <w:p w14:paraId="75A02F18" w14:textId="77777777" w:rsidR="00B84DC1" w:rsidRDefault="00B84DC1" w:rsidP="00B84DC1"/>
    <w:p w14:paraId="11347D0B" w14:textId="2344019B" w:rsidR="00B84DC1" w:rsidRDefault="0007416B" w:rsidP="00B84DC1">
      <w:r>
        <w:rPr>
          <w:noProof/>
        </w:rPr>
        <w:lastRenderedPageBreak/>
        <w:drawing>
          <wp:anchor distT="0" distB="0" distL="114300" distR="114300" simplePos="0" relativeHeight="251878400" behindDoc="0" locked="0" layoutInCell="1" allowOverlap="1" wp14:anchorId="47AF7867" wp14:editId="373ECB76">
            <wp:simplePos x="0" y="0"/>
            <wp:positionH relativeFrom="margin">
              <wp:align>left</wp:align>
            </wp:positionH>
            <wp:positionV relativeFrom="paragraph">
              <wp:posOffset>7427</wp:posOffset>
            </wp:positionV>
            <wp:extent cx="1415332" cy="1109502"/>
            <wp:effectExtent l="0" t="0" r="0" b="0"/>
            <wp:wrapNone/>
            <wp:docPr id="1651864035" name="Picture 16518640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64035" name="Picture 16518640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332" cy="1109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DC1">
        <w:t xml:space="preserve">High quality disability supports will </w:t>
      </w:r>
      <w:r w:rsidR="00541D54">
        <w:t xml:space="preserve">have </w:t>
      </w:r>
      <w:r w:rsidR="00B84DC1">
        <w:t>strong:</w:t>
      </w:r>
    </w:p>
    <w:p w14:paraId="79D41CE7" w14:textId="04A98341" w:rsidR="00B84DC1" w:rsidRPr="00B84DC1" w:rsidRDefault="00346EE2" w:rsidP="00B84DC1">
      <w:pPr>
        <w:pStyle w:val="Listtoplevel"/>
        <w:rPr>
          <w:b/>
          <w:bCs/>
        </w:rPr>
      </w:pPr>
      <w:r>
        <w:drawing>
          <wp:anchor distT="0" distB="0" distL="114300" distR="114300" simplePos="0" relativeHeight="251880448" behindDoc="0" locked="0" layoutInCell="1" allowOverlap="1" wp14:anchorId="4226A4B8" wp14:editId="4410455E">
            <wp:simplePos x="0" y="0"/>
            <wp:positionH relativeFrom="margin">
              <wp:align>left</wp:align>
            </wp:positionH>
            <wp:positionV relativeFrom="paragraph">
              <wp:posOffset>832568</wp:posOffset>
            </wp:positionV>
            <wp:extent cx="1399430" cy="1559506"/>
            <wp:effectExtent l="0" t="0" r="0" b="3175"/>
            <wp:wrapNone/>
            <wp:docPr id="640444798" name="Picture 6404447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44798" name="Picture 6404447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430" cy="1559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DC1" w:rsidRPr="00346EE2">
        <w:t>policies</w:t>
      </w:r>
      <w:r w:rsidR="0007416B">
        <w:t xml:space="preserve"> which are rules made by the government</w:t>
      </w:r>
    </w:p>
    <w:p w14:paraId="2B6438C3" w14:textId="54CE2D37" w:rsidR="00B84DC1" w:rsidRDefault="00B84DC1" w:rsidP="00B84DC1">
      <w:pPr>
        <w:pStyle w:val="Listtoplevel"/>
      </w:pPr>
      <w:r w:rsidRPr="00346EE2">
        <w:t>practices</w:t>
      </w:r>
      <w:r w:rsidR="0007416B">
        <w:rPr>
          <w:b/>
          <w:bCs/>
        </w:rPr>
        <w:t xml:space="preserve"> </w:t>
      </w:r>
      <w:r w:rsidR="0007416B">
        <w:t>which are the things done to make a system work well</w:t>
      </w:r>
      <w:r>
        <w:t>.</w:t>
      </w:r>
    </w:p>
    <w:p w14:paraId="729F3B25" w14:textId="77777777" w:rsidR="00541D54" w:rsidRDefault="00541D54" w:rsidP="00B84DC1"/>
    <w:p w14:paraId="5A5CDAB2" w14:textId="1179C7FB" w:rsidR="0007416B" w:rsidRDefault="00333619" w:rsidP="00B84DC1">
      <w:r>
        <w:rPr>
          <w:noProof/>
        </w:rPr>
        <w:drawing>
          <wp:anchor distT="0" distB="0" distL="114300" distR="114300" simplePos="0" relativeHeight="251884544" behindDoc="0" locked="0" layoutInCell="1" allowOverlap="1" wp14:anchorId="56F05216" wp14:editId="2486FC31">
            <wp:simplePos x="0" y="0"/>
            <wp:positionH relativeFrom="margin">
              <wp:posOffset>929640</wp:posOffset>
            </wp:positionH>
            <wp:positionV relativeFrom="paragraph">
              <wp:posOffset>318439</wp:posOffset>
            </wp:positionV>
            <wp:extent cx="301625" cy="301625"/>
            <wp:effectExtent l="0" t="0" r="3175" b="3175"/>
            <wp:wrapNone/>
            <wp:docPr id="97820300" name="Picture 978203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0300" name="Picture 978203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396D3C63" wp14:editId="6656A1B8">
            <wp:simplePos x="0" y="0"/>
            <wp:positionH relativeFrom="margin">
              <wp:align>left</wp:align>
            </wp:positionH>
            <wp:positionV relativeFrom="paragraph">
              <wp:posOffset>264243</wp:posOffset>
            </wp:positionV>
            <wp:extent cx="1538689" cy="1296062"/>
            <wp:effectExtent l="0" t="0" r="4445" b="0"/>
            <wp:wrapNone/>
            <wp:docPr id="376170487" name="Picture 3761704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70487" name="Picture 3761704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689" cy="1296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E48E1" w14:textId="2CD20E42" w:rsidR="00541D54" w:rsidRDefault="00541D54" w:rsidP="00B84DC1">
      <w:r>
        <w:t xml:space="preserve">High quality disability supports will be good value for money. </w:t>
      </w:r>
    </w:p>
    <w:p w14:paraId="43BE332D" w14:textId="5E2E6747" w:rsidR="00541D54" w:rsidRDefault="00541D54" w:rsidP="0067621F"/>
    <w:p w14:paraId="7E534DE6" w14:textId="6EF9A711" w:rsidR="0067621F" w:rsidRDefault="00B70B8D" w:rsidP="0067621F">
      <w:r>
        <w:rPr>
          <w:noProof/>
        </w:rPr>
        <w:drawing>
          <wp:anchor distT="0" distB="0" distL="114300" distR="114300" simplePos="0" relativeHeight="251886592" behindDoc="0" locked="0" layoutInCell="1" allowOverlap="1" wp14:anchorId="5C8CAEA6" wp14:editId="49572735">
            <wp:simplePos x="0" y="0"/>
            <wp:positionH relativeFrom="margin">
              <wp:posOffset>-624840</wp:posOffset>
            </wp:positionH>
            <wp:positionV relativeFrom="paragraph">
              <wp:posOffset>445135</wp:posOffset>
            </wp:positionV>
            <wp:extent cx="2737149" cy="1935480"/>
            <wp:effectExtent l="0" t="0" r="0" b="0"/>
            <wp:wrapNone/>
            <wp:docPr id="1250652196" name="Picture 12506521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52196" name="Picture 1250652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149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58C53" w14:textId="35B8008B" w:rsidR="00B84DC1" w:rsidRDefault="00541D54" w:rsidP="00B84DC1">
      <w:r>
        <w:t>High quality disability supports will use the ideas in:</w:t>
      </w:r>
    </w:p>
    <w:p w14:paraId="50607B55" w14:textId="47E6056A" w:rsidR="00541D54" w:rsidRPr="00541D54" w:rsidRDefault="00126B92" w:rsidP="00541D54">
      <w:pPr>
        <w:pStyle w:val="Listtoplevel"/>
        <w:rPr>
          <w:b/>
          <w:bCs/>
        </w:rPr>
      </w:pPr>
      <w:r>
        <w:rPr>
          <w:b/>
          <w:bCs/>
        </w:rPr>
        <w:t>T</w:t>
      </w:r>
      <w:r w:rsidR="00541D54" w:rsidRPr="00541D54">
        <w:rPr>
          <w:b/>
          <w:bCs/>
        </w:rPr>
        <w:t>e Tiriti o Waitang</w:t>
      </w:r>
      <w:r w:rsidR="00E364B1">
        <w:rPr>
          <w:b/>
          <w:bCs/>
        </w:rPr>
        <w:t>i</w:t>
      </w:r>
      <w:r w:rsidR="00541D54" w:rsidRPr="00541D54">
        <w:rPr>
          <w:b/>
          <w:bCs/>
        </w:rPr>
        <w:t xml:space="preserve"> / the Treaty of Waitangi</w:t>
      </w:r>
    </w:p>
    <w:p w14:paraId="4877D33D" w14:textId="120717F8" w:rsidR="00541D54" w:rsidRPr="00541D54" w:rsidRDefault="00E364B1" w:rsidP="00541D54">
      <w:pPr>
        <w:pStyle w:val="Listtoplevel"/>
        <w:rPr>
          <w:b/>
          <w:bCs/>
        </w:rPr>
      </w:pPr>
      <w:r>
        <w:drawing>
          <wp:anchor distT="0" distB="0" distL="114300" distR="114300" simplePos="0" relativeHeight="251888640" behindDoc="0" locked="0" layoutInCell="1" allowOverlap="1" wp14:anchorId="06023DF2" wp14:editId="780200EA">
            <wp:simplePos x="0" y="0"/>
            <wp:positionH relativeFrom="margin">
              <wp:align>left</wp:align>
            </wp:positionH>
            <wp:positionV relativeFrom="paragraph">
              <wp:posOffset>393258</wp:posOffset>
            </wp:positionV>
            <wp:extent cx="1343770" cy="1815179"/>
            <wp:effectExtent l="0" t="0" r="8890" b="0"/>
            <wp:wrapNone/>
            <wp:docPr id="227619880" name="Picture 2276198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19880" name="Picture 2276198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770" cy="1815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D54" w:rsidRPr="00541D54">
        <w:rPr>
          <w:b/>
          <w:bCs/>
        </w:rPr>
        <w:t>Enabling Good Lives</w:t>
      </w:r>
    </w:p>
    <w:p w14:paraId="60DB1858" w14:textId="6D1321DD" w:rsidR="00541D54" w:rsidRDefault="00541D54" w:rsidP="00541D54">
      <w:pPr>
        <w:pStyle w:val="Listtoplevel"/>
      </w:pPr>
      <w:r w:rsidRPr="00AA4584">
        <w:rPr>
          <w:b/>
          <w:bCs/>
        </w:rPr>
        <w:t xml:space="preserve">the United Nations Convention on the Rights of Persons with </w:t>
      </w:r>
      <w:r w:rsidRPr="00AA4584">
        <w:rPr>
          <w:b/>
          <w:bCs/>
        </w:rPr>
        <w:br/>
        <w:t>Disabilities / UNCRPD</w:t>
      </w:r>
      <w:r w:rsidR="000846C9">
        <w:t>.</w:t>
      </w:r>
    </w:p>
    <w:p w14:paraId="332A6CBB" w14:textId="697476D8" w:rsidR="00E3015C" w:rsidRDefault="00AA3C34" w:rsidP="00614F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1A725701" wp14:editId="1B360A98">
                <wp:simplePos x="0" y="0"/>
                <wp:positionH relativeFrom="margin">
                  <wp:align>right</wp:align>
                </wp:positionH>
                <wp:positionV relativeFrom="paragraph">
                  <wp:posOffset>-66675</wp:posOffset>
                </wp:positionV>
                <wp:extent cx="3474085" cy="2878372"/>
                <wp:effectExtent l="0" t="0" r="0" b="0"/>
                <wp:wrapNone/>
                <wp:docPr id="86878733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287837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16FF780" id="Rectangle 1" o:spid="_x0000_s1026" alt="&quot;&quot;" style="position:absolute;margin-left:222.35pt;margin-top:-5.25pt;width:273.55pt;height:226.65pt;z-index:-251484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" fillcolor="#c5e0b3 [1305]" stroked="f" strokeweight="1pt">
                <w10:wrap anchorx="margin"/>
              </v:rect>
            </w:pict>
          </mc:Fallback>
        </mc:AlternateContent>
      </w:r>
      <w:r w:rsidR="00147DE1">
        <w:rPr>
          <w:noProof/>
        </w:rPr>
        <w:drawing>
          <wp:anchor distT="0" distB="0" distL="114300" distR="114300" simplePos="0" relativeHeight="251890688" behindDoc="0" locked="0" layoutInCell="1" allowOverlap="1" wp14:anchorId="30592EFC" wp14:editId="59D59A7D">
            <wp:simplePos x="0" y="0"/>
            <wp:positionH relativeFrom="margin">
              <wp:posOffset>-40478</wp:posOffset>
            </wp:positionH>
            <wp:positionV relativeFrom="paragraph">
              <wp:posOffset>101054</wp:posOffset>
            </wp:positionV>
            <wp:extent cx="1692275" cy="1319530"/>
            <wp:effectExtent l="0" t="0" r="3175" b="0"/>
            <wp:wrapNone/>
            <wp:docPr id="1595607737" name="Picture 15956077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607737" name="Picture 15956077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15C" w:rsidRPr="005F389A">
        <w:rPr>
          <w:b/>
          <w:bCs/>
        </w:rPr>
        <w:t>Te Tiriti o Waitangi / Treaty of Waitangi</w:t>
      </w:r>
      <w:r w:rsidR="00E3015C">
        <w:t xml:space="preserve"> is an important agreement between</w:t>
      </w:r>
      <w:r w:rsidR="00614F00">
        <w:t xml:space="preserve"> </w:t>
      </w:r>
      <w:r w:rsidR="00E3015C">
        <w:t xml:space="preserve">Māori and </w:t>
      </w:r>
      <w:r w:rsidR="008F6DBB">
        <w:t xml:space="preserve">the </w:t>
      </w:r>
      <w:r w:rsidR="00E3015C">
        <w:t>Crown.</w:t>
      </w:r>
    </w:p>
    <w:p w14:paraId="753E8C39" w14:textId="77777777" w:rsidR="00614F00" w:rsidRDefault="00614F00" w:rsidP="00614F00">
      <w:pPr>
        <w:rPr>
          <w:b/>
          <w:bCs/>
        </w:rPr>
      </w:pPr>
    </w:p>
    <w:p w14:paraId="24F3C2F3" w14:textId="30F486C4" w:rsidR="00614F00" w:rsidRDefault="00614F00" w:rsidP="00614F00">
      <w:pPr>
        <w:rPr>
          <w:b/>
          <w:bCs/>
        </w:rPr>
      </w:pPr>
    </w:p>
    <w:p w14:paraId="48061046" w14:textId="5C87335C" w:rsidR="00147DE1" w:rsidRDefault="00147DE1" w:rsidP="00AA3C34">
      <w:r w:rsidRPr="00B22FE0">
        <w:t xml:space="preserve">It </w:t>
      </w:r>
      <w:r>
        <w:t xml:space="preserve">is about </w:t>
      </w:r>
      <w:r w:rsidR="00AA3C34">
        <w:t xml:space="preserve">Māori and </w:t>
      </w:r>
      <w:r>
        <w:t xml:space="preserve">the </w:t>
      </w:r>
      <w:r w:rsidR="00AA3C34">
        <w:t xml:space="preserve">New Zealand </w:t>
      </w:r>
      <w:r>
        <w:t>Government</w:t>
      </w:r>
      <w:r>
        <w:rPr>
          <w:noProof/>
        </w:rPr>
        <w:drawing>
          <wp:anchor distT="0" distB="0" distL="114300" distR="114300" simplePos="0" relativeHeight="251981824" behindDoc="0" locked="0" layoutInCell="1" allowOverlap="1" wp14:anchorId="12767F7E" wp14:editId="376C887C">
            <wp:simplePos x="0" y="0"/>
            <wp:positionH relativeFrom="margin">
              <wp:align>left</wp:align>
            </wp:positionH>
            <wp:positionV relativeFrom="paragraph">
              <wp:posOffset>57918</wp:posOffset>
            </wp:positionV>
            <wp:extent cx="1692534" cy="1056374"/>
            <wp:effectExtent l="0" t="0" r="3175" b="0"/>
            <wp:wrapNone/>
            <wp:docPr id="1027322975" name="Picture 10273229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22975" name="Picture 10273229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534" cy="1056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C34">
        <w:t xml:space="preserve"> making decisions together.</w:t>
      </w:r>
    </w:p>
    <w:p w14:paraId="6D8D2972" w14:textId="77777777" w:rsidR="00AA3C34" w:rsidRDefault="00AA3C34" w:rsidP="00AA3C34"/>
    <w:p w14:paraId="0D29AA5A" w14:textId="0032570B" w:rsidR="00614F00" w:rsidRDefault="00614F00" w:rsidP="00614F00">
      <w:pPr>
        <w:rPr>
          <w:b/>
          <w:bCs/>
        </w:rPr>
      </w:pPr>
    </w:p>
    <w:p w14:paraId="020C4A0D" w14:textId="61E9262E" w:rsidR="000846C9" w:rsidRDefault="00614F00" w:rsidP="000846C9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7129748A" wp14:editId="6E59DC7D">
                <wp:simplePos x="0" y="0"/>
                <wp:positionH relativeFrom="margin">
                  <wp:posOffset>2248535</wp:posOffset>
                </wp:positionH>
                <wp:positionV relativeFrom="paragraph">
                  <wp:posOffset>316865</wp:posOffset>
                </wp:positionV>
                <wp:extent cx="3474085" cy="2734945"/>
                <wp:effectExtent l="0" t="0" r="0" b="8255"/>
                <wp:wrapNone/>
                <wp:docPr id="87683960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27349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C48F0C3" id="Rectangle 1" o:spid="_x0000_s1026" alt="&quot;&quot;" style="position:absolute;margin-left:177.05pt;margin-top:24.95pt;width:273.55pt;height:215.35pt;z-index:-25148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" fillcolor="#c5e0b3 [1305]" stroked="f" strokeweight="1pt">
                <w10:wrap anchorx="margin"/>
              </v:rect>
            </w:pict>
          </mc:Fallback>
        </mc:AlternateContent>
      </w:r>
    </w:p>
    <w:p w14:paraId="4F629513" w14:textId="5CA5DBAB" w:rsidR="00E3015C" w:rsidRPr="00F535F1" w:rsidRDefault="00E364B1" w:rsidP="00E3015C">
      <w:pPr>
        <w:rPr>
          <w:rFonts w:ascii="Times New Roman" w:eastAsia="Times New Roman" w:hAnsi="Times New Roman" w:cs="Times New Roman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94784" behindDoc="0" locked="0" layoutInCell="1" allowOverlap="1" wp14:anchorId="3DDCEFA7" wp14:editId="343F4805">
            <wp:simplePos x="0" y="0"/>
            <wp:positionH relativeFrom="margin">
              <wp:align>left</wp:align>
            </wp:positionH>
            <wp:positionV relativeFrom="paragraph">
              <wp:posOffset>54582</wp:posOffset>
            </wp:positionV>
            <wp:extent cx="1854246" cy="373711"/>
            <wp:effectExtent l="0" t="0" r="0" b="7620"/>
            <wp:wrapNone/>
            <wp:docPr id="1919198044" name="Picture 19191980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98044" name="Picture 19191980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188" cy="37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15C" w:rsidRPr="00E3015C">
        <w:rPr>
          <w:rFonts w:eastAsia="Times New Roman" w:cs="Arial"/>
          <w:b/>
          <w:bCs/>
          <w:color w:val="000000"/>
          <w:szCs w:val="32"/>
          <w:lang w:eastAsia="en-NZ"/>
        </w:rPr>
        <w:t>Enabling Good Lives</w:t>
      </w:r>
      <w:r w:rsidR="00E3015C" w:rsidRPr="00F535F1">
        <w:rPr>
          <w:rFonts w:eastAsia="Times New Roman" w:cs="Arial"/>
          <w:color w:val="000000"/>
          <w:szCs w:val="32"/>
          <w:lang w:eastAsia="en-NZ"/>
        </w:rPr>
        <w:t xml:space="preserve"> </w:t>
      </w:r>
      <w:r w:rsidR="00E3015C">
        <w:rPr>
          <w:rFonts w:eastAsia="Times New Roman" w:cs="Arial"/>
          <w:color w:val="000000"/>
          <w:szCs w:val="32"/>
          <w:lang w:eastAsia="en-NZ"/>
        </w:rPr>
        <w:t xml:space="preserve">is a disability support system that </w:t>
      </w:r>
      <w:r w:rsidR="00E3015C" w:rsidRPr="00F535F1">
        <w:rPr>
          <w:rFonts w:eastAsia="Times New Roman" w:cs="Arial"/>
          <w:color w:val="000000"/>
          <w:szCs w:val="32"/>
          <w:lang w:eastAsia="en-NZ"/>
        </w:rPr>
        <w:t>is about having:</w:t>
      </w:r>
    </w:p>
    <w:p w14:paraId="5B73A6F8" w14:textId="7ECF89B4" w:rsidR="00E3015C" w:rsidRDefault="00E364B1" w:rsidP="00E3015C">
      <w:pPr>
        <w:pStyle w:val="Listtoplevel"/>
      </w:pPr>
      <w:r w:rsidRPr="00245C4A">
        <w:drawing>
          <wp:anchor distT="0" distB="0" distL="114300" distR="114300" simplePos="0" relativeHeight="251834368" behindDoc="0" locked="0" layoutInCell="1" allowOverlap="1" wp14:anchorId="2FE63A0E" wp14:editId="15E681D3">
            <wp:simplePos x="0" y="0"/>
            <wp:positionH relativeFrom="margin">
              <wp:align>left</wp:align>
            </wp:positionH>
            <wp:positionV relativeFrom="paragraph">
              <wp:posOffset>336743</wp:posOffset>
            </wp:positionV>
            <wp:extent cx="1421130" cy="1423035"/>
            <wp:effectExtent l="0" t="0" r="7620" b="5715"/>
            <wp:wrapThrough wrapText="bothSides">
              <wp:wrapPolygon edited="0">
                <wp:start x="0" y="0"/>
                <wp:lineTo x="0" y="21398"/>
                <wp:lineTo x="21426" y="21398"/>
                <wp:lineTo x="21426" y="0"/>
                <wp:lineTo x="0" y="0"/>
              </wp:wrapPolygon>
            </wp:wrapThrough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15C" w:rsidRPr="00245C4A">
        <w:t>choice and control in your life</w:t>
      </w:r>
    </w:p>
    <w:p w14:paraId="54CF4BB5" w14:textId="524A1334" w:rsidR="00E3015C" w:rsidRDefault="00E3015C" w:rsidP="00757D99">
      <w:pPr>
        <w:pStyle w:val="Listtoplevel"/>
      </w:pPr>
      <w:r w:rsidRPr="00245C4A">
        <w:t>the support you need and want</w:t>
      </w:r>
    </w:p>
    <w:p w14:paraId="32D5CE92" w14:textId="02AD7E34" w:rsidR="00E3015C" w:rsidRDefault="00E3015C" w:rsidP="00757D99">
      <w:pPr>
        <w:pStyle w:val="Listtoplevel"/>
      </w:pPr>
      <w:r w:rsidRPr="00245C4A">
        <w:t>a good life.</w:t>
      </w:r>
    </w:p>
    <w:p w14:paraId="629F9BEF" w14:textId="596DE5DC" w:rsidR="0067621F" w:rsidRDefault="0067621F">
      <w:pPr>
        <w:spacing w:line="240" w:lineRule="auto"/>
        <w:ind w:left="0"/>
      </w:pPr>
      <w:r>
        <w:br w:type="page"/>
      </w:r>
    </w:p>
    <w:p w14:paraId="40345BCD" w14:textId="7841811C" w:rsidR="00E3015C" w:rsidRPr="009F1191" w:rsidRDefault="00614F00" w:rsidP="00E3015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374CE1F8" wp14:editId="7DD4B999">
                <wp:simplePos x="0" y="0"/>
                <wp:positionH relativeFrom="margin">
                  <wp:align>right</wp:align>
                </wp:positionH>
                <wp:positionV relativeFrom="paragraph">
                  <wp:posOffset>-38100</wp:posOffset>
                </wp:positionV>
                <wp:extent cx="3505835" cy="4552950"/>
                <wp:effectExtent l="0" t="0" r="0" b="0"/>
                <wp:wrapNone/>
                <wp:docPr id="15339074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835" cy="4552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ECA2219" id="Rectangle 1" o:spid="_x0000_s1026" alt="&quot;&quot;" style="position:absolute;margin-left:224.85pt;margin-top:-3pt;width:276.05pt;height:358.5pt;z-index:-251475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" fillcolor="#c5e0b3 [1305]" stroked="f" strokeweight="1pt">
                <w10:wrap anchorx="margin"/>
              </v:rect>
            </w:pict>
          </mc:Fallback>
        </mc:AlternateContent>
      </w:r>
      <w:r w:rsidR="00E364B1" w:rsidRPr="009F1191">
        <w:rPr>
          <w:noProof/>
        </w:rPr>
        <w:drawing>
          <wp:anchor distT="0" distB="0" distL="114300" distR="114300" simplePos="0" relativeHeight="251838464" behindDoc="0" locked="0" layoutInCell="1" allowOverlap="1" wp14:anchorId="796824B4" wp14:editId="240C4042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653872" cy="1653872"/>
            <wp:effectExtent l="0" t="0" r="3810" b="381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60" cy="165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15C" w:rsidRPr="009F1191">
        <w:t xml:space="preserve">The </w:t>
      </w:r>
      <w:r w:rsidR="00E3015C" w:rsidRPr="009F1191">
        <w:rPr>
          <w:b/>
          <w:bCs/>
        </w:rPr>
        <w:t>United Nations Convention on the Rights of Persons with Disabilities</w:t>
      </w:r>
      <w:r w:rsidR="00E3015C">
        <w:rPr>
          <w:b/>
          <w:bCs/>
        </w:rPr>
        <w:t xml:space="preserve"> / UNCRPD</w:t>
      </w:r>
      <w:r w:rsidR="00E3015C" w:rsidRPr="009F1191">
        <w:t xml:space="preserve"> is a law lots of countries have agreed to.</w:t>
      </w:r>
    </w:p>
    <w:p w14:paraId="33B2AEBA" w14:textId="77777777" w:rsidR="00E3015C" w:rsidRDefault="00E3015C" w:rsidP="00E3015C"/>
    <w:p w14:paraId="3F652FCA" w14:textId="1D0B4D17" w:rsidR="00E3015C" w:rsidRPr="009F1191" w:rsidRDefault="00E3015C" w:rsidP="00E3015C"/>
    <w:p w14:paraId="7C12D451" w14:textId="5599244D" w:rsidR="00E3015C" w:rsidRDefault="00E364B1" w:rsidP="00E3015C">
      <w:pPr>
        <w:rPr>
          <w:rFonts w:eastAsia="Arial"/>
        </w:rPr>
      </w:pPr>
      <w:r>
        <w:rPr>
          <w:noProof/>
        </w:rPr>
        <w:drawing>
          <wp:anchor distT="0" distB="0" distL="114300" distR="114300" simplePos="0" relativeHeight="251896832" behindDoc="0" locked="0" layoutInCell="1" allowOverlap="1" wp14:anchorId="24FE2FB3" wp14:editId="269DAFAA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423283" cy="1711146"/>
            <wp:effectExtent l="0" t="0" r="5715" b="3810"/>
            <wp:wrapNone/>
            <wp:docPr id="1533279543" name="Picture 15332795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279543" name="Picture 15332795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367" cy="1713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15C" w:rsidRPr="009F1191">
        <w:rPr>
          <w:rFonts w:eastAsia="Arial"/>
        </w:rPr>
        <w:t>It says what governments must do to make sure disabled people get the same rights as everybody else.</w:t>
      </w:r>
    </w:p>
    <w:p w14:paraId="6A5E17FA" w14:textId="77777777" w:rsidR="00614F00" w:rsidRDefault="00614F00" w:rsidP="00E3015C">
      <w:pPr>
        <w:rPr>
          <w:rFonts w:eastAsia="Arial"/>
        </w:rPr>
      </w:pPr>
    </w:p>
    <w:p w14:paraId="6D320D51" w14:textId="77777777" w:rsidR="00614F00" w:rsidRDefault="00614F00" w:rsidP="00E3015C">
      <w:pPr>
        <w:rPr>
          <w:rFonts w:eastAsia="Arial"/>
        </w:rPr>
      </w:pPr>
    </w:p>
    <w:p w14:paraId="0CE011F8" w14:textId="4A2020AF" w:rsidR="00614F00" w:rsidRPr="009F1191" w:rsidRDefault="00614F00" w:rsidP="00E3015C">
      <w:pPr>
        <w:rPr>
          <w:rFonts w:eastAsia="Arial"/>
        </w:rPr>
      </w:pPr>
      <w:r>
        <w:rPr>
          <w:rFonts w:eastAsia="Arial"/>
        </w:rPr>
        <w:t xml:space="preserve">This is so disabled people can have a good life. </w:t>
      </w:r>
    </w:p>
    <w:p w14:paraId="649CECCC" w14:textId="17A78346" w:rsidR="00AA4584" w:rsidRDefault="00AA4584">
      <w:pPr>
        <w:spacing w:line="240" w:lineRule="auto"/>
        <w:ind w:left="0"/>
      </w:pPr>
      <w:r>
        <w:br w:type="page"/>
      </w:r>
    </w:p>
    <w:p w14:paraId="1063CB6E" w14:textId="02F3BCF8" w:rsidR="004D5430" w:rsidRDefault="00AA4584" w:rsidP="00AA4584">
      <w:pPr>
        <w:pStyle w:val="Heading1"/>
      </w:pPr>
      <w:r>
        <w:lastRenderedPageBreak/>
        <w:t>What is safeguarding?</w:t>
      </w:r>
    </w:p>
    <w:p w14:paraId="4AA091A3" w14:textId="77777777" w:rsidR="00AA4584" w:rsidRDefault="00AA4584" w:rsidP="00AA4584"/>
    <w:p w14:paraId="0E0DD1DB" w14:textId="26817605" w:rsidR="00AA4584" w:rsidRDefault="00AA4584" w:rsidP="00AA4584"/>
    <w:p w14:paraId="6AF0ED1B" w14:textId="4F996380" w:rsidR="00AA4584" w:rsidRDefault="00E364B1" w:rsidP="00AA4584">
      <w:r>
        <w:rPr>
          <w:noProof/>
        </w:rPr>
        <w:drawing>
          <wp:anchor distT="0" distB="0" distL="114300" distR="114300" simplePos="0" relativeHeight="251898880" behindDoc="0" locked="0" layoutInCell="1" allowOverlap="1" wp14:anchorId="152EFECF" wp14:editId="272A8E3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255856" cy="1559506"/>
            <wp:effectExtent l="0" t="0" r="1905" b="3175"/>
            <wp:wrapNone/>
            <wp:docPr id="1046126913" name="Picture 10461269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26913" name="Picture 10461269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856" cy="1559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D2D">
        <w:t>Safeguarding protects the right of a disabled person to make their own decisions about their:</w:t>
      </w:r>
    </w:p>
    <w:p w14:paraId="566B3318" w14:textId="4D7D931F" w:rsidR="00841D2D" w:rsidRDefault="00841D2D" w:rsidP="00841D2D">
      <w:pPr>
        <w:pStyle w:val="Listtoplevel"/>
      </w:pPr>
      <w:r>
        <w:t>life</w:t>
      </w:r>
    </w:p>
    <w:p w14:paraId="2BDBA07C" w14:textId="19FE01BF" w:rsidR="00841D2D" w:rsidRDefault="00E364B1" w:rsidP="00841D2D">
      <w:pPr>
        <w:pStyle w:val="Listtoplevel"/>
      </w:pPr>
      <w:r>
        <w:drawing>
          <wp:anchor distT="0" distB="0" distL="114300" distR="114300" simplePos="0" relativeHeight="251900928" behindDoc="0" locked="0" layoutInCell="1" allowOverlap="1" wp14:anchorId="4095B75B" wp14:editId="72A7B729">
            <wp:simplePos x="0" y="0"/>
            <wp:positionH relativeFrom="margin">
              <wp:posOffset>0</wp:posOffset>
            </wp:positionH>
            <wp:positionV relativeFrom="paragraph">
              <wp:posOffset>77774</wp:posOffset>
            </wp:positionV>
            <wp:extent cx="1399430" cy="1399430"/>
            <wp:effectExtent l="0" t="0" r="0" b="0"/>
            <wp:wrapNone/>
            <wp:docPr id="620786997" name="Picture 6207869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786997" name="Picture 6207869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430" cy="139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D2D">
        <w:t>safety</w:t>
      </w:r>
    </w:p>
    <w:p w14:paraId="70B74A1A" w14:textId="1507681F" w:rsidR="00841D2D" w:rsidRDefault="00841D2D" w:rsidP="00841D2D">
      <w:pPr>
        <w:pStyle w:val="Listtoplevel"/>
      </w:pPr>
      <w:r w:rsidRPr="00841D2D">
        <w:rPr>
          <w:b/>
          <w:bCs/>
        </w:rPr>
        <w:t>wellbeing</w:t>
      </w:r>
      <w:r>
        <w:t>.</w:t>
      </w:r>
    </w:p>
    <w:p w14:paraId="1663C13B" w14:textId="77777777" w:rsidR="00841D2D" w:rsidRDefault="00841D2D" w:rsidP="00AA4584"/>
    <w:p w14:paraId="5FAA0C28" w14:textId="77777777" w:rsidR="00841D2D" w:rsidRDefault="00841D2D" w:rsidP="00AA4584"/>
    <w:p w14:paraId="1B447BCB" w14:textId="77777777" w:rsidR="00841D2D" w:rsidRPr="00065324" w:rsidRDefault="00841D2D" w:rsidP="00841D2D"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843584" behindDoc="0" locked="0" layoutInCell="1" allowOverlap="1" wp14:anchorId="53FF8451" wp14:editId="0C83FD2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59255" cy="1659255"/>
            <wp:effectExtent l="0" t="0" r="0" b="0"/>
            <wp:wrapThrough wrapText="bothSides">
              <wp:wrapPolygon edited="0">
                <wp:start x="8184" y="0"/>
                <wp:lineTo x="5208" y="992"/>
                <wp:lineTo x="2480" y="2976"/>
                <wp:lineTo x="2480" y="4464"/>
                <wp:lineTo x="992" y="5704"/>
                <wp:lineTo x="0" y="7192"/>
                <wp:lineTo x="0" y="9424"/>
                <wp:lineTo x="3224" y="13392"/>
                <wp:lineTo x="7440" y="16367"/>
                <wp:lineTo x="8680" y="16367"/>
                <wp:lineTo x="8432" y="21327"/>
                <wp:lineTo x="10416" y="21327"/>
                <wp:lineTo x="13887" y="20583"/>
                <wp:lineTo x="13887" y="16367"/>
                <wp:lineTo x="15871" y="16367"/>
                <wp:lineTo x="20087" y="13639"/>
                <wp:lineTo x="19839" y="12400"/>
                <wp:lineTo x="21327" y="8680"/>
                <wp:lineTo x="20583" y="2728"/>
                <wp:lineTo x="16863" y="1240"/>
                <wp:lineTo x="9424" y="0"/>
                <wp:lineTo x="8184" y="0"/>
              </wp:wrapPolygon>
            </wp:wrapThrough>
            <wp:docPr id="108" name="Picture 1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3E949AD0" wp14:editId="3A4CF09D">
                <wp:simplePos x="0" y="0"/>
                <wp:positionH relativeFrom="margin">
                  <wp:align>right</wp:align>
                </wp:positionH>
                <wp:positionV relativeFrom="paragraph">
                  <wp:posOffset>-95250</wp:posOffset>
                </wp:positionV>
                <wp:extent cx="3538855" cy="3219450"/>
                <wp:effectExtent l="0" t="0" r="4445" b="0"/>
                <wp:wrapNone/>
                <wp:docPr id="920870417" name="Rectangle 9208704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855" cy="3219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F405FAD" id="Rectangle 920870417" o:spid="_x0000_s1026" alt="&quot;&quot;" style="position:absolute;margin-left:227.45pt;margin-top:-7.5pt;width:278.65pt;height:253.5pt;z-index:-251471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" fillcolor="#c5e0b3 [1305]" stroked="f" strokeweight="1pt">
                <w10:wrap anchorx="margin"/>
              </v:rect>
            </w:pict>
          </mc:Fallback>
        </mc:AlternateContent>
      </w:r>
      <w:r w:rsidRPr="004C78AC">
        <w:rPr>
          <w:b/>
          <w:bCs/>
        </w:rPr>
        <w:t>Wellbeing</w:t>
      </w:r>
      <w:r>
        <w:t xml:space="preserve"> </w:t>
      </w:r>
      <w:r w:rsidRPr="001D647E">
        <w:t>means things like:</w:t>
      </w:r>
      <w:r w:rsidRPr="00142E9E">
        <w:rPr>
          <w:noProof/>
          <w:lang w:eastAsia="en-NZ"/>
        </w:rPr>
        <w:t xml:space="preserve"> </w:t>
      </w:r>
    </w:p>
    <w:p w14:paraId="2D4DE96C" w14:textId="77777777" w:rsidR="00841D2D" w:rsidRPr="00065324" w:rsidRDefault="00841D2D" w:rsidP="00841D2D">
      <w:pPr>
        <w:pStyle w:val="Listtoplevel"/>
      </w:pPr>
      <w:r w:rsidRPr="00065324">
        <w:t xml:space="preserve">how </w:t>
      </w:r>
      <w:r>
        <w:t>you</w:t>
      </w:r>
      <w:r w:rsidRPr="00065324">
        <w:t xml:space="preserve"> feel about </w:t>
      </w:r>
      <w:r>
        <w:t>yourself</w:t>
      </w:r>
    </w:p>
    <w:p w14:paraId="2100A370" w14:textId="77777777" w:rsidR="00841D2D" w:rsidRPr="005457F5" w:rsidRDefault="00841D2D" w:rsidP="00841D2D">
      <w:pPr>
        <w:pStyle w:val="Listtoplevel"/>
      </w:pPr>
      <w:r>
        <w:rPr>
          <w:lang w:eastAsia="en-NZ"/>
        </w:rPr>
        <w:drawing>
          <wp:anchor distT="0" distB="0" distL="114300" distR="114300" simplePos="0" relativeHeight="251842560" behindDoc="0" locked="0" layoutInCell="1" allowOverlap="1" wp14:anchorId="40AFE22B" wp14:editId="30900707">
            <wp:simplePos x="0" y="0"/>
            <wp:positionH relativeFrom="margin">
              <wp:align>left</wp:align>
            </wp:positionH>
            <wp:positionV relativeFrom="paragraph">
              <wp:posOffset>717550</wp:posOffset>
            </wp:positionV>
            <wp:extent cx="147066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264" y="21323"/>
                <wp:lineTo x="21264" y="0"/>
                <wp:lineTo x="0" y="0"/>
              </wp:wrapPolygon>
            </wp:wrapThrough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4" r="1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7F5">
        <w:t xml:space="preserve">looking after </w:t>
      </w:r>
      <w:r>
        <w:t>your</w:t>
      </w:r>
      <w:r w:rsidRPr="005457F5">
        <w:t xml:space="preserve"> bod</w:t>
      </w:r>
      <w:r>
        <w:t>y</w:t>
      </w:r>
      <w:r w:rsidRPr="005457F5">
        <w:t xml:space="preserve"> with good food and exercise</w:t>
      </w:r>
    </w:p>
    <w:p w14:paraId="308AB2F1" w14:textId="77777777" w:rsidR="00841D2D" w:rsidRPr="005457F5" w:rsidRDefault="00841D2D" w:rsidP="00841D2D">
      <w:pPr>
        <w:pStyle w:val="Listtoplevel"/>
      </w:pPr>
      <w:r w:rsidRPr="005457F5">
        <w:t xml:space="preserve">getting support when </w:t>
      </w:r>
      <w:r>
        <w:t xml:space="preserve">you are </w:t>
      </w:r>
      <w:r w:rsidRPr="005457F5">
        <w:t xml:space="preserve">feeling sad or worried. </w:t>
      </w:r>
    </w:p>
    <w:p w14:paraId="5ADB55BB" w14:textId="77777777" w:rsidR="00841D2D" w:rsidRPr="00AA4584" w:rsidRDefault="00841D2D" w:rsidP="00AA4584"/>
    <w:p w14:paraId="5B2A715A" w14:textId="77777777" w:rsidR="004D5430" w:rsidRDefault="004D5430" w:rsidP="004D5430"/>
    <w:p w14:paraId="3104C0D4" w14:textId="2BA4A1BA" w:rsidR="00AF19CD" w:rsidRDefault="00DA78F4" w:rsidP="004D5430">
      <w:r>
        <w:rPr>
          <w:noProof/>
        </w:rPr>
        <w:lastRenderedPageBreak/>
        <w:drawing>
          <wp:anchor distT="0" distB="0" distL="114300" distR="114300" simplePos="0" relativeHeight="251902976" behindDoc="0" locked="0" layoutInCell="1" allowOverlap="1" wp14:anchorId="0BB812EB" wp14:editId="5A61859B">
            <wp:simplePos x="0" y="0"/>
            <wp:positionH relativeFrom="margin">
              <wp:align>left</wp:align>
            </wp:positionH>
            <wp:positionV relativeFrom="paragraph">
              <wp:posOffset>108170</wp:posOffset>
            </wp:positionV>
            <wp:extent cx="1399430" cy="1326949"/>
            <wp:effectExtent l="0" t="0" r="0" b="6985"/>
            <wp:wrapNone/>
            <wp:docPr id="1592322958" name="Picture 15923229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322958" name="Picture 15923229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430" cy="1326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9CD">
        <w:t xml:space="preserve">Disabled people </w:t>
      </w:r>
      <w:r w:rsidR="005523D4">
        <w:t>are more likely to be</w:t>
      </w:r>
      <w:r w:rsidR="00AF19CD">
        <w:t xml:space="preserve"> at risk from:</w:t>
      </w:r>
    </w:p>
    <w:p w14:paraId="7EF0E6D1" w14:textId="33C1A3B4" w:rsidR="00AF19CD" w:rsidRDefault="00C94BA2" w:rsidP="00AF19CD">
      <w:pPr>
        <w:pStyle w:val="Listtoplevel"/>
      </w:pPr>
      <w:r>
        <w:t>a</w:t>
      </w:r>
      <w:r w:rsidR="00AF19CD">
        <w:t>buse</w:t>
      </w:r>
    </w:p>
    <w:p w14:paraId="21714B8D" w14:textId="03B920BC" w:rsidR="00AF19CD" w:rsidRDefault="00DA78F4" w:rsidP="00AF19CD">
      <w:pPr>
        <w:pStyle w:val="Listtoplevel"/>
      </w:pPr>
      <w:r>
        <w:drawing>
          <wp:anchor distT="0" distB="0" distL="114300" distR="114300" simplePos="0" relativeHeight="251905024" behindDoc="0" locked="0" layoutInCell="1" allowOverlap="1" wp14:anchorId="5B1F3A15" wp14:editId="4157A4FE">
            <wp:simplePos x="0" y="0"/>
            <wp:positionH relativeFrom="margin">
              <wp:posOffset>0</wp:posOffset>
            </wp:positionH>
            <wp:positionV relativeFrom="paragraph">
              <wp:posOffset>443727</wp:posOffset>
            </wp:positionV>
            <wp:extent cx="1399430" cy="1399430"/>
            <wp:effectExtent l="0" t="0" r="0" b="0"/>
            <wp:wrapNone/>
            <wp:docPr id="1429394184" name="Picture 14293941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394184" name="Picture 14293941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430" cy="139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9CD">
        <w:t>neglect</w:t>
      </w:r>
    </w:p>
    <w:p w14:paraId="6057D759" w14:textId="2A6870B9" w:rsidR="00AF19CD" w:rsidRDefault="00AF19CD" w:rsidP="00AF19CD">
      <w:pPr>
        <w:pStyle w:val="Listtoplevel"/>
      </w:pPr>
      <w:r>
        <w:t>violence</w:t>
      </w:r>
    </w:p>
    <w:p w14:paraId="2C545F35" w14:textId="544E87F5" w:rsidR="00AF19CD" w:rsidRDefault="00AF19CD" w:rsidP="00AF19CD">
      <w:pPr>
        <w:pStyle w:val="Listtoplevel"/>
      </w:pPr>
      <w:r>
        <w:t>harm.</w:t>
      </w:r>
    </w:p>
    <w:p w14:paraId="587CE74A" w14:textId="77777777" w:rsidR="00AF19CD" w:rsidRDefault="00AF19CD" w:rsidP="004D5430"/>
    <w:p w14:paraId="14D40919" w14:textId="77777777" w:rsidR="00AF19CD" w:rsidRDefault="00AF19CD" w:rsidP="004D5430"/>
    <w:p w14:paraId="274F8581" w14:textId="0F57BCCD" w:rsidR="007C3A91" w:rsidRDefault="00DA78F4" w:rsidP="004D5430">
      <w:r>
        <w:rPr>
          <w:noProof/>
        </w:rPr>
        <w:drawing>
          <wp:anchor distT="0" distB="0" distL="114300" distR="114300" simplePos="0" relativeHeight="251907072" behindDoc="0" locked="0" layoutInCell="1" allowOverlap="1" wp14:anchorId="7CE47E8A" wp14:editId="6F17D8D3">
            <wp:simplePos x="0" y="0"/>
            <wp:positionH relativeFrom="margin">
              <wp:align>left</wp:align>
            </wp:positionH>
            <wp:positionV relativeFrom="paragraph">
              <wp:posOffset>9387</wp:posOffset>
            </wp:positionV>
            <wp:extent cx="1399430" cy="1399430"/>
            <wp:effectExtent l="0" t="0" r="0" b="0"/>
            <wp:wrapNone/>
            <wp:docPr id="946997265" name="Picture 9469972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997265" name="Picture 9469972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430" cy="139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9CD">
        <w:t>S</w:t>
      </w:r>
      <w:r w:rsidR="007C3A91">
        <w:t>afeguarding is about</w:t>
      </w:r>
      <w:r w:rsidR="00AF19CD">
        <w:t xml:space="preserve"> making sure the risk is</w:t>
      </w:r>
      <w:r w:rsidR="007C3A91">
        <w:t>:</w:t>
      </w:r>
    </w:p>
    <w:p w14:paraId="19B1D9CD" w14:textId="6C331107" w:rsidR="007C3A91" w:rsidRDefault="00AF19CD" w:rsidP="00AF19CD">
      <w:pPr>
        <w:pStyle w:val="Listtoplevel"/>
      </w:pPr>
      <w:r>
        <w:t>looked out for</w:t>
      </w:r>
    </w:p>
    <w:p w14:paraId="6927FE3D" w14:textId="119E456F" w:rsidR="007C3A91" w:rsidRDefault="00DA78F4" w:rsidP="00AF19CD">
      <w:pPr>
        <w:pStyle w:val="Listtoplevel"/>
      </w:pPr>
      <w:r>
        <w:drawing>
          <wp:anchor distT="0" distB="0" distL="114300" distR="114300" simplePos="0" relativeHeight="251909120" behindDoc="0" locked="0" layoutInCell="1" allowOverlap="1" wp14:anchorId="12336D7C" wp14:editId="7B4FD97E">
            <wp:simplePos x="0" y="0"/>
            <wp:positionH relativeFrom="margin">
              <wp:align>left</wp:align>
            </wp:positionH>
            <wp:positionV relativeFrom="paragraph">
              <wp:posOffset>309439</wp:posOffset>
            </wp:positionV>
            <wp:extent cx="1399430" cy="1399430"/>
            <wp:effectExtent l="0" t="0" r="0" b="0"/>
            <wp:wrapNone/>
            <wp:docPr id="799516519" name="Picture 7995165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16519" name="Picture 7995165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430" cy="139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9CD">
        <w:t>responded to</w:t>
      </w:r>
    </w:p>
    <w:p w14:paraId="00072286" w14:textId="0E73F582" w:rsidR="007C3A91" w:rsidRDefault="00AF19CD" w:rsidP="00AF19CD">
      <w:pPr>
        <w:pStyle w:val="Listtoplevel"/>
      </w:pPr>
      <w:r>
        <w:t>stopped.</w:t>
      </w:r>
    </w:p>
    <w:p w14:paraId="4BFCB9AC" w14:textId="77777777" w:rsidR="007C3A91" w:rsidRPr="004D5430" w:rsidRDefault="007C3A91" w:rsidP="004D5430"/>
    <w:p w14:paraId="6D5A255B" w14:textId="77777777" w:rsidR="003334F5" w:rsidRDefault="003334F5" w:rsidP="003334F5"/>
    <w:p w14:paraId="7FCDC255" w14:textId="77777777" w:rsidR="003334F5" w:rsidRDefault="003334F5" w:rsidP="00124EA8"/>
    <w:p w14:paraId="0FBA9E4B" w14:textId="77777777" w:rsidR="003334F5" w:rsidRDefault="003334F5" w:rsidP="00124EA8"/>
    <w:p w14:paraId="071707E4" w14:textId="77777777" w:rsidR="003334F5" w:rsidRDefault="003334F5" w:rsidP="00124EA8"/>
    <w:p w14:paraId="39F6AB26" w14:textId="77777777" w:rsidR="003334F5" w:rsidRDefault="003334F5" w:rsidP="00124EA8"/>
    <w:p w14:paraId="4986C6B8" w14:textId="37B74E1B" w:rsidR="003334F5" w:rsidRDefault="00BE48C3" w:rsidP="00124EA8">
      <w:r>
        <w:rPr>
          <w:noProof/>
        </w:rPr>
        <w:lastRenderedPageBreak/>
        <w:drawing>
          <wp:anchor distT="0" distB="0" distL="114300" distR="114300" simplePos="0" relativeHeight="251942912" behindDoc="0" locked="0" layoutInCell="1" allowOverlap="1" wp14:anchorId="0E3C37D4" wp14:editId="7785E783">
            <wp:simplePos x="0" y="0"/>
            <wp:positionH relativeFrom="margin">
              <wp:align>left</wp:align>
            </wp:positionH>
            <wp:positionV relativeFrom="paragraph">
              <wp:posOffset>4997</wp:posOffset>
            </wp:positionV>
            <wp:extent cx="1601145" cy="1470992"/>
            <wp:effectExtent l="0" t="0" r="0" b="0"/>
            <wp:wrapNone/>
            <wp:docPr id="577079865" name="Picture 5770798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079865" name="Picture 5770798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751" cy="147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3D4">
        <w:t>Safeguarding is very important for disabled people if:</w:t>
      </w:r>
    </w:p>
    <w:p w14:paraId="2126196E" w14:textId="332B7BDD" w:rsidR="005523D4" w:rsidRDefault="005523D4" w:rsidP="005523D4">
      <w:pPr>
        <w:pStyle w:val="Listtoplevel"/>
      </w:pPr>
      <w:r>
        <w:t xml:space="preserve">they cannot </w:t>
      </w:r>
      <w:r w:rsidR="00614F00">
        <w:t>keep themselves safe</w:t>
      </w:r>
    </w:p>
    <w:p w14:paraId="3B08BBF7" w14:textId="4FDD96AD" w:rsidR="005523D4" w:rsidRDefault="00BE48C3" w:rsidP="005523D4">
      <w:pPr>
        <w:pStyle w:val="Listtoplevel"/>
      </w:pPr>
      <w:r>
        <w:drawing>
          <wp:anchor distT="0" distB="0" distL="114300" distR="114300" simplePos="0" relativeHeight="251944960" behindDoc="0" locked="0" layoutInCell="1" allowOverlap="1" wp14:anchorId="0DD73856" wp14:editId="5D6E9CE5">
            <wp:simplePos x="0" y="0"/>
            <wp:positionH relativeFrom="margin">
              <wp:align>left</wp:align>
            </wp:positionH>
            <wp:positionV relativeFrom="paragraph">
              <wp:posOffset>310432</wp:posOffset>
            </wp:positionV>
            <wp:extent cx="1486894" cy="1787677"/>
            <wp:effectExtent l="0" t="0" r="0" b="3175"/>
            <wp:wrapNone/>
            <wp:docPr id="1281660737" name="Picture 12816607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660737" name="Picture 12816607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816" cy="1795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F00">
        <w:t>they are not getting their human rights</w:t>
      </w:r>
    </w:p>
    <w:p w14:paraId="5D318CE7" w14:textId="12D1A0B7" w:rsidR="005523D4" w:rsidRDefault="00BE48C3" w:rsidP="005523D4">
      <w:pPr>
        <w:pStyle w:val="Listtoplevel"/>
      </w:pPr>
      <w:r>
        <w:drawing>
          <wp:anchor distT="0" distB="0" distL="114300" distR="114300" simplePos="0" relativeHeight="251947008" behindDoc="0" locked="0" layoutInCell="1" allowOverlap="1" wp14:anchorId="55549734" wp14:editId="17276587">
            <wp:simplePos x="0" y="0"/>
            <wp:positionH relativeFrom="margin">
              <wp:posOffset>1017353</wp:posOffset>
            </wp:positionH>
            <wp:positionV relativeFrom="paragraph">
              <wp:posOffset>433042</wp:posOffset>
            </wp:positionV>
            <wp:extent cx="659958" cy="659958"/>
            <wp:effectExtent l="0" t="0" r="0" b="6985"/>
            <wp:wrapNone/>
            <wp:docPr id="190319827" name="Picture 1903198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19827" name="Picture 1903198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58" cy="659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3D4">
        <w:t>they are at risk of:</w:t>
      </w:r>
    </w:p>
    <w:p w14:paraId="0087AB03" w14:textId="4C16F426" w:rsidR="005523D4" w:rsidRDefault="005523D4" w:rsidP="005523D4">
      <w:pPr>
        <w:pStyle w:val="Listsecondlevel"/>
      </w:pPr>
      <w:r>
        <w:t>harm</w:t>
      </w:r>
    </w:p>
    <w:p w14:paraId="60271997" w14:textId="3A782899" w:rsidR="005523D4" w:rsidRDefault="00BE48C3" w:rsidP="005523D4">
      <w:pPr>
        <w:pStyle w:val="Listsecondlevel"/>
      </w:pPr>
      <w:r>
        <w:rPr>
          <w:noProof/>
        </w:rPr>
        <w:drawing>
          <wp:anchor distT="0" distB="0" distL="114300" distR="114300" simplePos="0" relativeHeight="251949056" behindDoc="0" locked="0" layoutInCell="1" allowOverlap="1" wp14:anchorId="7FE55024" wp14:editId="07B7EAE2">
            <wp:simplePos x="0" y="0"/>
            <wp:positionH relativeFrom="margin">
              <wp:posOffset>0</wp:posOffset>
            </wp:positionH>
            <wp:positionV relativeFrom="paragraph">
              <wp:posOffset>302895</wp:posOffset>
            </wp:positionV>
            <wp:extent cx="1669774" cy="1669774"/>
            <wp:effectExtent l="0" t="0" r="6985" b="6985"/>
            <wp:wrapNone/>
            <wp:docPr id="998029852" name="Picture 9980298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29852" name="Picture 9980298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669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3D4">
        <w:t>violence</w:t>
      </w:r>
    </w:p>
    <w:p w14:paraId="2F3541A8" w14:textId="63D3412C" w:rsidR="005523D4" w:rsidRDefault="005523D4" w:rsidP="005523D4">
      <w:pPr>
        <w:pStyle w:val="Listsecondlevel"/>
      </w:pPr>
      <w:r>
        <w:t xml:space="preserve">abuse </w:t>
      </w:r>
    </w:p>
    <w:p w14:paraId="38A7B759" w14:textId="11A6798E" w:rsidR="005523D4" w:rsidRDefault="005523D4" w:rsidP="005523D4">
      <w:pPr>
        <w:pStyle w:val="Listsecondlevel"/>
      </w:pPr>
      <w:r>
        <w:t>neglect.</w:t>
      </w:r>
    </w:p>
    <w:p w14:paraId="4E82F26F" w14:textId="77777777" w:rsidR="005523D4" w:rsidRDefault="005523D4" w:rsidP="005523D4"/>
    <w:p w14:paraId="3A25DF1D" w14:textId="35BAA363" w:rsidR="00614F00" w:rsidRDefault="00614F00">
      <w:pPr>
        <w:spacing w:line="240" w:lineRule="auto"/>
        <w:ind w:left="0"/>
      </w:pPr>
      <w:r>
        <w:br w:type="page"/>
      </w:r>
    </w:p>
    <w:p w14:paraId="7C679292" w14:textId="25381217" w:rsidR="005523D4" w:rsidRDefault="00BE48C3" w:rsidP="005523D4">
      <w:r>
        <w:rPr>
          <w:noProof/>
        </w:rPr>
        <w:lastRenderedPageBreak/>
        <w:drawing>
          <wp:anchor distT="0" distB="0" distL="114300" distR="114300" simplePos="0" relativeHeight="251951104" behindDoc="0" locked="0" layoutInCell="1" allowOverlap="1" wp14:anchorId="6247CE50" wp14:editId="3967BDE2">
            <wp:simplePos x="0" y="0"/>
            <wp:positionH relativeFrom="margin">
              <wp:align>left</wp:align>
            </wp:positionH>
            <wp:positionV relativeFrom="paragraph">
              <wp:posOffset>5963</wp:posOffset>
            </wp:positionV>
            <wp:extent cx="1635386" cy="1073426"/>
            <wp:effectExtent l="0" t="0" r="3175" b="0"/>
            <wp:wrapNone/>
            <wp:docPr id="1364291637" name="Picture 13642916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291637" name="Picture 13642916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812" cy="1078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49D">
        <w:t>There is support for people who might be in this kind of trouble.</w:t>
      </w:r>
    </w:p>
    <w:p w14:paraId="52487582" w14:textId="77777777" w:rsidR="0003549D" w:rsidRDefault="0003549D" w:rsidP="005523D4"/>
    <w:p w14:paraId="4A0C4613" w14:textId="77777777" w:rsidR="0003549D" w:rsidRDefault="0003549D" w:rsidP="005523D4"/>
    <w:p w14:paraId="219DEB80" w14:textId="269A124F" w:rsidR="0003549D" w:rsidRDefault="00FE733B" w:rsidP="005523D4">
      <w:r>
        <w:rPr>
          <w:noProof/>
        </w:rPr>
        <w:drawing>
          <wp:anchor distT="0" distB="0" distL="114300" distR="114300" simplePos="0" relativeHeight="251920384" behindDoc="0" locked="0" layoutInCell="1" allowOverlap="1" wp14:anchorId="703AC908" wp14:editId="232DDD35">
            <wp:simplePos x="0" y="0"/>
            <wp:positionH relativeFrom="margin">
              <wp:posOffset>22860</wp:posOffset>
            </wp:positionH>
            <wp:positionV relativeFrom="paragraph">
              <wp:posOffset>230201</wp:posOffset>
            </wp:positionV>
            <wp:extent cx="1405549" cy="1463040"/>
            <wp:effectExtent l="0" t="0" r="4445" b="3810"/>
            <wp:wrapNone/>
            <wp:docPr id="1590757147" name="Picture 15907571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57147" name="Picture 15907571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549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49D">
        <w:t xml:space="preserve">Find out more about this support at this </w:t>
      </w:r>
      <w:r w:rsidR="0003549D" w:rsidRPr="0003549D">
        <w:rPr>
          <w:b/>
          <w:bCs/>
        </w:rPr>
        <w:t>website</w:t>
      </w:r>
      <w:r w:rsidR="0003549D">
        <w:t>:</w:t>
      </w:r>
    </w:p>
    <w:p w14:paraId="2FA5C133" w14:textId="64157799" w:rsidR="0003549D" w:rsidRDefault="0003549D" w:rsidP="005523D4"/>
    <w:p w14:paraId="4F75F812" w14:textId="02F8B5ED" w:rsidR="0003549D" w:rsidRPr="00FE6286" w:rsidRDefault="00AA3C34" w:rsidP="00FE6286">
      <w:pPr>
        <w:ind w:left="0"/>
        <w:rPr>
          <w:b/>
          <w:bCs/>
        </w:rPr>
      </w:pPr>
      <w:r>
        <w:t xml:space="preserve">                                       </w:t>
      </w:r>
      <w:hyperlink r:id="rId60" w:history="1">
        <w:r w:rsidRPr="00AA3C34">
          <w:rPr>
            <w:rStyle w:val="Hyperlink"/>
            <w:b/>
            <w:bCs/>
            <w:color w:val="000000" w:themeColor="text1"/>
            <w:u w:val="none"/>
          </w:rPr>
          <w:t>www.disabilitysupport.govt.nz/</w:t>
        </w:r>
        <w:r w:rsidRPr="00AA3C34">
          <w:rPr>
            <w:rStyle w:val="Hyperlink"/>
            <w:b/>
            <w:bCs/>
            <w:color w:val="000000" w:themeColor="text1"/>
            <w:u w:val="none"/>
          </w:rPr>
          <w:br/>
          <w:t xml:space="preserve">                                       providers/quality-and-safeguarding</w:t>
        </w:r>
      </w:hyperlink>
      <w:r w:rsidR="0003549D">
        <w:br w:type="page"/>
      </w:r>
    </w:p>
    <w:p w14:paraId="19CE0C1D" w14:textId="1DA160C6" w:rsidR="0003549D" w:rsidRDefault="0003549D" w:rsidP="0003549D">
      <w:pPr>
        <w:pStyle w:val="Heading1"/>
      </w:pPr>
      <w:r>
        <w:lastRenderedPageBreak/>
        <w:t xml:space="preserve">How is </w:t>
      </w:r>
      <w:r w:rsidR="00AA3C34">
        <w:t>DSS</w:t>
      </w:r>
      <w:r>
        <w:t xml:space="preserve"> doing quality and safeguarding?</w:t>
      </w:r>
    </w:p>
    <w:p w14:paraId="4E13FD0E" w14:textId="77777777" w:rsidR="0003549D" w:rsidRDefault="0003549D" w:rsidP="0003549D"/>
    <w:p w14:paraId="06B0EB3A" w14:textId="77777777" w:rsidR="0003549D" w:rsidRDefault="0003549D" w:rsidP="0003549D"/>
    <w:p w14:paraId="50FBB0FB" w14:textId="27AA6169" w:rsidR="0003549D" w:rsidRDefault="00AA3C34" w:rsidP="0003549D">
      <w:r>
        <w:rPr>
          <w:noProof/>
        </w:rPr>
        <w:drawing>
          <wp:anchor distT="0" distB="0" distL="114300" distR="114300" simplePos="0" relativeHeight="251973632" behindDoc="0" locked="0" layoutInCell="1" allowOverlap="1" wp14:anchorId="70E62056" wp14:editId="31E116A1">
            <wp:simplePos x="0" y="0"/>
            <wp:positionH relativeFrom="margin">
              <wp:align>left</wp:align>
            </wp:positionH>
            <wp:positionV relativeFrom="paragraph">
              <wp:posOffset>10408</wp:posOffset>
            </wp:positionV>
            <wp:extent cx="1892410" cy="567183"/>
            <wp:effectExtent l="0" t="0" r="0" b="4445"/>
            <wp:wrapNone/>
            <wp:docPr id="1358610389" name="Picture 13586103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610389" name="Picture 13586103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410" cy="567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DSS</w:t>
      </w:r>
      <w:r w:rsidR="0003549D">
        <w:t xml:space="preserve"> is working towards quality and safeguarding by doing things to:</w:t>
      </w:r>
    </w:p>
    <w:p w14:paraId="17C82B9D" w14:textId="4E67D156" w:rsidR="0003549D" w:rsidRDefault="00AA3C34" w:rsidP="0003549D">
      <w:pPr>
        <w:pStyle w:val="Listtoplevel"/>
      </w:pPr>
      <w:r>
        <w:drawing>
          <wp:anchor distT="0" distB="0" distL="114300" distR="114300" simplePos="0" relativeHeight="251975680" behindDoc="0" locked="0" layoutInCell="1" allowOverlap="1" wp14:anchorId="4B16B018" wp14:editId="7FD6AD90">
            <wp:simplePos x="0" y="0"/>
            <wp:positionH relativeFrom="margin">
              <wp:align>left</wp:align>
            </wp:positionH>
            <wp:positionV relativeFrom="paragraph">
              <wp:posOffset>119628</wp:posOffset>
            </wp:positionV>
            <wp:extent cx="1335819" cy="1335819"/>
            <wp:effectExtent l="0" t="0" r="0" b="0"/>
            <wp:wrapNone/>
            <wp:docPr id="1757826698" name="Picture 17578266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826698" name="Picture 17578266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819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46D">
        <w:t>p</w:t>
      </w:r>
      <w:r w:rsidR="0003549D">
        <w:t>revent</w:t>
      </w:r>
    </w:p>
    <w:p w14:paraId="3490CD1B" w14:textId="7DB788A5" w:rsidR="0003549D" w:rsidRDefault="001F746D" w:rsidP="0003549D">
      <w:pPr>
        <w:pStyle w:val="Listtoplevel"/>
      </w:pPr>
      <w:r>
        <w:t>i</w:t>
      </w:r>
      <w:r w:rsidR="0003549D">
        <w:t>dentify</w:t>
      </w:r>
    </w:p>
    <w:p w14:paraId="456D1238" w14:textId="5289EFFA" w:rsidR="0003549D" w:rsidRDefault="00755144" w:rsidP="0003549D">
      <w:pPr>
        <w:pStyle w:val="Listtoplevel"/>
      </w:pPr>
      <w:r>
        <w:drawing>
          <wp:anchor distT="0" distB="0" distL="114300" distR="114300" simplePos="0" relativeHeight="251977728" behindDoc="0" locked="0" layoutInCell="1" allowOverlap="1" wp14:anchorId="47EA9660" wp14:editId="00220F26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1455089" cy="1455089"/>
            <wp:effectExtent l="0" t="0" r="0" b="0"/>
            <wp:wrapNone/>
            <wp:docPr id="360425975" name="Picture 3604259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25975" name="Picture 3604259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089" cy="145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46D">
        <w:t>r</w:t>
      </w:r>
      <w:r w:rsidR="0003549D">
        <w:t>espond</w:t>
      </w:r>
    </w:p>
    <w:p w14:paraId="7A6DF9E2" w14:textId="502D6158" w:rsidR="0003549D" w:rsidRDefault="001F746D" w:rsidP="0003549D">
      <w:pPr>
        <w:pStyle w:val="Listtoplevel"/>
      </w:pPr>
      <w:r>
        <w:t>d</w:t>
      </w:r>
      <w:r w:rsidR="0003549D">
        <w:t>evelop.</w:t>
      </w:r>
    </w:p>
    <w:p w14:paraId="3DD73133" w14:textId="439264BC" w:rsidR="0003549D" w:rsidRDefault="0003549D" w:rsidP="0003549D"/>
    <w:p w14:paraId="4305947C" w14:textId="77777777" w:rsidR="00614F00" w:rsidRDefault="00614F00" w:rsidP="0003549D"/>
    <w:p w14:paraId="49F79B9C" w14:textId="02D9898D" w:rsidR="00614F00" w:rsidRDefault="00B47E63" w:rsidP="0003549D"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E7E914E" wp14:editId="42A61982">
                <wp:simplePos x="0" y="0"/>
                <wp:positionH relativeFrom="column">
                  <wp:posOffset>1257299</wp:posOffset>
                </wp:positionH>
                <wp:positionV relativeFrom="paragraph">
                  <wp:posOffset>6984</wp:posOffset>
                </wp:positionV>
                <wp:extent cx="600075" cy="876300"/>
                <wp:effectExtent l="76200" t="76200" r="47625" b="0"/>
                <wp:wrapNone/>
                <wp:docPr id="1059085504" name="Arrow: Curved Left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3599">
                          <a:off x="0" y="0"/>
                          <a:ext cx="600075" cy="87630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type w14:anchorId="499067DC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13" o:spid="_x0000_s1026" type="#_x0000_t103" alt="&quot;&quot;" style="position:absolute;margin-left:99pt;margin-top:.55pt;width:47.25pt;height:69pt;rotation:692059fd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" adj="14204,19751,5400" fillcolor="#4472c4 [3204]" strokecolor="#09101d [48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3872" behindDoc="0" locked="0" layoutInCell="1" allowOverlap="1" wp14:anchorId="1B9B295E" wp14:editId="67C851F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19446" cy="1104900"/>
            <wp:effectExtent l="0" t="0" r="0" b="0"/>
            <wp:wrapNone/>
            <wp:docPr id="1366921200" name="Picture 13669212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21200" name="Picture 13669212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008" cy="1105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F00">
        <w:t>These things will be explained on the next few pages.</w:t>
      </w:r>
    </w:p>
    <w:p w14:paraId="0B7D7435" w14:textId="239B8203" w:rsidR="00614F00" w:rsidRDefault="00614F00" w:rsidP="00614F00">
      <w:r>
        <w:br w:type="page"/>
      </w:r>
    </w:p>
    <w:p w14:paraId="30EB2DB4" w14:textId="3181E958" w:rsidR="0003549D" w:rsidRDefault="00BE48C3" w:rsidP="0003549D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953152" behindDoc="0" locked="0" layoutInCell="1" allowOverlap="1" wp14:anchorId="787A3B78" wp14:editId="48A9E94B">
            <wp:simplePos x="0" y="0"/>
            <wp:positionH relativeFrom="margin">
              <wp:align>left</wp:align>
            </wp:positionH>
            <wp:positionV relativeFrom="paragraph">
              <wp:posOffset>4859</wp:posOffset>
            </wp:positionV>
            <wp:extent cx="1526650" cy="1526650"/>
            <wp:effectExtent l="0" t="0" r="0" b="0"/>
            <wp:wrapNone/>
            <wp:docPr id="812498571" name="Picture 8124985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98571" name="Picture 8124985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208" cy="1530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49D">
        <w:t>Prevent</w:t>
      </w:r>
    </w:p>
    <w:p w14:paraId="2287742C" w14:textId="77777777" w:rsidR="0003549D" w:rsidRDefault="0003549D" w:rsidP="0003549D"/>
    <w:p w14:paraId="7C11FC0E" w14:textId="3D046045" w:rsidR="0003549D" w:rsidRDefault="0003549D" w:rsidP="0003549D">
      <w:r>
        <w:t>We will work to stop problems from happening.</w:t>
      </w:r>
    </w:p>
    <w:p w14:paraId="4C1ED7D0" w14:textId="3FDF9A3A" w:rsidR="0003549D" w:rsidRDefault="0003549D" w:rsidP="00614F00"/>
    <w:p w14:paraId="47E5CF9D" w14:textId="77777777" w:rsidR="00614F00" w:rsidRDefault="00614F00" w:rsidP="00614F00"/>
    <w:p w14:paraId="41900034" w14:textId="4B43BF5B" w:rsidR="0003549D" w:rsidRDefault="00BE48C3" w:rsidP="0003549D">
      <w:pPr>
        <w:pStyle w:val="Heading2"/>
      </w:pPr>
      <w:r>
        <w:rPr>
          <w:noProof/>
        </w:rPr>
        <w:drawing>
          <wp:anchor distT="0" distB="0" distL="114300" distR="114300" simplePos="0" relativeHeight="251955200" behindDoc="0" locked="0" layoutInCell="1" allowOverlap="1" wp14:anchorId="0110E11A" wp14:editId="33651A2C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534602" cy="1534602"/>
            <wp:effectExtent l="0" t="0" r="8890" b="8890"/>
            <wp:wrapNone/>
            <wp:docPr id="1862448802" name="Picture 18624488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48802" name="Picture 18624488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893" cy="1537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49D">
        <w:t>Identify</w:t>
      </w:r>
    </w:p>
    <w:p w14:paraId="20638D3C" w14:textId="77777777" w:rsidR="0003549D" w:rsidRDefault="0003549D" w:rsidP="0003549D"/>
    <w:p w14:paraId="4E752394" w14:textId="209FF4C4" w:rsidR="0003549D" w:rsidRDefault="0003549D" w:rsidP="0003549D">
      <w:r>
        <w:t>We will work out what a problem is when it happens.</w:t>
      </w:r>
    </w:p>
    <w:p w14:paraId="7979DB82" w14:textId="77777777" w:rsidR="0003549D" w:rsidRDefault="0003549D" w:rsidP="0003549D"/>
    <w:p w14:paraId="03C198B6" w14:textId="77777777" w:rsidR="0003549D" w:rsidRDefault="0003549D" w:rsidP="0003549D"/>
    <w:p w14:paraId="2E7B958A" w14:textId="21B0D3BF" w:rsidR="0003549D" w:rsidRDefault="00BE48C3" w:rsidP="0003549D">
      <w:pPr>
        <w:pStyle w:val="Heading2"/>
      </w:pPr>
      <w:r>
        <w:rPr>
          <w:noProof/>
        </w:rPr>
        <w:drawing>
          <wp:anchor distT="0" distB="0" distL="114300" distR="114300" simplePos="0" relativeHeight="251957248" behindDoc="0" locked="0" layoutInCell="1" allowOverlap="1" wp14:anchorId="4708BD3C" wp14:editId="0797E829">
            <wp:simplePos x="0" y="0"/>
            <wp:positionH relativeFrom="margin">
              <wp:posOffset>143123</wp:posOffset>
            </wp:positionH>
            <wp:positionV relativeFrom="paragraph">
              <wp:posOffset>7868</wp:posOffset>
            </wp:positionV>
            <wp:extent cx="1470992" cy="1470992"/>
            <wp:effectExtent l="0" t="0" r="0" b="0"/>
            <wp:wrapNone/>
            <wp:docPr id="1701228098" name="Picture 17012280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28098" name="Picture 17012280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747" cy="1473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49D">
        <w:t>Respond</w:t>
      </w:r>
    </w:p>
    <w:p w14:paraId="780A1621" w14:textId="1F588346" w:rsidR="0003549D" w:rsidRDefault="0003549D" w:rsidP="0003549D"/>
    <w:p w14:paraId="331962BB" w14:textId="2BFFDCE0" w:rsidR="0003549D" w:rsidRDefault="0003549D" w:rsidP="0003549D">
      <w:r>
        <w:t xml:space="preserve">We will </w:t>
      </w:r>
      <w:r w:rsidR="001F746D">
        <w:t xml:space="preserve">do something </w:t>
      </w:r>
      <w:r>
        <w:t>when a problem is found.</w:t>
      </w:r>
    </w:p>
    <w:p w14:paraId="6E5973DD" w14:textId="77777777" w:rsidR="0003549D" w:rsidRDefault="0003549D" w:rsidP="0003549D"/>
    <w:p w14:paraId="4B4C22A0" w14:textId="6CEE5124" w:rsidR="00614F00" w:rsidRDefault="00614F00">
      <w:pPr>
        <w:spacing w:line="240" w:lineRule="auto"/>
        <w:ind w:left="0"/>
      </w:pPr>
      <w:r>
        <w:br w:type="page"/>
      </w:r>
    </w:p>
    <w:p w14:paraId="23714FA0" w14:textId="4B7E7570" w:rsidR="0003549D" w:rsidRDefault="00BE48C3" w:rsidP="0003549D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959296" behindDoc="0" locked="0" layoutInCell="1" allowOverlap="1" wp14:anchorId="149904D4" wp14:editId="428222FE">
            <wp:simplePos x="0" y="0"/>
            <wp:positionH relativeFrom="margin">
              <wp:align>left</wp:align>
            </wp:positionH>
            <wp:positionV relativeFrom="paragraph">
              <wp:posOffset>5522</wp:posOffset>
            </wp:positionV>
            <wp:extent cx="1434163" cy="1598212"/>
            <wp:effectExtent l="0" t="0" r="0" b="2540"/>
            <wp:wrapNone/>
            <wp:docPr id="1550395914" name="Picture 15503959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395914" name="Picture 15503959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762" cy="1602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49D">
        <w:t>Develop</w:t>
      </w:r>
    </w:p>
    <w:p w14:paraId="4957B021" w14:textId="6E3D94B2" w:rsidR="0003549D" w:rsidRDefault="0003549D" w:rsidP="0003549D"/>
    <w:p w14:paraId="3912943B" w14:textId="474A1A08" w:rsidR="0003549D" w:rsidRDefault="0003549D" w:rsidP="0003549D">
      <w:r>
        <w:t>We will work out ways</w:t>
      </w:r>
      <w:r w:rsidR="001F746D">
        <w:t xml:space="preserve"> disability supports can be:</w:t>
      </w:r>
    </w:p>
    <w:p w14:paraId="17894CCA" w14:textId="7E35AE9C" w:rsidR="001F746D" w:rsidRDefault="00BE48C3" w:rsidP="001F746D">
      <w:pPr>
        <w:pStyle w:val="Listtoplevel"/>
      </w:pPr>
      <w:r>
        <w:drawing>
          <wp:anchor distT="0" distB="0" distL="114300" distR="114300" simplePos="0" relativeHeight="251961344" behindDoc="0" locked="0" layoutInCell="1" allowOverlap="1" wp14:anchorId="603FB307" wp14:editId="54C7B922">
            <wp:simplePos x="0" y="0"/>
            <wp:positionH relativeFrom="margin">
              <wp:align>left</wp:align>
            </wp:positionH>
            <wp:positionV relativeFrom="paragraph">
              <wp:posOffset>403225</wp:posOffset>
            </wp:positionV>
            <wp:extent cx="1308036" cy="1464247"/>
            <wp:effectExtent l="0" t="0" r="6985" b="3175"/>
            <wp:wrapNone/>
            <wp:docPr id="855833155" name="Picture 8558331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833155" name="Picture 8558331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036" cy="1464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E63">
        <w:t>made / put together</w:t>
      </w:r>
    </w:p>
    <w:p w14:paraId="52527C4B" w14:textId="3F1EA046" w:rsidR="001F746D" w:rsidRPr="0003549D" w:rsidRDefault="001F746D" w:rsidP="001F746D">
      <w:pPr>
        <w:pStyle w:val="Listtoplevel"/>
      </w:pPr>
      <w:r>
        <w:t>made better.</w:t>
      </w:r>
    </w:p>
    <w:p w14:paraId="18F61D87" w14:textId="77777777" w:rsidR="0003549D" w:rsidRDefault="0003549D" w:rsidP="0003549D"/>
    <w:p w14:paraId="1A682C7A" w14:textId="77777777" w:rsidR="00FE6286" w:rsidRDefault="00FE6286" w:rsidP="005523D4"/>
    <w:p w14:paraId="78D7D545" w14:textId="3641EE85" w:rsidR="001F746D" w:rsidRDefault="00755144" w:rsidP="005523D4">
      <w:r>
        <w:rPr>
          <w:noProof/>
        </w:rPr>
        <w:drawing>
          <wp:anchor distT="0" distB="0" distL="114300" distR="114300" simplePos="0" relativeHeight="251965440" behindDoc="0" locked="0" layoutInCell="1" allowOverlap="1" wp14:anchorId="3648D50F" wp14:editId="51C40419">
            <wp:simplePos x="0" y="0"/>
            <wp:positionH relativeFrom="margin">
              <wp:posOffset>349857</wp:posOffset>
            </wp:positionH>
            <wp:positionV relativeFrom="paragraph">
              <wp:posOffset>366838</wp:posOffset>
            </wp:positionV>
            <wp:extent cx="389614" cy="389614"/>
            <wp:effectExtent l="0" t="0" r="0" b="0"/>
            <wp:wrapNone/>
            <wp:docPr id="2123374260" name="Picture 21233742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74260" name="Picture 21233742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14" cy="389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7488" behindDoc="0" locked="0" layoutInCell="1" allowOverlap="1" wp14:anchorId="64B5A230" wp14:editId="2F8D10A3">
            <wp:simplePos x="0" y="0"/>
            <wp:positionH relativeFrom="margin">
              <wp:posOffset>1311965</wp:posOffset>
            </wp:positionH>
            <wp:positionV relativeFrom="paragraph">
              <wp:posOffset>430697</wp:posOffset>
            </wp:positionV>
            <wp:extent cx="381414" cy="381414"/>
            <wp:effectExtent l="0" t="0" r="0" b="0"/>
            <wp:wrapNone/>
            <wp:docPr id="1269754192" name="Picture 12697541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74260" name="Picture 21233742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60" cy="38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3392" behindDoc="0" locked="0" layoutInCell="1" allowOverlap="1" wp14:anchorId="414BDB38" wp14:editId="53B706CF">
            <wp:simplePos x="0" y="0"/>
            <wp:positionH relativeFrom="margin">
              <wp:align>left</wp:align>
            </wp:positionH>
            <wp:positionV relativeFrom="paragraph">
              <wp:posOffset>581329</wp:posOffset>
            </wp:positionV>
            <wp:extent cx="1789761" cy="1105231"/>
            <wp:effectExtent l="0" t="0" r="1270" b="0"/>
            <wp:wrapNone/>
            <wp:docPr id="473434121" name="Picture 473434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434121" name="Picture 4734341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761" cy="1105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E5F">
        <w:t>We know there are gaps in quality and safeguarding:</w:t>
      </w:r>
    </w:p>
    <w:p w14:paraId="4FD3ADA0" w14:textId="1F50D021" w:rsidR="00691E5F" w:rsidRDefault="00691E5F" w:rsidP="00691E5F">
      <w:pPr>
        <w:pStyle w:val="Listtoplevel"/>
      </w:pPr>
      <w:r>
        <w:t>systems</w:t>
      </w:r>
    </w:p>
    <w:p w14:paraId="0CF4B347" w14:textId="7C9EF8FA" w:rsidR="00691E5F" w:rsidRDefault="00691E5F" w:rsidP="00691E5F">
      <w:pPr>
        <w:pStyle w:val="Listtoplevel"/>
      </w:pPr>
      <w:r>
        <w:t>policies.</w:t>
      </w:r>
    </w:p>
    <w:p w14:paraId="34A0C9F6" w14:textId="77777777" w:rsidR="0003549D" w:rsidRDefault="0003549D" w:rsidP="005523D4"/>
    <w:p w14:paraId="10866B3E" w14:textId="48683390" w:rsidR="00691E5F" w:rsidRDefault="00755144" w:rsidP="005523D4">
      <w:r>
        <w:rPr>
          <w:noProof/>
        </w:rPr>
        <w:drawing>
          <wp:anchor distT="0" distB="0" distL="114300" distR="114300" simplePos="0" relativeHeight="251969536" behindDoc="0" locked="0" layoutInCell="1" allowOverlap="1" wp14:anchorId="29AAC81D" wp14:editId="7C3B921B">
            <wp:simplePos x="0" y="0"/>
            <wp:positionH relativeFrom="margin">
              <wp:align>left</wp:align>
            </wp:positionH>
            <wp:positionV relativeFrom="paragraph">
              <wp:posOffset>139949</wp:posOffset>
            </wp:positionV>
            <wp:extent cx="1558954" cy="1184744"/>
            <wp:effectExtent l="0" t="0" r="3175" b="0"/>
            <wp:wrapNone/>
            <wp:docPr id="1066407605" name="Picture 10664076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07605" name="Picture 10664076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54" cy="1184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9A9AD" w14:textId="066AC084" w:rsidR="00691E5F" w:rsidRDefault="00691E5F" w:rsidP="005523D4">
      <w:r>
        <w:t>We want to:</w:t>
      </w:r>
    </w:p>
    <w:p w14:paraId="2AF2B475" w14:textId="20BC6DD6" w:rsidR="00691E5F" w:rsidRDefault="00691E5F" w:rsidP="00691E5F">
      <w:pPr>
        <w:pStyle w:val="Listtoplevel"/>
      </w:pPr>
      <w:r>
        <w:t>learn what the gaps are</w:t>
      </w:r>
    </w:p>
    <w:p w14:paraId="755ACE30" w14:textId="77CE7764" w:rsidR="00691E5F" w:rsidRDefault="00755144" w:rsidP="00691E5F">
      <w:pPr>
        <w:pStyle w:val="Listtoplevel"/>
      </w:pPr>
      <w:r>
        <w:drawing>
          <wp:anchor distT="0" distB="0" distL="114300" distR="114300" simplePos="0" relativeHeight="251971584" behindDoc="0" locked="0" layoutInCell="1" allowOverlap="1" wp14:anchorId="1C63EF46" wp14:editId="43932C94">
            <wp:simplePos x="0" y="0"/>
            <wp:positionH relativeFrom="margin">
              <wp:posOffset>-247650</wp:posOffset>
            </wp:positionH>
            <wp:positionV relativeFrom="paragraph">
              <wp:posOffset>98425</wp:posOffset>
            </wp:positionV>
            <wp:extent cx="1749287" cy="1749287"/>
            <wp:effectExtent l="0" t="0" r="0" b="3810"/>
            <wp:wrapNone/>
            <wp:docPr id="1239119664" name="Picture 12391196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19664" name="Picture 12391196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287" cy="1749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E5F">
        <w:t>get better at what we do</w:t>
      </w:r>
    </w:p>
    <w:p w14:paraId="66C26DC3" w14:textId="7288DFCC" w:rsidR="00691E5F" w:rsidRDefault="00691E5F" w:rsidP="00691E5F">
      <w:pPr>
        <w:pStyle w:val="Listtoplevel"/>
      </w:pPr>
      <w:r>
        <w:t xml:space="preserve">find ways to fix those gaps. </w:t>
      </w:r>
    </w:p>
    <w:p w14:paraId="173821BC" w14:textId="77777777" w:rsidR="00691E5F" w:rsidRDefault="00691E5F" w:rsidP="00691E5F"/>
    <w:p w14:paraId="496E17DE" w14:textId="0830EA62" w:rsidR="00691E5F" w:rsidRDefault="00AD3A74" w:rsidP="00691E5F">
      <w:r>
        <w:rPr>
          <w:noProof/>
        </w:rPr>
        <w:lastRenderedPageBreak/>
        <w:drawing>
          <wp:anchor distT="0" distB="0" distL="114300" distR="114300" simplePos="0" relativeHeight="251934720" behindDoc="0" locked="0" layoutInCell="1" allowOverlap="1" wp14:anchorId="579C5D49" wp14:editId="3E50534A">
            <wp:simplePos x="0" y="0"/>
            <wp:positionH relativeFrom="margin">
              <wp:align>left</wp:align>
            </wp:positionH>
            <wp:positionV relativeFrom="paragraph">
              <wp:posOffset>-55742</wp:posOffset>
            </wp:positionV>
            <wp:extent cx="1447137" cy="1447137"/>
            <wp:effectExtent l="0" t="0" r="1270" b="1270"/>
            <wp:wrapNone/>
            <wp:docPr id="1975060445" name="Picture 19750604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60445" name="Picture 19750604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166" cy="1450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E5F">
        <w:t xml:space="preserve">We are making a </w:t>
      </w:r>
      <w:r w:rsidR="00691E5F" w:rsidRPr="00691E5F">
        <w:rPr>
          <w:b/>
          <w:bCs/>
        </w:rPr>
        <w:t>framework</w:t>
      </w:r>
      <w:r w:rsidR="00691E5F">
        <w:t xml:space="preserve"> to make quality and safeguarding better.</w:t>
      </w:r>
    </w:p>
    <w:p w14:paraId="7C684D63" w14:textId="77777777" w:rsidR="00691E5F" w:rsidRDefault="00691E5F" w:rsidP="00691E5F"/>
    <w:p w14:paraId="37F39378" w14:textId="1A1C757A" w:rsidR="00691E5F" w:rsidRDefault="00691E5F" w:rsidP="00691E5F">
      <w:r>
        <w:rPr>
          <w:noProof/>
        </w:rPr>
        <w:drawing>
          <wp:anchor distT="0" distB="0" distL="114300" distR="114300" simplePos="0" relativeHeight="251912192" behindDoc="0" locked="0" layoutInCell="1" allowOverlap="1" wp14:anchorId="6D83B84C" wp14:editId="50D38629">
            <wp:simplePos x="0" y="0"/>
            <wp:positionH relativeFrom="margin">
              <wp:align>left</wp:align>
            </wp:positionH>
            <wp:positionV relativeFrom="paragraph">
              <wp:posOffset>196795</wp:posOffset>
            </wp:positionV>
            <wp:extent cx="1457325" cy="1457325"/>
            <wp:effectExtent l="0" t="0" r="9525" b="0"/>
            <wp:wrapNone/>
            <wp:docPr id="1943260315" name="Picture 19432603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260315" name="Picture 19432603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83059" w14:textId="0703067C" w:rsidR="00691E5F" w:rsidRDefault="00691E5F" w:rsidP="00691E5F">
      <w:pPr>
        <w:rPr>
          <w:noProof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10D2FC38" wp14:editId="278D2A41">
                <wp:simplePos x="0" y="0"/>
                <wp:positionH relativeFrom="margin">
                  <wp:align>right</wp:align>
                </wp:positionH>
                <wp:positionV relativeFrom="paragraph">
                  <wp:posOffset>-47625</wp:posOffset>
                </wp:positionV>
                <wp:extent cx="3538855" cy="1152525"/>
                <wp:effectExtent l="0" t="0" r="4445" b="9525"/>
                <wp:wrapNone/>
                <wp:docPr id="1079596904" name="Rectangle 10795969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855" cy="1152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1E1CD23" id="Rectangle 1079596904" o:spid="_x0000_s1026" alt="&quot;&quot;" style="position:absolute;margin-left:227.45pt;margin-top:-3.75pt;width:278.65pt;height:90.75pt;z-index:-251405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" fillcolor="#c5e0b3 [1305]" stroked="f" strokeweight="1pt">
                <w10:wrap anchorx="margin"/>
              </v:rect>
            </w:pict>
          </mc:Fallback>
        </mc:AlternateContent>
      </w:r>
      <w:r w:rsidRPr="005612CB">
        <w:t>Here</w:t>
      </w:r>
      <w:r>
        <w:rPr>
          <w:b/>
          <w:bCs/>
        </w:rPr>
        <w:t xml:space="preserve"> f</w:t>
      </w:r>
      <w:r w:rsidRPr="00257CA8">
        <w:rPr>
          <w:b/>
          <w:bCs/>
        </w:rPr>
        <w:t>ramework</w:t>
      </w:r>
      <w:r>
        <w:t xml:space="preserve"> means a system </w:t>
      </w:r>
      <w:r>
        <w:br/>
        <w:t>for checking that things are working as they should.</w:t>
      </w:r>
      <w:r w:rsidRPr="005612CB">
        <w:rPr>
          <w:noProof/>
        </w:rPr>
        <w:t xml:space="preserve"> </w:t>
      </w:r>
    </w:p>
    <w:p w14:paraId="3EFA7CA6" w14:textId="77777777" w:rsidR="00691E5F" w:rsidRDefault="00691E5F" w:rsidP="00691E5F"/>
    <w:p w14:paraId="09F1BC62" w14:textId="77777777" w:rsidR="00FE6286" w:rsidRDefault="00FE6286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58AB93C9" w14:textId="297F0BBB" w:rsidR="00691E5F" w:rsidRDefault="000F3463" w:rsidP="000F3463">
      <w:pPr>
        <w:pStyle w:val="Heading1"/>
      </w:pPr>
      <w:r>
        <w:lastRenderedPageBreak/>
        <w:t>Where to get more information</w:t>
      </w:r>
    </w:p>
    <w:p w14:paraId="318A1545" w14:textId="77777777" w:rsidR="000F3463" w:rsidRDefault="000F3463" w:rsidP="00867B2C"/>
    <w:p w14:paraId="129F6F1A" w14:textId="77777777" w:rsidR="00350857" w:rsidRDefault="00350857" w:rsidP="00867B2C"/>
    <w:p w14:paraId="1434B8DF" w14:textId="2B0C6E83" w:rsidR="00350857" w:rsidRDefault="00AD3A74" w:rsidP="00867B2C">
      <w:r>
        <w:rPr>
          <w:noProof/>
        </w:rPr>
        <w:drawing>
          <wp:anchor distT="0" distB="0" distL="114300" distR="114300" simplePos="0" relativeHeight="251936768" behindDoc="0" locked="0" layoutInCell="1" allowOverlap="1" wp14:anchorId="16F86CA3" wp14:editId="6D22029C">
            <wp:simplePos x="0" y="0"/>
            <wp:positionH relativeFrom="margin">
              <wp:align>left</wp:align>
            </wp:positionH>
            <wp:positionV relativeFrom="paragraph">
              <wp:posOffset>6681</wp:posOffset>
            </wp:positionV>
            <wp:extent cx="1463040" cy="1463040"/>
            <wp:effectExtent l="0" t="0" r="3810" b="3810"/>
            <wp:wrapNone/>
            <wp:docPr id="656667749" name="Picture 6566677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67749" name="Picture 6566677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857">
        <w:t xml:space="preserve">If you would like to know more about the quality and safeguarding framework you can </w:t>
      </w:r>
      <w:r w:rsidR="00350857" w:rsidRPr="001A3A0C">
        <w:rPr>
          <w:b/>
          <w:bCs/>
        </w:rPr>
        <w:t>email</w:t>
      </w:r>
      <w:r w:rsidR="00350857">
        <w:t>:</w:t>
      </w:r>
    </w:p>
    <w:p w14:paraId="0975764D" w14:textId="44D99797" w:rsidR="00350857" w:rsidRDefault="00350857" w:rsidP="00867B2C"/>
    <w:p w14:paraId="45A4F12B" w14:textId="3CAF7325" w:rsidR="00350857" w:rsidRPr="00350857" w:rsidRDefault="00350857" w:rsidP="00867B2C">
      <w:pPr>
        <w:rPr>
          <w:b/>
          <w:bCs/>
        </w:rPr>
      </w:pPr>
      <w:r w:rsidRPr="00350857">
        <w:rPr>
          <w:b/>
          <w:bCs/>
        </w:rPr>
        <w:t>quality@</w:t>
      </w:r>
      <w:r w:rsidR="00AA3C34">
        <w:rPr>
          <w:b/>
          <w:bCs/>
        </w:rPr>
        <w:t>msd</w:t>
      </w:r>
      <w:r w:rsidRPr="00350857">
        <w:rPr>
          <w:b/>
          <w:bCs/>
        </w:rPr>
        <w:t>.govt.nz</w:t>
      </w:r>
    </w:p>
    <w:p w14:paraId="0BDFEECC" w14:textId="77777777" w:rsidR="00350857" w:rsidRDefault="00350857" w:rsidP="00867B2C"/>
    <w:p w14:paraId="1D669A74" w14:textId="401B507E" w:rsidR="00350857" w:rsidRDefault="00AD3A74" w:rsidP="00867B2C">
      <w:r>
        <w:rPr>
          <w:noProof/>
        </w:rPr>
        <w:drawing>
          <wp:anchor distT="0" distB="0" distL="114300" distR="114300" simplePos="0" relativeHeight="251926528" behindDoc="0" locked="0" layoutInCell="1" allowOverlap="1" wp14:anchorId="21C2B28D" wp14:editId="5621E383">
            <wp:simplePos x="0" y="0"/>
            <wp:positionH relativeFrom="margin">
              <wp:posOffset>0</wp:posOffset>
            </wp:positionH>
            <wp:positionV relativeFrom="paragraph">
              <wp:posOffset>233349</wp:posOffset>
            </wp:positionV>
            <wp:extent cx="1515110" cy="1576705"/>
            <wp:effectExtent l="0" t="0" r="8890" b="4445"/>
            <wp:wrapNone/>
            <wp:docPr id="1445054490" name="Picture 14450544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57147" name="Picture 15907571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3168B" w14:textId="7A2D8A30" w:rsidR="00350857" w:rsidRDefault="00350857" w:rsidP="00867B2C">
      <w:r>
        <w:t xml:space="preserve">You can contact us at this </w:t>
      </w:r>
      <w:r w:rsidRPr="00350857">
        <w:rPr>
          <w:b/>
          <w:bCs/>
        </w:rPr>
        <w:t>website</w:t>
      </w:r>
      <w:r>
        <w:t>:</w:t>
      </w:r>
    </w:p>
    <w:p w14:paraId="38AC1D4F" w14:textId="3622632B" w:rsidR="00350857" w:rsidRDefault="00350857" w:rsidP="00867B2C"/>
    <w:p w14:paraId="65DA75A4" w14:textId="77777777" w:rsidR="00140E85" w:rsidRPr="00140E85" w:rsidRDefault="00140E85" w:rsidP="00867B2C">
      <w:pPr>
        <w:rPr>
          <w:b/>
          <w:bCs/>
        </w:rPr>
      </w:pPr>
      <w:r>
        <w:rPr>
          <w:b/>
          <w:bCs/>
        </w:rPr>
        <w:fldChar w:fldCharType="begin"/>
      </w:r>
      <w:r>
        <w:rPr>
          <w:b/>
          <w:bCs/>
        </w:rPr>
        <w:instrText>HYPERLINK "http://</w:instrText>
      </w:r>
      <w:r w:rsidRPr="00140E85">
        <w:rPr>
          <w:b/>
          <w:bCs/>
        </w:rPr>
        <w:instrText>www.disabilitysupport.govt.nz/</w:instrText>
      </w:r>
      <w:r w:rsidRPr="00140E85">
        <w:rPr>
          <w:b/>
          <w:bCs/>
        </w:rPr>
        <w:br/>
        <w:instrText>about-us/contact-us/</w:instrText>
      </w:r>
    </w:p>
    <w:p w14:paraId="08DFFA42" w14:textId="77777777" w:rsidR="00140E85" w:rsidRPr="00140E85" w:rsidRDefault="00140E85" w:rsidP="00867B2C">
      <w:pPr>
        <w:rPr>
          <w:rStyle w:val="Hyperlink"/>
          <w:b/>
          <w:bCs/>
          <w:u w:val="none"/>
        </w:rPr>
      </w:pPr>
      <w:r>
        <w:rPr>
          <w:b/>
          <w:bCs/>
        </w:rPr>
        <w:instrText>"</w:instrText>
      </w:r>
      <w:r>
        <w:rPr>
          <w:b/>
          <w:bCs/>
        </w:rPr>
      </w:r>
      <w:r>
        <w:rPr>
          <w:b/>
          <w:bCs/>
        </w:rPr>
        <w:fldChar w:fldCharType="separate"/>
      </w:r>
      <w:r w:rsidRPr="00140E85">
        <w:rPr>
          <w:rStyle w:val="Hyperlink"/>
          <w:b/>
          <w:bCs/>
          <w:color w:val="000000" w:themeColor="text1"/>
          <w:u w:val="none"/>
        </w:rPr>
        <w:t>www.disabilitysupport.govt.nz/</w:t>
      </w:r>
      <w:r w:rsidRPr="00140E85">
        <w:rPr>
          <w:rStyle w:val="Hyperlink"/>
          <w:b/>
          <w:bCs/>
          <w:color w:val="000000" w:themeColor="text1"/>
          <w:u w:val="none"/>
        </w:rPr>
        <w:br/>
        <w:t>about-us/contact-us/</w:t>
      </w:r>
    </w:p>
    <w:p w14:paraId="244FD636" w14:textId="13907C1D" w:rsidR="003334F5" w:rsidRDefault="00140E85" w:rsidP="00867B2C">
      <w:r>
        <w:rPr>
          <w:b/>
          <w:bCs/>
        </w:rPr>
        <w:fldChar w:fldCharType="end"/>
      </w:r>
    </w:p>
    <w:p w14:paraId="417D6FD1" w14:textId="65E03F01" w:rsidR="00350857" w:rsidRDefault="00AD3A74" w:rsidP="00867B2C">
      <w:r>
        <w:rPr>
          <w:noProof/>
        </w:rPr>
        <w:drawing>
          <wp:anchor distT="0" distB="0" distL="114300" distR="114300" simplePos="0" relativeHeight="251938816" behindDoc="0" locked="0" layoutInCell="1" allowOverlap="1" wp14:anchorId="7717A1E3" wp14:editId="1CE69D01">
            <wp:simplePos x="0" y="0"/>
            <wp:positionH relativeFrom="margin">
              <wp:posOffset>0</wp:posOffset>
            </wp:positionH>
            <wp:positionV relativeFrom="paragraph">
              <wp:posOffset>287324</wp:posOffset>
            </wp:positionV>
            <wp:extent cx="1391478" cy="1391478"/>
            <wp:effectExtent l="0" t="0" r="0" b="0"/>
            <wp:wrapNone/>
            <wp:docPr id="1774919390" name="Picture 17749193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19390" name="Picture 17749193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478" cy="1391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8C9D5" w14:textId="58F2D337" w:rsidR="003334F5" w:rsidRDefault="00350857" w:rsidP="00867B2C">
      <w:r>
        <w:t xml:space="preserve">You can </w:t>
      </w:r>
      <w:r w:rsidRPr="00350857">
        <w:rPr>
          <w:b/>
          <w:bCs/>
        </w:rPr>
        <w:t>phone</w:t>
      </w:r>
      <w:r>
        <w:t xml:space="preserve"> us on:</w:t>
      </w:r>
    </w:p>
    <w:p w14:paraId="53118459" w14:textId="7544A7A4" w:rsidR="00350857" w:rsidRDefault="00350857" w:rsidP="00867B2C"/>
    <w:p w14:paraId="793945AC" w14:textId="6C243BAF" w:rsidR="00350857" w:rsidRPr="00350857" w:rsidRDefault="00350857" w:rsidP="00867B2C">
      <w:pPr>
        <w:rPr>
          <w:b/>
          <w:bCs/>
        </w:rPr>
      </w:pPr>
      <w:r w:rsidRPr="00350857">
        <w:rPr>
          <w:b/>
          <w:bCs/>
        </w:rPr>
        <w:t>0800 566 601</w:t>
      </w:r>
    </w:p>
    <w:p w14:paraId="75B1252E" w14:textId="77777777" w:rsidR="00350857" w:rsidRDefault="00350857" w:rsidP="00867B2C"/>
    <w:p w14:paraId="7D98ADF0" w14:textId="77777777" w:rsidR="00140E85" w:rsidRDefault="00140E85" w:rsidP="00867B2C"/>
    <w:p w14:paraId="27E08162" w14:textId="77777777" w:rsidR="00140E85" w:rsidRDefault="00140E85" w:rsidP="00867B2C"/>
    <w:p w14:paraId="582D6C44" w14:textId="77777777" w:rsidR="00140E85" w:rsidRDefault="00140E85" w:rsidP="00867B2C"/>
    <w:p w14:paraId="36175788" w14:textId="77777777" w:rsidR="00140E85" w:rsidRDefault="00140E85" w:rsidP="00867B2C"/>
    <w:p w14:paraId="61711423" w14:textId="18B58C20" w:rsidR="00350857" w:rsidRPr="00EF59FC" w:rsidRDefault="00350857" w:rsidP="00350857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918336" behindDoc="0" locked="0" layoutInCell="1" allowOverlap="1" wp14:anchorId="60FB6B69" wp14:editId="4F0CBC87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0B193685" w14:textId="422D7E65" w:rsidR="00350857" w:rsidRPr="00EF59FC" w:rsidRDefault="00350857" w:rsidP="00867B2C">
      <w:pPr>
        <w:pStyle w:val="Listtoplevel"/>
        <w:rPr>
          <w:lang w:eastAsia="en-NZ"/>
        </w:rPr>
      </w:pPr>
      <w:r w:rsidRPr="00EF59FC">
        <w:rPr>
          <w:lang w:eastAsia="en-NZ"/>
        </w:rPr>
        <w:t>Deaf / hard of hearing</w:t>
      </w:r>
    </w:p>
    <w:p w14:paraId="6A19B17D" w14:textId="6656CAD9" w:rsidR="00350857" w:rsidRPr="00EF59FC" w:rsidRDefault="00867B2C" w:rsidP="00867B2C">
      <w:pPr>
        <w:pStyle w:val="Listtoplevel"/>
        <w:rPr>
          <w:lang w:eastAsia="en-NZ"/>
        </w:rPr>
      </w:pPr>
      <w:r w:rsidRPr="00EF59FC">
        <w:rPr>
          <w:rFonts w:cs="Times New Roman"/>
          <w:sz w:val="28"/>
        </w:rPr>
        <w:drawing>
          <wp:anchor distT="0" distB="0" distL="114300" distR="114300" simplePos="0" relativeHeight="251917312" behindDoc="0" locked="0" layoutInCell="1" allowOverlap="1" wp14:anchorId="4D603EF7" wp14:editId="66A8386E">
            <wp:simplePos x="0" y="0"/>
            <wp:positionH relativeFrom="column">
              <wp:posOffset>-86995</wp:posOffset>
            </wp:positionH>
            <wp:positionV relativeFrom="paragraph">
              <wp:posOffset>56515</wp:posOffset>
            </wp:positionV>
            <wp:extent cx="1447800" cy="1447800"/>
            <wp:effectExtent l="0" t="0" r="0" b="0"/>
            <wp:wrapThrough wrapText="bothSides">
              <wp:wrapPolygon edited="0">
                <wp:start x="9663" y="0"/>
                <wp:lineTo x="3126" y="5968"/>
                <wp:lineTo x="568" y="9379"/>
                <wp:lineTo x="568" y="10516"/>
                <wp:lineTo x="4263" y="14211"/>
                <wp:lineTo x="0" y="17905"/>
                <wp:lineTo x="0" y="21316"/>
                <wp:lineTo x="21316" y="21316"/>
                <wp:lineTo x="21316" y="17905"/>
                <wp:lineTo x="20463" y="14211"/>
                <wp:lineTo x="19042" y="11084"/>
                <wp:lineTo x="14779" y="5116"/>
                <wp:lineTo x="14211" y="2274"/>
                <wp:lineTo x="12789" y="0"/>
                <wp:lineTo x="9663" y="0"/>
              </wp:wrapPolygon>
            </wp:wrapThrough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857" w:rsidRPr="00EF59FC">
        <w:rPr>
          <w:lang w:eastAsia="en-NZ"/>
        </w:rPr>
        <w:t>deafblind</w:t>
      </w:r>
    </w:p>
    <w:p w14:paraId="7B7DB7CC" w14:textId="77777777" w:rsidR="00350857" w:rsidRPr="00EF59FC" w:rsidRDefault="00350857" w:rsidP="00867B2C">
      <w:pPr>
        <w:pStyle w:val="Listtoplevel"/>
        <w:rPr>
          <w:lang w:eastAsia="en-NZ"/>
        </w:rPr>
      </w:pPr>
      <w:r w:rsidRPr="00EF59FC">
        <w:rPr>
          <w:lang w:eastAsia="en-NZ"/>
        </w:rPr>
        <w:t>speech impaired / find it hard to talk.</w:t>
      </w:r>
    </w:p>
    <w:p w14:paraId="210103B9" w14:textId="77777777" w:rsidR="00350857" w:rsidRPr="00EF59FC" w:rsidRDefault="00350857" w:rsidP="00350857">
      <w:pPr>
        <w:rPr>
          <w:rFonts w:eastAsia="Times New Roman" w:cs="Arial"/>
          <w:szCs w:val="32"/>
        </w:rPr>
      </w:pPr>
    </w:p>
    <w:p w14:paraId="3EF8985D" w14:textId="2FF80A23" w:rsidR="00350857" w:rsidRPr="00EF59FC" w:rsidRDefault="00140E85" w:rsidP="00350857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916288" behindDoc="0" locked="0" layoutInCell="1" allowOverlap="1" wp14:anchorId="746FFDAE" wp14:editId="59A9BEC0">
            <wp:simplePos x="0" y="0"/>
            <wp:positionH relativeFrom="margin">
              <wp:align>left</wp:align>
            </wp:positionH>
            <wp:positionV relativeFrom="paragraph">
              <wp:posOffset>351624</wp:posOffset>
            </wp:positionV>
            <wp:extent cx="1542265" cy="1606164"/>
            <wp:effectExtent l="0" t="0" r="127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65" cy="160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9FE8D" w14:textId="4E9B1EC3" w:rsidR="00350857" w:rsidRPr="00EF59FC" w:rsidRDefault="00350857" w:rsidP="00350857">
      <w:pPr>
        <w:rPr>
          <w:rFonts w:eastAsia="Times New Roman" w:cs="Arial"/>
          <w:szCs w:val="32"/>
        </w:rPr>
      </w:pP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4EA74E19" w14:textId="77777777" w:rsidR="00350857" w:rsidRPr="00EF59FC" w:rsidRDefault="00350857" w:rsidP="00350857">
      <w:pPr>
        <w:rPr>
          <w:rFonts w:eastAsia="Times New Roman" w:cs="Arial"/>
          <w:szCs w:val="32"/>
        </w:rPr>
      </w:pPr>
    </w:p>
    <w:p w14:paraId="036BFDFC" w14:textId="3BA894F5" w:rsidR="00350857" w:rsidRPr="00350857" w:rsidRDefault="004A5F44" w:rsidP="00350857">
      <w:pPr>
        <w:rPr>
          <w:rFonts w:eastAsia="Times New Roman" w:cs="Arial"/>
          <w:b/>
          <w:bCs/>
          <w:color w:val="000000" w:themeColor="text1"/>
          <w:szCs w:val="32"/>
        </w:rPr>
      </w:pPr>
      <w:hyperlink r:id="rId82" w:history="1">
        <w:r w:rsidR="00350857" w:rsidRPr="00350857">
          <w:rPr>
            <w:rStyle w:val="Hyperlink"/>
            <w:rFonts w:eastAsia="Times New Roman" w:cs="Arial"/>
            <w:b/>
            <w:bCs/>
            <w:color w:val="000000" w:themeColor="text1"/>
            <w:szCs w:val="32"/>
            <w:u w:val="none"/>
          </w:rPr>
          <w:t>www.nzrelay.co.nz</w:t>
        </w:r>
      </w:hyperlink>
    </w:p>
    <w:p w14:paraId="2475F3F7" w14:textId="1514F6A9" w:rsidR="00EF4A04" w:rsidRDefault="00EF4A04" w:rsidP="00124EA8"/>
    <w:p w14:paraId="3FB7A23C" w14:textId="467F478D" w:rsidR="000F47C1" w:rsidRDefault="000F47C1" w:rsidP="003334F5">
      <w:pPr>
        <w:ind w:left="0"/>
        <w:rPr>
          <w:rFonts w:eastAsia="Times New Roman"/>
          <w:lang w:eastAsia="en-NZ"/>
        </w:rPr>
      </w:pPr>
      <w:bookmarkStart w:id="0" w:name="_Hlk53559738"/>
      <w:r>
        <w:rPr>
          <w:rFonts w:eastAsia="Times New Roman"/>
          <w:lang w:eastAsia="en-NZ"/>
        </w:rPr>
        <w:br w:type="page"/>
      </w:r>
    </w:p>
    <w:p w14:paraId="18A5A3C5" w14:textId="633B935C" w:rsidR="00EC5F32" w:rsidRPr="00E43F08" w:rsidRDefault="008B4560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i/>
          <w:iCs/>
          <w:noProof/>
          <w:szCs w:val="32"/>
          <w:lang w:eastAsia="en-NZ"/>
        </w:rPr>
        <w:lastRenderedPageBreak/>
        <w:drawing>
          <wp:anchor distT="0" distB="0" distL="114300" distR="114300" simplePos="0" relativeHeight="251995136" behindDoc="0" locked="0" layoutInCell="1" allowOverlap="1" wp14:anchorId="7F911E43" wp14:editId="08DEDB2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739823" cy="561975"/>
            <wp:effectExtent l="0" t="0" r="0" b="0"/>
            <wp:wrapNone/>
            <wp:docPr id="1185409803" name="Picture 1185409803" descr="Logo for Ministry of Social Development - Te Manatū Whakahiato Ora. Black text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09803" name="Picture 1185409803" descr="Logo for Ministry of Social Development - Te Manatū Whakahiato Ora. Black text on a white background.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823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>
        <w:rPr>
          <w:rFonts w:eastAsia="Times New Roman" w:cs="Arial"/>
          <w:i/>
          <w:iCs/>
          <w:noProof/>
          <w:szCs w:val="32"/>
          <w:lang w:eastAsia="en-NZ"/>
        </w:rPr>
        <w:drawing>
          <wp:anchor distT="0" distB="0" distL="114300" distR="114300" simplePos="0" relativeHeight="251804672" behindDoc="0" locked="0" layoutInCell="1" allowOverlap="1" wp14:anchorId="35116D43" wp14:editId="3D5E3C49">
            <wp:simplePos x="0" y="0"/>
            <wp:positionH relativeFrom="margin">
              <wp:posOffset>0</wp:posOffset>
            </wp:positionH>
            <wp:positionV relativeFrom="paragraph">
              <wp:posOffset>600075</wp:posOffset>
            </wp:positionV>
            <wp:extent cx="1935654" cy="581025"/>
            <wp:effectExtent l="0" t="0" r="7620" b="0"/>
            <wp:wrapNone/>
            <wp:docPr id="42" name="Picture 42" descr="Logo for Disability Support Services. Green text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Logo for Disability Support Services. Green text on a white background.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654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345E3422" wp14:editId="1D02C88E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9D91D6B" id="Rectangle: Rounded Corners 24" o:spid="_x0000_s1026" style="position:absolute;margin-left:-27.1pt;margin-top:-21.15pt;width:490.9pt;height:727.65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0F47C1" w:rsidRPr="000F47C1">
        <w:rPr>
          <w:rFonts w:eastAsia="Times New Roman" w:cs="Arial"/>
          <w:szCs w:val="32"/>
          <w:lang w:eastAsia="en-NZ"/>
        </w:rPr>
        <w:t xml:space="preserve">Ministry of </w:t>
      </w:r>
      <w:r w:rsidR="00140E85">
        <w:rPr>
          <w:rFonts w:eastAsia="Times New Roman" w:cs="Arial"/>
          <w:szCs w:val="32"/>
          <w:lang w:eastAsia="en-NZ"/>
        </w:rPr>
        <w:t>Social Development Disability Support Services</w:t>
      </w:r>
      <w:r w:rsidR="000F47C1" w:rsidRPr="000F47C1">
        <w:rPr>
          <w:rFonts w:eastAsia="Times New Roman" w:cs="Arial"/>
          <w:szCs w:val="32"/>
          <w:lang w:eastAsia="en-NZ"/>
        </w:rPr>
        <w:t>.</w:t>
      </w:r>
    </w:p>
    <w:p w14:paraId="258887B9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1CB7ECE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0ED4BF03" wp14:editId="4CFF9453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Logo for Make It Easy Kia Māmā Ma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Logo for Make It Easy Kia Māmā Mai.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6CC59F5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1CB3ADA8" wp14:editId="7DDCF005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Logo for People First New Zealand Ngā Tāngata Tuatah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Logo for People First New Zealand Ngā Tāngata Tuatahi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403E5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81120" behindDoc="1" locked="0" layoutInCell="1" allowOverlap="1" wp14:anchorId="5BE2AB65" wp14:editId="21D626EC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6736245B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231DB1CB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453A8074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05EB575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5216" behindDoc="0" locked="0" layoutInCell="1" allowOverlap="1" wp14:anchorId="2F9FEE6C" wp14:editId="5D2DDD64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7C64491A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2E557789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86240" behindDoc="0" locked="0" layoutInCell="1" allowOverlap="1" wp14:anchorId="4B45A414" wp14:editId="49B460D1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1FD79DCF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2DCDDC47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4D884D9C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01162DE5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9792" behindDoc="0" locked="0" layoutInCell="1" allowOverlap="1" wp14:anchorId="27F30BB1" wp14:editId="32145001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CF46AA">
        <w:rPr>
          <w:shd w:val="clear" w:color="auto" w:fill="FFFFFF"/>
        </w:rPr>
        <w:t>T.Wood</w:t>
      </w:r>
      <w:proofErr w:type="spellEnd"/>
      <w:proofErr w:type="gramEnd"/>
      <w:r w:rsidRPr="00CF46AA">
        <w:rPr>
          <w:shd w:val="clear" w:color="auto" w:fill="FFFFFF"/>
        </w:rPr>
        <w:t>.</w:t>
      </w:r>
    </w:p>
    <w:p w14:paraId="4AEB63F6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83168" behindDoc="0" locked="0" layoutInCell="1" allowOverlap="1" wp14:anchorId="504E13E0" wp14:editId="5E5D4639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E757C5" w:rsidRPr="0060011B" w:rsidSect="00751D3F">
      <w:footerReference w:type="even" r:id="rId92"/>
      <w:footerReference w:type="default" r:id="rId93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38135" w:themeColor="accent6" w:themeShade="BF"/>
        <w:left w:val="single" w:sz="24" w:space="24" w:color="538135" w:themeColor="accent6" w:themeShade="BF"/>
        <w:bottom w:val="single" w:sz="24" w:space="24" w:color="538135" w:themeColor="accent6" w:themeShade="BF"/>
        <w:right w:val="single" w:sz="24" w:space="24" w:color="538135" w:themeColor="accent6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8D8387" w14:textId="77777777" w:rsidR="003F622C" w:rsidRDefault="003F622C">
      <w:pPr>
        <w:spacing w:line="240" w:lineRule="auto"/>
      </w:pPr>
      <w:r>
        <w:separator/>
      </w:r>
    </w:p>
  </w:endnote>
  <w:endnote w:type="continuationSeparator" w:id="0">
    <w:p w14:paraId="32735274" w14:textId="77777777" w:rsidR="003F622C" w:rsidRDefault="003F62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784976A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4B18789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65ECFD3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1E579D8F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615F24" w14:textId="77777777" w:rsidR="003F622C" w:rsidRDefault="003F622C">
      <w:pPr>
        <w:spacing w:line="240" w:lineRule="auto"/>
      </w:pPr>
      <w:r>
        <w:separator/>
      </w:r>
    </w:p>
  </w:footnote>
  <w:footnote w:type="continuationSeparator" w:id="0">
    <w:p w14:paraId="43E94515" w14:textId="77777777" w:rsidR="003F622C" w:rsidRDefault="003F622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83620"/>
    <w:multiLevelType w:val="hybridMultilevel"/>
    <w:tmpl w:val="509CF03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11"/>
  </w:num>
  <w:num w:numId="4" w16cid:durableId="90706847">
    <w:abstractNumId w:val="12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3"/>
  </w:num>
  <w:num w:numId="13" w16cid:durableId="640429253">
    <w:abstractNumId w:val="7"/>
  </w:num>
  <w:num w:numId="14" w16cid:durableId="6082710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163247"/>
    <w:rsid w:val="000013CC"/>
    <w:rsid w:val="00005DB6"/>
    <w:rsid w:val="000064D2"/>
    <w:rsid w:val="000227B4"/>
    <w:rsid w:val="0003092A"/>
    <w:rsid w:val="0003549D"/>
    <w:rsid w:val="00036C40"/>
    <w:rsid w:val="00040E67"/>
    <w:rsid w:val="0004557B"/>
    <w:rsid w:val="00054459"/>
    <w:rsid w:val="0007416B"/>
    <w:rsid w:val="000846C9"/>
    <w:rsid w:val="00085E05"/>
    <w:rsid w:val="0009079F"/>
    <w:rsid w:val="000A3C46"/>
    <w:rsid w:val="000D2B45"/>
    <w:rsid w:val="000F3463"/>
    <w:rsid w:val="000F47C1"/>
    <w:rsid w:val="001171AB"/>
    <w:rsid w:val="00122416"/>
    <w:rsid w:val="00124EA8"/>
    <w:rsid w:val="00126B92"/>
    <w:rsid w:val="00140E85"/>
    <w:rsid w:val="00147DE1"/>
    <w:rsid w:val="00163247"/>
    <w:rsid w:val="001754F4"/>
    <w:rsid w:val="001B4DD5"/>
    <w:rsid w:val="001B72AE"/>
    <w:rsid w:val="001D223E"/>
    <w:rsid w:val="001E3429"/>
    <w:rsid w:val="001F746D"/>
    <w:rsid w:val="00201791"/>
    <w:rsid w:val="00214FFD"/>
    <w:rsid w:val="00226F54"/>
    <w:rsid w:val="00246F4F"/>
    <w:rsid w:val="00257D60"/>
    <w:rsid w:val="00261BF8"/>
    <w:rsid w:val="00266B9F"/>
    <w:rsid w:val="00272A94"/>
    <w:rsid w:val="002D2BC9"/>
    <w:rsid w:val="00304A8A"/>
    <w:rsid w:val="00314AE6"/>
    <w:rsid w:val="00315307"/>
    <w:rsid w:val="00323EB3"/>
    <w:rsid w:val="003334F5"/>
    <w:rsid w:val="00333619"/>
    <w:rsid w:val="00346EE2"/>
    <w:rsid w:val="00350857"/>
    <w:rsid w:val="00371C85"/>
    <w:rsid w:val="00386044"/>
    <w:rsid w:val="003F07F7"/>
    <w:rsid w:val="003F3817"/>
    <w:rsid w:val="003F5628"/>
    <w:rsid w:val="003F622C"/>
    <w:rsid w:val="003F6A97"/>
    <w:rsid w:val="00424C85"/>
    <w:rsid w:val="00437B09"/>
    <w:rsid w:val="004535B5"/>
    <w:rsid w:val="004567B0"/>
    <w:rsid w:val="00463DCC"/>
    <w:rsid w:val="004A5F44"/>
    <w:rsid w:val="004B0D93"/>
    <w:rsid w:val="004D5430"/>
    <w:rsid w:val="004F56C0"/>
    <w:rsid w:val="00503AD5"/>
    <w:rsid w:val="00522E5E"/>
    <w:rsid w:val="005340CB"/>
    <w:rsid w:val="00541D54"/>
    <w:rsid w:val="005523D4"/>
    <w:rsid w:val="00570380"/>
    <w:rsid w:val="005921AD"/>
    <w:rsid w:val="00592F3B"/>
    <w:rsid w:val="0060011B"/>
    <w:rsid w:val="00605446"/>
    <w:rsid w:val="0060689B"/>
    <w:rsid w:val="00614F00"/>
    <w:rsid w:val="00632D49"/>
    <w:rsid w:val="0064667B"/>
    <w:rsid w:val="0067621F"/>
    <w:rsid w:val="00683296"/>
    <w:rsid w:val="00691E5F"/>
    <w:rsid w:val="006B45FC"/>
    <w:rsid w:val="006C5C26"/>
    <w:rsid w:val="006D12ED"/>
    <w:rsid w:val="006E050D"/>
    <w:rsid w:val="00705CA3"/>
    <w:rsid w:val="0073315D"/>
    <w:rsid w:val="00736E4E"/>
    <w:rsid w:val="00751D3F"/>
    <w:rsid w:val="00755144"/>
    <w:rsid w:val="007829EC"/>
    <w:rsid w:val="00795D1E"/>
    <w:rsid w:val="007C1D48"/>
    <w:rsid w:val="007C3A91"/>
    <w:rsid w:val="007C7764"/>
    <w:rsid w:val="007E7233"/>
    <w:rsid w:val="00830671"/>
    <w:rsid w:val="00840E1C"/>
    <w:rsid w:val="00841D2D"/>
    <w:rsid w:val="00861349"/>
    <w:rsid w:val="00863D53"/>
    <w:rsid w:val="00867B2C"/>
    <w:rsid w:val="008848CB"/>
    <w:rsid w:val="00887F23"/>
    <w:rsid w:val="00896AD1"/>
    <w:rsid w:val="008B4560"/>
    <w:rsid w:val="008D437D"/>
    <w:rsid w:val="008D5300"/>
    <w:rsid w:val="008F6DBB"/>
    <w:rsid w:val="0090716F"/>
    <w:rsid w:val="009411B0"/>
    <w:rsid w:val="0094516C"/>
    <w:rsid w:val="009463AE"/>
    <w:rsid w:val="00963193"/>
    <w:rsid w:val="00974E0B"/>
    <w:rsid w:val="0098180B"/>
    <w:rsid w:val="009F1D7A"/>
    <w:rsid w:val="00A12915"/>
    <w:rsid w:val="00A1608E"/>
    <w:rsid w:val="00A22A0E"/>
    <w:rsid w:val="00A25D09"/>
    <w:rsid w:val="00A67570"/>
    <w:rsid w:val="00A95548"/>
    <w:rsid w:val="00AA3326"/>
    <w:rsid w:val="00AA3C34"/>
    <w:rsid w:val="00AA4584"/>
    <w:rsid w:val="00AD3A74"/>
    <w:rsid w:val="00AF19CD"/>
    <w:rsid w:val="00AF3906"/>
    <w:rsid w:val="00B14EE9"/>
    <w:rsid w:val="00B47E63"/>
    <w:rsid w:val="00B50B0B"/>
    <w:rsid w:val="00B70B8D"/>
    <w:rsid w:val="00B81A2E"/>
    <w:rsid w:val="00B84DC1"/>
    <w:rsid w:val="00BC054E"/>
    <w:rsid w:val="00BC7E04"/>
    <w:rsid w:val="00BD34B6"/>
    <w:rsid w:val="00BD6E48"/>
    <w:rsid w:val="00BE48C3"/>
    <w:rsid w:val="00BF5DDC"/>
    <w:rsid w:val="00C128C5"/>
    <w:rsid w:val="00C200AE"/>
    <w:rsid w:val="00C53177"/>
    <w:rsid w:val="00C94BA2"/>
    <w:rsid w:val="00C96554"/>
    <w:rsid w:val="00D078BE"/>
    <w:rsid w:val="00D652D9"/>
    <w:rsid w:val="00D67451"/>
    <w:rsid w:val="00D8243C"/>
    <w:rsid w:val="00D852B6"/>
    <w:rsid w:val="00DA78F4"/>
    <w:rsid w:val="00DC5D2A"/>
    <w:rsid w:val="00DD7F76"/>
    <w:rsid w:val="00DF2E18"/>
    <w:rsid w:val="00E17BF8"/>
    <w:rsid w:val="00E25EA4"/>
    <w:rsid w:val="00E3015C"/>
    <w:rsid w:val="00E301CA"/>
    <w:rsid w:val="00E364B1"/>
    <w:rsid w:val="00E56A37"/>
    <w:rsid w:val="00E60629"/>
    <w:rsid w:val="00E70E61"/>
    <w:rsid w:val="00E757C5"/>
    <w:rsid w:val="00EA4070"/>
    <w:rsid w:val="00EA4F7A"/>
    <w:rsid w:val="00EA567F"/>
    <w:rsid w:val="00EC5F32"/>
    <w:rsid w:val="00EF4A04"/>
    <w:rsid w:val="00F20BCC"/>
    <w:rsid w:val="00F32DCE"/>
    <w:rsid w:val="00F87859"/>
    <w:rsid w:val="00FA6F09"/>
    <w:rsid w:val="00FC1BD7"/>
    <w:rsid w:val="00FE6286"/>
    <w:rsid w:val="00FE733B"/>
    <w:rsid w:val="00FF1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97D0B"/>
  <w15:chartTrackingRefBased/>
  <w15:docId w15:val="{A0C9E713-5005-40EF-8F4E-5359C11D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751D3F"/>
    <w:pPr>
      <w:keepNext/>
      <w:keepLines/>
      <w:widowControl w:val="0"/>
      <w:pBdr>
        <w:top w:val="single" w:sz="18" w:space="10" w:color="538135" w:themeColor="accent6" w:themeShade="BF"/>
        <w:left w:val="single" w:sz="18" w:space="4" w:color="538135" w:themeColor="accent6" w:themeShade="BF"/>
        <w:bottom w:val="single" w:sz="18" w:space="0" w:color="538135" w:themeColor="accent6" w:themeShade="BF"/>
        <w:right w:val="single" w:sz="18" w:space="4" w:color="538135" w:themeColor="accent6" w:themeShade="BF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751D3F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3549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60629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5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footnotes" Target="footnotes.xml"/><Relationship Id="rId90" Type="http://schemas.openxmlformats.org/officeDocument/2006/relationships/image" Target="media/image81.jpeg"/><Relationship Id="rId95" Type="http://schemas.openxmlformats.org/officeDocument/2006/relationships/theme" Target="theme/theme1.xml"/><Relationship Id="rId22" Type="http://schemas.openxmlformats.org/officeDocument/2006/relationships/hyperlink" Target="http://www.disabilitysupport.govt.nz" TargetMode="External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image" Target="media/image64.jpeg"/><Relationship Id="rId80" Type="http://schemas.openxmlformats.org/officeDocument/2006/relationships/image" Target="media/image72.png"/><Relationship Id="rId85" Type="http://schemas.openxmlformats.org/officeDocument/2006/relationships/image" Target="media/image76.jpeg"/><Relationship Id="rId93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59.jpe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4.jpe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yperlink" Target="http://www.disabilitysupport.govt.nz/providers/quality-and-safeguarding" TargetMode="External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jpeg"/><Relationship Id="rId86" Type="http://schemas.openxmlformats.org/officeDocument/2006/relationships/image" Target="media/image77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8.pn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footer" Target="footer1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8.png"/><Relationship Id="rId87" Type="http://schemas.openxmlformats.org/officeDocument/2006/relationships/image" Target="media/image78.jpeg"/><Relationship Id="rId61" Type="http://schemas.openxmlformats.org/officeDocument/2006/relationships/image" Target="media/image53.jpeg"/><Relationship Id="rId82" Type="http://schemas.openxmlformats.org/officeDocument/2006/relationships/hyperlink" Target="https://www.nzrelay.co.nz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6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OneDrive\Documents\Make%20it%20Easy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91</TotalTime>
  <Pages>21</Pages>
  <Words>1017</Words>
  <Characters>5137</Characters>
  <Application>Microsoft Office Word</Application>
  <DocSecurity>4</DocSecurity>
  <Lines>321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makeiteasy</cp:lastModifiedBy>
  <cp:revision>2</cp:revision>
  <cp:lastPrinted>2024-10-17T10:46:00Z</cp:lastPrinted>
  <dcterms:created xsi:type="dcterms:W3CDTF">2025-03-19T06:22:00Z</dcterms:created>
  <dcterms:modified xsi:type="dcterms:W3CDTF">2025-03-19T06:22:00Z</dcterms:modified>
</cp:coreProperties>
</file>